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1B65D" w14:textId="0FD0D00D" w:rsidR="00B02069" w:rsidRDefault="00EE1622" w:rsidP="752813D6">
      <w:pPr>
        <w:pStyle w:val="Press"/>
        <w:rPr>
          <w:rFonts w:ascii="Volvo Sans Pro" w:eastAsia="Volvo Sans Pro" w:hAnsi="Volvo Sans Pro" w:cs="Volvo Sans Pro"/>
        </w:rPr>
      </w:pPr>
      <w:r w:rsidRPr="67012B74">
        <w:rPr>
          <w:rFonts w:ascii="Volvo Sans Pro" w:eastAsia="Volvo Sans Pro" w:hAnsi="Volvo Sans Pro" w:cs="Volvo Sans Pro"/>
        </w:rPr>
        <w:t>P R E S S R E L E A S E</w:t>
      </w:r>
    </w:p>
    <w:p w14:paraId="633D154A" w14:textId="034D47D3" w:rsidR="00B02069" w:rsidRPr="00042F4A" w:rsidRDefault="00B02069" w:rsidP="00042F4A">
      <w:pPr>
        <w:pStyle w:val="Press"/>
        <w:rPr>
          <w:rFonts w:ascii="Volvo Sans Pro" w:eastAsia="Volvo Sans Pro" w:hAnsi="Volvo Sans Pro" w:cs="Volvo Sans Pro"/>
          <w:color w:val="FF0000"/>
          <w:sz w:val="28"/>
          <w:szCs w:val="28"/>
        </w:rPr>
      </w:pPr>
      <w:r w:rsidRPr="00042F4A">
        <w:rPr>
          <w:rFonts w:ascii="Volvo Sans Pro" w:eastAsia="Volvo Sans Pro" w:hAnsi="Volvo Sans Pro" w:cs="Volvo Sans Pro"/>
          <w:color w:val="FF0000"/>
          <w:sz w:val="28"/>
          <w:szCs w:val="28"/>
        </w:rPr>
        <w:t xml:space="preserve">UNDER EMBARGO UNTIL APRIL 29, 2025 AT </w:t>
      </w:r>
      <w:r w:rsidR="00042F4A" w:rsidRPr="00042F4A">
        <w:rPr>
          <w:rFonts w:ascii="Volvo Sans Pro" w:eastAsia="Volvo Sans Pro" w:hAnsi="Volvo Sans Pro" w:cs="Volvo Sans Pro"/>
          <w:color w:val="FF0000"/>
          <w:sz w:val="28"/>
          <w:szCs w:val="28"/>
        </w:rPr>
        <w:t>11:25AM PT</w:t>
      </w:r>
    </w:p>
    <w:p w14:paraId="3AB98F73" w14:textId="5F9B7121" w:rsidR="003C0B4F" w:rsidRPr="00801D10" w:rsidRDefault="2AB15C2A" w:rsidP="752813D6">
      <w:pPr>
        <w:rPr>
          <w:rFonts w:ascii="Volvo Novum" w:eastAsia="Volvo Sans Pro" w:hAnsi="Volvo Novum" w:cs="Volvo Sans Pro"/>
          <w:b/>
          <w:bCs/>
          <w:sz w:val="32"/>
          <w:szCs w:val="32"/>
        </w:rPr>
      </w:pPr>
      <w:r w:rsidRPr="00801D10">
        <w:rPr>
          <w:rFonts w:ascii="Volvo Novum" w:eastAsia="Volvo Sans Pro" w:hAnsi="Volvo Novum" w:cs="Volvo Sans Pro"/>
          <w:b/>
          <w:bCs/>
          <w:sz w:val="32"/>
          <w:szCs w:val="32"/>
        </w:rPr>
        <w:t xml:space="preserve">Volvo Trucks North America Announces </w:t>
      </w:r>
      <w:r w:rsidR="006D6014" w:rsidRPr="00801D10">
        <w:rPr>
          <w:rFonts w:ascii="Volvo Novum" w:eastAsia="Volvo Sans Pro" w:hAnsi="Volvo Novum" w:cs="Volvo Sans Pro"/>
          <w:b/>
          <w:bCs/>
          <w:sz w:val="32"/>
          <w:szCs w:val="32"/>
        </w:rPr>
        <w:t xml:space="preserve">It Is Seeking Certification </w:t>
      </w:r>
      <w:r w:rsidR="00075852" w:rsidRPr="00801D10">
        <w:rPr>
          <w:rFonts w:ascii="Volvo Novum" w:eastAsia="Volvo Sans Pro" w:hAnsi="Volvo Novum" w:cs="Volvo Sans Pro"/>
          <w:b/>
          <w:bCs/>
          <w:sz w:val="32"/>
          <w:szCs w:val="32"/>
        </w:rPr>
        <w:t>o</w:t>
      </w:r>
      <w:r w:rsidR="006D6014" w:rsidRPr="00801D10">
        <w:rPr>
          <w:rFonts w:ascii="Volvo Novum" w:eastAsia="Volvo Sans Pro" w:hAnsi="Volvo Novum" w:cs="Volvo Sans Pro"/>
          <w:b/>
          <w:bCs/>
          <w:sz w:val="32"/>
          <w:szCs w:val="32"/>
        </w:rPr>
        <w:t xml:space="preserve">f </w:t>
      </w:r>
      <w:r w:rsidR="00075852" w:rsidRPr="00801D10">
        <w:rPr>
          <w:rFonts w:ascii="Volvo Novum" w:eastAsia="Volvo Sans Pro" w:hAnsi="Volvo Novum" w:cs="Volvo Sans Pro"/>
          <w:b/>
          <w:bCs/>
          <w:sz w:val="32"/>
          <w:szCs w:val="32"/>
        </w:rPr>
        <w:t>a</w:t>
      </w:r>
      <w:r w:rsidR="006D6014" w:rsidRPr="00801D10">
        <w:rPr>
          <w:rFonts w:ascii="Volvo Novum" w:eastAsia="Volvo Sans Pro" w:hAnsi="Volvo Novum" w:cs="Volvo Sans Pro"/>
          <w:b/>
          <w:bCs/>
          <w:sz w:val="32"/>
          <w:szCs w:val="32"/>
        </w:rPr>
        <w:t xml:space="preserve"> </w:t>
      </w:r>
      <w:r w:rsidRPr="00801D10">
        <w:rPr>
          <w:rFonts w:ascii="Volvo Novum" w:eastAsia="Volvo Sans Pro" w:hAnsi="Volvo Novum" w:cs="Volvo Sans Pro"/>
          <w:b/>
          <w:bCs/>
          <w:sz w:val="32"/>
          <w:szCs w:val="32"/>
        </w:rPr>
        <w:t>CARB</w:t>
      </w:r>
      <w:r w:rsidR="007D65C4" w:rsidRPr="00801D10">
        <w:rPr>
          <w:rFonts w:ascii="Volvo Novum" w:eastAsia="Volvo Sans Pro" w:hAnsi="Volvo Novum" w:cs="Volvo Sans Pro"/>
          <w:b/>
          <w:bCs/>
          <w:sz w:val="32"/>
          <w:szCs w:val="32"/>
        </w:rPr>
        <w:t>-24</w:t>
      </w:r>
      <w:r w:rsidRPr="00801D10">
        <w:rPr>
          <w:rFonts w:ascii="Volvo Novum" w:eastAsia="Volvo Sans Pro" w:hAnsi="Volvo Novum" w:cs="Volvo Sans Pro"/>
          <w:b/>
          <w:bCs/>
          <w:sz w:val="32"/>
          <w:szCs w:val="32"/>
        </w:rPr>
        <w:t xml:space="preserve"> Compliant Engine for All-New Volvo </w:t>
      </w:r>
      <w:r w:rsidR="002D7148" w:rsidRPr="00801D10">
        <w:rPr>
          <w:rFonts w:ascii="Volvo Novum" w:eastAsia="Volvo Sans Pro" w:hAnsi="Volvo Novum" w:cs="Volvo Sans Pro"/>
          <w:b/>
          <w:bCs/>
          <w:sz w:val="32"/>
          <w:szCs w:val="32"/>
        </w:rPr>
        <w:t>VNL and VNR</w:t>
      </w:r>
      <w:r w:rsidR="007D65C4" w:rsidRPr="00801D10">
        <w:rPr>
          <w:rFonts w:ascii="Volvo Novum" w:eastAsia="Volvo Sans Pro" w:hAnsi="Volvo Novum" w:cs="Volvo Sans Pro"/>
          <w:b/>
          <w:bCs/>
          <w:sz w:val="32"/>
          <w:szCs w:val="32"/>
        </w:rPr>
        <w:t xml:space="preserve"> Models</w:t>
      </w:r>
    </w:p>
    <w:p w14:paraId="5ACB4BB0" w14:textId="77777777" w:rsidR="00C106AF" w:rsidRPr="00716988" w:rsidRDefault="00C106AF" w:rsidP="752813D6">
      <w:pPr>
        <w:rPr>
          <w:rFonts w:ascii="Volvo Novum" w:eastAsia="Volvo Sans Pro" w:hAnsi="Volvo Novum" w:cs="Volvo Sans Pro"/>
          <w:sz w:val="19"/>
          <w:szCs w:val="19"/>
        </w:rPr>
      </w:pPr>
    </w:p>
    <w:p w14:paraId="347DC76D" w14:textId="0CD9B805" w:rsidR="002D7148" w:rsidRPr="00801D10" w:rsidRDefault="002D7148" w:rsidP="752813D6">
      <w:pPr>
        <w:rPr>
          <w:rFonts w:ascii="Volvo Novum" w:eastAsia="Volvo Sans Pro" w:hAnsi="Volvo Novum" w:cs="Volvo Sans Pro"/>
          <w:i/>
          <w:iCs/>
          <w:sz w:val="26"/>
          <w:szCs w:val="26"/>
        </w:rPr>
      </w:pPr>
      <w:r w:rsidRPr="00801D10">
        <w:rPr>
          <w:rFonts w:ascii="Volvo Novum" w:eastAsia="Volvo Sans Pro" w:hAnsi="Volvo Novum" w:cs="Volvo Sans Pro"/>
          <w:i/>
          <w:iCs/>
          <w:sz w:val="26"/>
          <w:szCs w:val="26"/>
        </w:rPr>
        <w:t xml:space="preserve">Upon successful certification, deliveries of new trucks with CARB-24 Omnibus compliant engines are expected to begin in Q4 2025. </w:t>
      </w:r>
    </w:p>
    <w:p w14:paraId="741B671A" w14:textId="77777777" w:rsidR="002D7148" w:rsidRDefault="002D7148" w:rsidP="009E1EB7">
      <w:pPr>
        <w:rPr>
          <w:rFonts w:ascii="Volvo Novum" w:eastAsia="Volvo Sans Pro" w:hAnsi="Volvo Novum" w:cs="Volvo Sans Pro"/>
          <w:sz w:val="19"/>
          <w:szCs w:val="19"/>
        </w:rPr>
      </w:pPr>
    </w:p>
    <w:p w14:paraId="49A8FE4A" w14:textId="260CBD82" w:rsidR="009E1EB7" w:rsidRPr="00BE326F" w:rsidRDefault="009E1EB7" w:rsidP="009E1EB7">
      <w:pPr>
        <w:rPr>
          <w:rFonts w:ascii="Volvo Novum" w:eastAsia="Volvo Sans Pro" w:hAnsi="Volvo Novum" w:cs="Volvo Sans Pro"/>
          <w:sz w:val="19"/>
          <w:szCs w:val="19"/>
        </w:rPr>
      </w:pPr>
      <w:r w:rsidRPr="67012B74">
        <w:rPr>
          <w:rFonts w:ascii="Volvo Novum" w:eastAsia="Volvo Sans Pro" w:hAnsi="Volvo Novum" w:cs="Volvo Sans Pro"/>
          <w:sz w:val="19"/>
          <w:szCs w:val="19"/>
        </w:rPr>
        <w:t xml:space="preserve">Volvo Trucks North America announced </w:t>
      </w:r>
      <w:r w:rsidR="002255B1">
        <w:rPr>
          <w:rFonts w:ascii="Volvo Novum" w:eastAsia="Volvo Sans Pro" w:hAnsi="Volvo Novum" w:cs="Volvo Sans Pro"/>
          <w:sz w:val="19"/>
          <w:szCs w:val="19"/>
        </w:rPr>
        <w:t>that it</w:t>
      </w:r>
      <w:r w:rsidR="002255B1" w:rsidRPr="002255B1">
        <w:rPr>
          <w:rFonts w:ascii="Volvo Novum" w:eastAsia="Volvo Sans Pro" w:hAnsi="Volvo Novum" w:cs="Volvo Sans Pro"/>
          <w:sz w:val="19"/>
          <w:szCs w:val="19"/>
        </w:rPr>
        <w:t xml:space="preserve"> </w:t>
      </w:r>
      <w:r w:rsidR="002255B1">
        <w:rPr>
          <w:rFonts w:ascii="Volvo Novum" w:eastAsia="Volvo Sans Pro" w:hAnsi="Volvo Novum" w:cs="Volvo Sans Pro"/>
          <w:sz w:val="19"/>
          <w:szCs w:val="19"/>
        </w:rPr>
        <w:t xml:space="preserve">will apply for certification of </w:t>
      </w:r>
      <w:r w:rsidRPr="67012B74">
        <w:rPr>
          <w:rFonts w:ascii="Volvo Novum" w:eastAsia="Volvo Sans Pro" w:hAnsi="Volvo Novum" w:cs="Volvo Sans Pro"/>
          <w:sz w:val="19"/>
          <w:szCs w:val="19"/>
        </w:rPr>
        <w:t>a CARB-24 Omnibus compliant engine that</w:t>
      </w:r>
      <w:r w:rsidR="00DE1A4C">
        <w:rPr>
          <w:rFonts w:ascii="Volvo Novum" w:eastAsia="Volvo Sans Pro" w:hAnsi="Volvo Novum" w:cs="Volvo Sans Pro"/>
          <w:sz w:val="19"/>
          <w:szCs w:val="19"/>
        </w:rPr>
        <w:t xml:space="preserve"> </w:t>
      </w:r>
      <w:r w:rsidR="002255B1">
        <w:rPr>
          <w:rFonts w:ascii="Volvo Novum" w:eastAsia="Volvo Sans Pro" w:hAnsi="Volvo Novum" w:cs="Volvo Sans Pro"/>
          <w:sz w:val="19"/>
          <w:szCs w:val="19"/>
        </w:rPr>
        <w:t xml:space="preserve">it expects </w:t>
      </w:r>
      <w:r w:rsidR="00DE1A4C">
        <w:rPr>
          <w:rFonts w:ascii="Volvo Novum" w:eastAsia="Volvo Sans Pro" w:hAnsi="Volvo Novum" w:cs="Volvo Sans Pro"/>
          <w:sz w:val="19"/>
          <w:szCs w:val="19"/>
        </w:rPr>
        <w:t>will</w:t>
      </w:r>
      <w:r w:rsidRPr="67012B74">
        <w:rPr>
          <w:rFonts w:ascii="Volvo Novum" w:eastAsia="Volvo Sans Pro" w:hAnsi="Volvo Novum" w:cs="Volvo Sans Pro"/>
          <w:sz w:val="19"/>
          <w:szCs w:val="19"/>
        </w:rPr>
        <w:t xml:space="preserve"> meet the California Air Resources Board’s 2024 emissions standards</w:t>
      </w:r>
      <w:r w:rsidR="00DE1A4C">
        <w:rPr>
          <w:rFonts w:ascii="Volvo Novum" w:eastAsia="Volvo Sans Pro" w:hAnsi="Volvo Novum" w:cs="Volvo Sans Pro"/>
          <w:sz w:val="19"/>
          <w:szCs w:val="19"/>
        </w:rPr>
        <w:t xml:space="preserve"> and be available to order in the near future.</w:t>
      </w:r>
      <w:r w:rsidRPr="67012B74">
        <w:rPr>
          <w:rFonts w:ascii="Volvo Novum" w:eastAsia="Volvo Sans Pro" w:hAnsi="Volvo Novum" w:cs="Volvo Sans Pro"/>
          <w:sz w:val="19"/>
          <w:szCs w:val="19"/>
        </w:rPr>
        <w:t xml:space="preserve"> The engine</w:t>
      </w:r>
      <w:r w:rsidR="002255B1">
        <w:rPr>
          <w:rFonts w:ascii="Volvo Novum" w:eastAsia="Volvo Sans Pro" w:hAnsi="Volvo Novum" w:cs="Volvo Sans Pro"/>
          <w:sz w:val="19"/>
          <w:szCs w:val="19"/>
        </w:rPr>
        <w:t xml:space="preserve"> is designed to obtain a certification at the </w:t>
      </w:r>
      <w:r w:rsidR="00EC7F28">
        <w:rPr>
          <w:rFonts w:ascii="Volvo Novum" w:eastAsia="Volvo Sans Pro" w:hAnsi="Volvo Novum" w:cs="Volvo Sans Pro"/>
          <w:sz w:val="19"/>
          <w:szCs w:val="19"/>
        </w:rPr>
        <w:t>0</w:t>
      </w:r>
      <w:r w:rsidRPr="67012B74">
        <w:rPr>
          <w:rFonts w:ascii="Volvo Novum" w:eastAsia="Volvo Sans Pro" w:hAnsi="Volvo Novum" w:cs="Volvo Sans Pro"/>
          <w:sz w:val="19"/>
          <w:szCs w:val="19"/>
        </w:rPr>
        <w:t xml:space="preserve">.05g NOx rating </w:t>
      </w:r>
      <w:r w:rsidR="006D6014">
        <w:rPr>
          <w:rFonts w:ascii="Volvo Novum" w:eastAsia="Volvo Sans Pro" w:hAnsi="Volvo Novum" w:cs="Volvo Sans Pro"/>
          <w:sz w:val="19"/>
          <w:szCs w:val="19"/>
        </w:rPr>
        <w:t>with</w:t>
      </w:r>
      <w:r w:rsidR="006D6014" w:rsidRPr="67012B74">
        <w:rPr>
          <w:rFonts w:ascii="Volvo Novum" w:eastAsia="Volvo Sans Pro" w:hAnsi="Volvo Novum" w:cs="Volvo Sans Pro"/>
          <w:sz w:val="19"/>
          <w:szCs w:val="19"/>
        </w:rPr>
        <w:t xml:space="preserve"> </w:t>
      </w:r>
      <w:r w:rsidRPr="67012B74">
        <w:rPr>
          <w:rFonts w:ascii="Volvo Novum" w:eastAsia="Volvo Sans Pro" w:hAnsi="Volvo Novum" w:cs="Volvo Sans Pro"/>
          <w:sz w:val="19"/>
          <w:szCs w:val="19"/>
        </w:rPr>
        <w:t>reduced particulate matter (PM) emissions</w:t>
      </w:r>
      <w:r w:rsidR="4FA65A2C" w:rsidRPr="67012B74">
        <w:rPr>
          <w:rFonts w:ascii="Volvo Novum" w:eastAsia="Volvo Sans Pro" w:hAnsi="Volvo Novum" w:cs="Volvo Sans Pro"/>
          <w:sz w:val="19"/>
          <w:szCs w:val="19"/>
        </w:rPr>
        <w:t>.</w:t>
      </w:r>
      <w:r w:rsidR="0074047A" w:rsidRPr="67012B74">
        <w:rPr>
          <w:rFonts w:ascii="Volvo Novum" w:eastAsia="Volvo Sans Pro" w:hAnsi="Volvo Novum" w:cs="Volvo Sans Pro"/>
          <w:sz w:val="19"/>
          <w:szCs w:val="19"/>
        </w:rPr>
        <w:t xml:space="preserve"> </w:t>
      </w:r>
      <w:r w:rsidR="000645D1" w:rsidRPr="67012B74">
        <w:rPr>
          <w:rFonts w:ascii="Volvo Novum" w:eastAsia="Volvo Sans Pro" w:hAnsi="Volvo Novum" w:cs="Volvo Sans Pro"/>
          <w:sz w:val="19"/>
          <w:szCs w:val="19"/>
        </w:rPr>
        <w:t xml:space="preserve">This new </w:t>
      </w:r>
      <w:r w:rsidR="0074047A" w:rsidRPr="67012B74">
        <w:rPr>
          <w:rFonts w:ascii="Volvo Novum" w:eastAsia="Volvo Sans Pro" w:hAnsi="Volvo Novum" w:cs="Volvo Sans Pro"/>
          <w:sz w:val="19"/>
          <w:szCs w:val="19"/>
        </w:rPr>
        <w:t xml:space="preserve">engine continues Volvo's </w:t>
      </w:r>
      <w:r w:rsidR="00044E21">
        <w:rPr>
          <w:rFonts w:ascii="Volvo Novum" w:eastAsia="Volvo Sans Pro" w:hAnsi="Volvo Novum" w:cs="Volvo Sans Pro"/>
          <w:sz w:val="19"/>
          <w:szCs w:val="19"/>
        </w:rPr>
        <w:t>ambition</w:t>
      </w:r>
      <w:r w:rsidR="00044E21" w:rsidRPr="67012B74">
        <w:rPr>
          <w:rFonts w:ascii="Volvo Novum" w:eastAsia="Volvo Sans Pro" w:hAnsi="Volvo Novum" w:cs="Volvo Sans Pro"/>
          <w:sz w:val="19"/>
          <w:szCs w:val="19"/>
        </w:rPr>
        <w:t xml:space="preserve"> </w:t>
      </w:r>
      <w:r w:rsidR="0074047A" w:rsidRPr="67012B74">
        <w:rPr>
          <w:rFonts w:ascii="Volvo Novum" w:eastAsia="Volvo Sans Pro" w:hAnsi="Volvo Novum" w:cs="Volvo Sans Pro"/>
          <w:sz w:val="19"/>
          <w:szCs w:val="19"/>
        </w:rPr>
        <w:t>to</w:t>
      </w:r>
      <w:r w:rsidR="00044E21">
        <w:rPr>
          <w:rFonts w:ascii="Volvo Novum" w:eastAsia="Volvo Sans Pro" w:hAnsi="Volvo Novum" w:cs="Volvo Sans Pro"/>
          <w:sz w:val="19"/>
          <w:szCs w:val="19"/>
        </w:rPr>
        <w:t>wards</w:t>
      </w:r>
      <w:r w:rsidR="0074047A" w:rsidRPr="67012B74">
        <w:rPr>
          <w:rFonts w:ascii="Volvo Novum" w:eastAsia="Volvo Sans Pro" w:hAnsi="Volvo Novum" w:cs="Volvo Sans Pro"/>
          <w:sz w:val="19"/>
          <w:szCs w:val="19"/>
        </w:rPr>
        <w:t xml:space="preserve"> zero emissions</w:t>
      </w:r>
      <w:r w:rsidR="0021294E" w:rsidRPr="67012B74">
        <w:rPr>
          <w:rFonts w:ascii="Volvo Novum" w:eastAsia="Volvo Sans Pro" w:hAnsi="Volvo Novum" w:cs="Volvo Sans Pro"/>
          <w:sz w:val="19"/>
          <w:szCs w:val="19"/>
        </w:rPr>
        <w:t xml:space="preserve"> in</w:t>
      </w:r>
      <w:r w:rsidR="0074047A" w:rsidRPr="67012B74">
        <w:rPr>
          <w:rFonts w:ascii="Volvo Novum" w:eastAsia="Volvo Sans Pro" w:hAnsi="Volvo Novum" w:cs="Volvo Sans Pro"/>
          <w:sz w:val="19"/>
          <w:szCs w:val="19"/>
        </w:rPr>
        <w:t xml:space="preserve"> heavy-duty transportation</w:t>
      </w:r>
      <w:r w:rsidR="00044E21">
        <w:rPr>
          <w:rFonts w:ascii="Volvo Novum" w:eastAsia="Volvo Sans Pro" w:hAnsi="Volvo Novum" w:cs="Volvo Sans Pro"/>
          <w:sz w:val="19"/>
          <w:szCs w:val="19"/>
        </w:rPr>
        <w:t xml:space="preserve"> by 2040</w:t>
      </w:r>
      <w:r w:rsidR="00347C84">
        <w:rPr>
          <w:rFonts w:ascii="Volvo Novum" w:eastAsia="Volvo Sans Pro" w:hAnsi="Volvo Novum" w:cs="Volvo Sans Pro"/>
          <w:sz w:val="19"/>
          <w:szCs w:val="19"/>
        </w:rPr>
        <w:t>.</w:t>
      </w:r>
    </w:p>
    <w:p w14:paraId="2F080935" w14:textId="77777777" w:rsidR="00561E62" w:rsidRPr="00BE326F" w:rsidRDefault="00561E62" w:rsidP="00F516DB">
      <w:pPr>
        <w:rPr>
          <w:rFonts w:ascii="Volvo Novum" w:eastAsia="Volvo Sans Pro" w:hAnsi="Volvo Novum" w:cs="Volvo Sans Pro"/>
          <w:sz w:val="19"/>
          <w:szCs w:val="19"/>
        </w:rPr>
      </w:pPr>
    </w:p>
    <w:p w14:paraId="023E059E" w14:textId="28683ED8" w:rsidR="0024718F" w:rsidRDefault="00D65C5F" w:rsidP="00D65C5F">
      <w:pPr>
        <w:rPr>
          <w:rFonts w:ascii="Volvo Novum" w:eastAsia="Volvo Sans Pro" w:hAnsi="Volvo Novum" w:cs="Volvo Sans Pro"/>
          <w:sz w:val="19"/>
          <w:szCs w:val="19"/>
        </w:rPr>
      </w:pPr>
      <w:r w:rsidRPr="67012B74">
        <w:rPr>
          <w:rFonts w:ascii="Volvo Novum" w:eastAsia="Volvo Sans Pro" w:hAnsi="Volvo Novum" w:cs="Volvo Sans Pro"/>
          <w:sz w:val="19"/>
          <w:szCs w:val="19"/>
        </w:rPr>
        <w:t xml:space="preserve">The </w:t>
      </w:r>
      <w:r w:rsidR="00C21ABE">
        <w:rPr>
          <w:rFonts w:ascii="Volvo Novum" w:eastAsia="Volvo Sans Pro" w:hAnsi="Volvo Novum" w:cs="Volvo Sans Pro"/>
          <w:sz w:val="19"/>
          <w:szCs w:val="19"/>
        </w:rPr>
        <w:t>engine</w:t>
      </w:r>
      <w:r w:rsidRPr="67012B74">
        <w:rPr>
          <w:rFonts w:ascii="Volvo Novum" w:eastAsia="Volvo Sans Pro" w:hAnsi="Volvo Novum" w:cs="Volvo Sans Pro"/>
          <w:sz w:val="19"/>
          <w:szCs w:val="19"/>
        </w:rPr>
        <w:t xml:space="preserve"> </w:t>
      </w:r>
      <w:r w:rsidR="006D6014">
        <w:rPr>
          <w:rFonts w:ascii="Volvo Novum" w:eastAsia="Volvo Sans Pro" w:hAnsi="Volvo Novum" w:cs="Volvo Sans Pro"/>
          <w:sz w:val="19"/>
          <w:szCs w:val="19"/>
        </w:rPr>
        <w:t>will be</w:t>
      </w:r>
      <w:r w:rsidR="006D6014" w:rsidRPr="67012B74">
        <w:rPr>
          <w:rFonts w:ascii="Volvo Novum" w:eastAsia="Volvo Sans Pro" w:hAnsi="Volvo Novum" w:cs="Volvo Sans Pro"/>
          <w:sz w:val="19"/>
          <w:szCs w:val="19"/>
        </w:rPr>
        <w:t xml:space="preserve"> </w:t>
      </w:r>
      <w:r w:rsidRPr="67012B74">
        <w:rPr>
          <w:rFonts w:ascii="Volvo Novum" w:eastAsia="Volvo Sans Pro" w:hAnsi="Volvo Novum" w:cs="Volvo Sans Pro"/>
          <w:sz w:val="19"/>
          <w:szCs w:val="19"/>
        </w:rPr>
        <w:t xml:space="preserve">built on the </w:t>
      </w:r>
      <w:hyperlink r:id="rId11" w:history="1">
        <w:r w:rsidRPr="001C3A34">
          <w:rPr>
            <w:rStyle w:val="Hyperlink"/>
            <w:rFonts w:ascii="Volvo Novum" w:eastAsia="Volvo Sans Pro" w:hAnsi="Volvo Novum" w:cs="Volvo Sans Pro"/>
            <w:sz w:val="19"/>
            <w:szCs w:val="19"/>
            <w:u w:val="single"/>
          </w:rPr>
          <w:t>new Volvo D13 VGT (Variable Geometry Turbo) engine platform</w:t>
        </w:r>
      </w:hyperlink>
      <w:r w:rsidRPr="67012B74">
        <w:rPr>
          <w:rFonts w:ascii="Volvo Novum" w:eastAsia="Volvo Sans Pro" w:hAnsi="Volvo Novum" w:cs="Volvo Sans Pro"/>
          <w:sz w:val="19"/>
          <w:szCs w:val="19"/>
        </w:rPr>
        <w:t xml:space="preserve">, which was launched </w:t>
      </w:r>
      <w:r w:rsidRPr="001C3A34">
        <w:rPr>
          <w:rFonts w:ascii="Volvo Novum" w:eastAsia="Volvo Sans Pro" w:hAnsi="Volvo Novum" w:cs="Volvo Sans Pro"/>
          <w:sz w:val="19"/>
          <w:szCs w:val="19"/>
        </w:rPr>
        <w:t>last month at TMC</w:t>
      </w:r>
      <w:r w:rsidRPr="67012B74">
        <w:rPr>
          <w:rFonts w:ascii="Volvo Novum" w:eastAsia="Volvo Sans Pro" w:hAnsi="Volvo Novum" w:cs="Volvo Sans Pro"/>
          <w:sz w:val="19"/>
          <w:szCs w:val="19"/>
        </w:rPr>
        <w:t xml:space="preserve">. Volvo Trucks was the first North American OEM to launch a truck with a 24-volt electrical architecture. </w:t>
      </w:r>
      <w:r w:rsidR="006D6014">
        <w:rPr>
          <w:rFonts w:ascii="Volvo Novum" w:eastAsia="Volvo Sans Pro" w:hAnsi="Volvo Novum" w:cs="Volvo Sans Pro"/>
          <w:sz w:val="19"/>
          <w:szCs w:val="19"/>
        </w:rPr>
        <w:t>Once certified, c</w:t>
      </w:r>
      <w:r w:rsidRPr="67012B74">
        <w:rPr>
          <w:rFonts w:ascii="Volvo Novum" w:eastAsia="Volvo Sans Pro" w:hAnsi="Volvo Novum" w:cs="Volvo Sans Pro"/>
          <w:sz w:val="19"/>
          <w:szCs w:val="19"/>
        </w:rPr>
        <w:t>ustomers will be able to order the CARB-24 Omnibus compliant engine in the all-new Volvo VNL and VNR models, with</w:t>
      </w:r>
      <w:r w:rsidR="006D6014">
        <w:rPr>
          <w:rFonts w:ascii="Volvo Novum" w:eastAsia="Volvo Sans Pro" w:hAnsi="Volvo Novum" w:cs="Volvo Sans Pro"/>
          <w:sz w:val="19"/>
          <w:szCs w:val="19"/>
        </w:rPr>
        <w:t xml:space="preserve"> expected </w:t>
      </w:r>
      <w:r w:rsidRPr="67012B74">
        <w:rPr>
          <w:rFonts w:ascii="Volvo Novum" w:eastAsia="Volvo Sans Pro" w:hAnsi="Volvo Novum" w:cs="Volvo Sans Pro"/>
          <w:sz w:val="19"/>
          <w:szCs w:val="19"/>
        </w:rPr>
        <w:t xml:space="preserve">available configurations of 425 HP/1750 lb. ft. torque or 455 HP/1850 lb. ft. </w:t>
      </w:r>
      <w:r w:rsidR="00EC7F28">
        <w:rPr>
          <w:rFonts w:ascii="Volvo Novum" w:eastAsia="Volvo Sans Pro" w:hAnsi="Volvo Novum" w:cs="Volvo Sans Pro"/>
          <w:sz w:val="19"/>
          <w:szCs w:val="19"/>
        </w:rPr>
        <w:t>t</w:t>
      </w:r>
      <w:r w:rsidRPr="67012B74">
        <w:rPr>
          <w:rFonts w:ascii="Volvo Novum" w:eastAsia="Volvo Sans Pro" w:hAnsi="Volvo Novum" w:cs="Volvo Sans Pro"/>
          <w:sz w:val="19"/>
          <w:szCs w:val="19"/>
        </w:rPr>
        <w:t>orque.</w:t>
      </w:r>
      <w:r w:rsidR="00C278D1" w:rsidRPr="67012B74">
        <w:rPr>
          <w:rFonts w:ascii="Volvo Novum" w:eastAsia="Volvo Sans Pro" w:hAnsi="Volvo Novum" w:cs="Volvo Sans Pro"/>
          <w:sz w:val="19"/>
          <w:szCs w:val="19"/>
        </w:rPr>
        <w:t xml:space="preserve"> </w:t>
      </w:r>
    </w:p>
    <w:p w14:paraId="278EF2F4" w14:textId="77777777" w:rsidR="0024718F" w:rsidRDefault="0024718F" w:rsidP="00D65C5F">
      <w:pPr>
        <w:rPr>
          <w:rFonts w:ascii="Volvo Novum" w:eastAsia="Volvo Sans Pro" w:hAnsi="Volvo Novum" w:cs="Volvo Sans Pro"/>
          <w:sz w:val="19"/>
          <w:szCs w:val="19"/>
        </w:rPr>
      </w:pPr>
    </w:p>
    <w:p w14:paraId="081EA35D" w14:textId="223E10D5" w:rsidR="00D65C5F" w:rsidRPr="00BE326F" w:rsidRDefault="00C278D1" w:rsidP="00D65C5F">
      <w:pPr>
        <w:rPr>
          <w:rFonts w:ascii="Volvo Novum" w:eastAsia="Volvo Sans Pro" w:hAnsi="Volvo Novum" w:cs="Volvo Sans Pro"/>
          <w:sz w:val="19"/>
          <w:szCs w:val="19"/>
        </w:rPr>
      </w:pPr>
      <w:r w:rsidRPr="67012B74">
        <w:rPr>
          <w:rFonts w:ascii="Volvo Novum" w:eastAsia="Volvo Sans Pro" w:hAnsi="Volvo Novum" w:cs="Volvo Sans Pro"/>
          <w:sz w:val="19"/>
          <w:szCs w:val="19"/>
        </w:rPr>
        <w:t xml:space="preserve">In addition to less NOx and PM, the new D13 VGT engine </w:t>
      </w:r>
      <w:r w:rsidR="006D6014">
        <w:rPr>
          <w:rFonts w:ascii="Volvo Novum" w:eastAsia="Volvo Sans Pro" w:hAnsi="Volvo Novum" w:cs="Volvo Sans Pro"/>
          <w:sz w:val="19"/>
          <w:szCs w:val="19"/>
        </w:rPr>
        <w:t xml:space="preserve">will </w:t>
      </w:r>
      <w:r w:rsidRPr="67012B74">
        <w:rPr>
          <w:rFonts w:ascii="Volvo Novum" w:eastAsia="Volvo Sans Pro" w:hAnsi="Volvo Novum" w:cs="Volvo Sans Pro"/>
          <w:sz w:val="19"/>
          <w:szCs w:val="19"/>
        </w:rPr>
        <w:t xml:space="preserve">enhance fuel efficiency through several innovations: a shorter seven-wave piston for improved combustion, a longer connecting rod to reduce friction, a precision needle control valve for optimized fuel flow, and a variable displacement oil pump to minimize parasitic losses. The improvement in fuel efficiency also </w:t>
      </w:r>
      <w:r w:rsidR="006D6014">
        <w:rPr>
          <w:rFonts w:ascii="Volvo Novum" w:eastAsia="Volvo Sans Pro" w:hAnsi="Volvo Novum" w:cs="Volvo Sans Pro"/>
          <w:sz w:val="19"/>
          <w:szCs w:val="19"/>
        </w:rPr>
        <w:t xml:space="preserve">is expected to have </w:t>
      </w:r>
      <w:r w:rsidRPr="67012B74">
        <w:rPr>
          <w:rFonts w:ascii="Volvo Novum" w:eastAsia="Volvo Sans Pro" w:hAnsi="Volvo Novum" w:cs="Volvo Sans Pro"/>
          <w:sz w:val="19"/>
          <w:szCs w:val="19"/>
        </w:rPr>
        <w:t>a direct and significant impact on CO2 reduction.</w:t>
      </w:r>
    </w:p>
    <w:p w14:paraId="35DA3B92" w14:textId="77777777" w:rsidR="3A96A0EB" w:rsidRDefault="3A96A0EB" w:rsidP="3A96A0EB">
      <w:pPr>
        <w:rPr>
          <w:rFonts w:ascii="Volvo Novum" w:hAnsi="Volvo Novum"/>
          <w:sz w:val="19"/>
          <w:szCs w:val="19"/>
        </w:rPr>
      </w:pPr>
    </w:p>
    <w:p w14:paraId="0A73E444" w14:textId="3E8CB74A" w:rsidR="274CFC55" w:rsidRDefault="274CFC55" w:rsidP="3A96A0EB">
      <w:pPr>
        <w:rPr>
          <w:rFonts w:ascii="Volvo Novum" w:eastAsia="Volvo Sans Pro" w:hAnsi="Volvo Novum" w:cs="Volvo Sans Pro"/>
          <w:sz w:val="19"/>
          <w:szCs w:val="19"/>
        </w:rPr>
      </w:pPr>
      <w:r w:rsidRPr="3A96A0EB">
        <w:rPr>
          <w:rFonts w:ascii="Volvo Novum" w:eastAsia="Volvo Sans Pro" w:hAnsi="Volvo Novum" w:cs="Volvo Sans Pro"/>
          <w:sz w:val="19"/>
          <w:szCs w:val="19"/>
        </w:rPr>
        <w:t xml:space="preserve">Volvo Trucks’ </w:t>
      </w:r>
      <w:r w:rsidR="006D6014">
        <w:rPr>
          <w:rFonts w:ascii="Volvo Novum" w:eastAsia="Volvo Sans Pro" w:hAnsi="Volvo Novum" w:cs="Volvo Sans Pro"/>
          <w:sz w:val="19"/>
          <w:szCs w:val="19"/>
        </w:rPr>
        <w:t xml:space="preserve">new </w:t>
      </w:r>
      <w:r w:rsidRPr="3A96A0EB">
        <w:rPr>
          <w:rFonts w:ascii="Volvo Novum" w:eastAsia="Volvo Sans Pro" w:hAnsi="Volvo Novum" w:cs="Volvo Sans Pro"/>
          <w:sz w:val="19"/>
          <w:szCs w:val="19"/>
        </w:rPr>
        <w:t xml:space="preserve">engine </w:t>
      </w:r>
      <w:r w:rsidR="006D6014">
        <w:rPr>
          <w:rFonts w:ascii="Volvo Novum" w:eastAsia="Volvo Sans Pro" w:hAnsi="Volvo Novum" w:cs="Volvo Sans Pro"/>
          <w:sz w:val="19"/>
          <w:szCs w:val="19"/>
        </w:rPr>
        <w:t xml:space="preserve">will </w:t>
      </w:r>
      <w:r w:rsidRPr="3A96A0EB">
        <w:rPr>
          <w:rFonts w:ascii="Volvo Novum" w:eastAsia="Volvo Sans Pro" w:hAnsi="Volvo Novum" w:cs="Volvo Sans Pro"/>
          <w:sz w:val="19"/>
          <w:szCs w:val="19"/>
        </w:rPr>
        <w:t>feature an advanced emission control system, including a fully serviceable linear exhaust aftertreatment system (EATS) and an integrated 48-volt heater used during startup and low-load situations to achieve the stringent ultra-low NOx targets. Each EATS component is designed for individual servicing or replacement, minimizing waste and maximizing operational lifespan.</w:t>
      </w:r>
    </w:p>
    <w:p w14:paraId="12EE8680" w14:textId="77777777" w:rsidR="00B1479D" w:rsidRPr="00BE326F" w:rsidRDefault="00B1479D" w:rsidP="00554F5C">
      <w:pPr>
        <w:rPr>
          <w:rFonts w:ascii="Volvo Novum" w:eastAsia="Volvo Sans Pro" w:hAnsi="Volvo Novum" w:cs="Volvo Sans Pro"/>
          <w:sz w:val="19"/>
          <w:szCs w:val="19"/>
        </w:rPr>
      </w:pPr>
    </w:p>
    <w:p w14:paraId="0AF46AF9" w14:textId="60AA33D6" w:rsidR="00F61646" w:rsidRPr="00BE326F" w:rsidRDefault="56C17CDB" w:rsidP="00F61646">
      <w:pPr>
        <w:rPr>
          <w:rFonts w:ascii="Volvo Novum" w:eastAsia="Volvo Sans Pro" w:hAnsi="Volvo Novum" w:cs="Volvo Sans Pro"/>
          <w:sz w:val="19"/>
          <w:szCs w:val="19"/>
        </w:rPr>
      </w:pPr>
      <w:r w:rsidRPr="2BD90D68">
        <w:rPr>
          <w:rFonts w:ascii="Volvo Novum" w:eastAsia="Volvo Sans Pro" w:hAnsi="Volvo Novum" w:cs="Volvo Sans Pro"/>
          <w:sz w:val="19"/>
          <w:szCs w:val="19"/>
        </w:rPr>
        <w:t>This new engine</w:t>
      </w:r>
      <w:r w:rsidR="00F61646" w:rsidRPr="00BE326F">
        <w:rPr>
          <w:rFonts w:ascii="Volvo Novum" w:eastAsia="Volvo Sans Pro" w:hAnsi="Volvo Novum" w:cs="Volvo Sans Pro"/>
          <w:sz w:val="19"/>
          <w:szCs w:val="19"/>
        </w:rPr>
        <w:t xml:space="preserve"> complements Volvo Trucks</w:t>
      </w:r>
      <w:r w:rsidR="00DF7817" w:rsidRPr="00BE326F">
        <w:rPr>
          <w:rFonts w:ascii="Volvo Novum" w:eastAsia="Volvo Sans Pro" w:hAnsi="Volvo Novum" w:cs="Volvo Sans Pro"/>
          <w:sz w:val="19"/>
          <w:szCs w:val="19"/>
        </w:rPr>
        <w:t>’</w:t>
      </w:r>
      <w:r w:rsidR="00F61646" w:rsidRPr="00BE326F">
        <w:rPr>
          <w:rFonts w:ascii="Volvo Novum" w:eastAsia="Volvo Sans Pro" w:hAnsi="Volvo Novum" w:cs="Volvo Sans Pro"/>
          <w:sz w:val="19"/>
          <w:szCs w:val="19"/>
        </w:rPr>
        <w:t xml:space="preserve"> </w:t>
      </w:r>
      <w:hyperlink r:id="rId12">
        <w:r w:rsidR="00F61646" w:rsidRPr="00FE159D">
          <w:rPr>
            <w:rStyle w:val="Hyperlink"/>
            <w:rFonts w:ascii="Volvo Novum" w:eastAsia="Volvo Sans Pro" w:hAnsi="Volvo Novum" w:cs="Volvo Sans Pro"/>
            <w:sz w:val="19"/>
            <w:szCs w:val="19"/>
            <w:u w:val="single"/>
          </w:rPr>
          <w:t>earlier CARB-24 engine launch for the legacy VNL and VNR models</w:t>
        </w:r>
      </w:hyperlink>
      <w:r w:rsidR="00F61646" w:rsidRPr="2BD90D68">
        <w:rPr>
          <w:rFonts w:ascii="Volvo Novum" w:eastAsia="Volvo Sans Pro" w:hAnsi="Volvo Novum" w:cs="Volvo Sans Pro"/>
          <w:sz w:val="19"/>
          <w:szCs w:val="19"/>
        </w:rPr>
        <w:t>.</w:t>
      </w:r>
      <w:r w:rsidR="00F61646" w:rsidRPr="00BE326F">
        <w:rPr>
          <w:rFonts w:ascii="Volvo Novum" w:eastAsia="Volvo Sans Pro" w:hAnsi="Volvo Novum" w:cs="Volvo Sans Pro"/>
          <w:sz w:val="19"/>
          <w:szCs w:val="19"/>
        </w:rPr>
        <w:t xml:space="preserve"> CARB’s Omnibus regulations aim to reduce NOx emissions by 75% and PM by 50% from heavy-duty on-road engines for engine model years 2024 through 2026</w:t>
      </w:r>
      <w:r w:rsidR="07F03B6F" w:rsidRPr="2BD90D68">
        <w:rPr>
          <w:rFonts w:ascii="Volvo Novum" w:eastAsia="Volvo Novum" w:hAnsi="Volvo Novum" w:cs="Volvo Novum"/>
          <w:sz w:val="19"/>
          <w:szCs w:val="19"/>
        </w:rPr>
        <w:t>—</w:t>
      </w:r>
      <w:r w:rsidR="00F61646" w:rsidRPr="00BE326F">
        <w:rPr>
          <w:rFonts w:ascii="Volvo Novum" w:eastAsia="Volvo Sans Pro" w:hAnsi="Volvo Novum" w:cs="Volvo Sans Pro"/>
          <w:sz w:val="19"/>
          <w:szCs w:val="19"/>
        </w:rPr>
        <w:t xml:space="preserve">compared to current U.S. Environmental Protection Agency </w:t>
      </w:r>
      <w:r w:rsidR="00EE130A" w:rsidRPr="00BE326F">
        <w:rPr>
          <w:rFonts w:ascii="Volvo Novum" w:eastAsia="Volvo Sans Pro" w:hAnsi="Volvo Novum" w:cs="Volvo Sans Pro"/>
          <w:sz w:val="19"/>
          <w:szCs w:val="19"/>
        </w:rPr>
        <w:t xml:space="preserve">(EPA) </w:t>
      </w:r>
      <w:r w:rsidR="00F61646" w:rsidRPr="00BE326F">
        <w:rPr>
          <w:rFonts w:ascii="Volvo Novum" w:eastAsia="Volvo Sans Pro" w:hAnsi="Volvo Novum" w:cs="Volvo Sans Pro"/>
          <w:sz w:val="19"/>
          <w:szCs w:val="19"/>
        </w:rPr>
        <w:t xml:space="preserve">standards. </w:t>
      </w:r>
    </w:p>
    <w:p w14:paraId="41EAD44B" w14:textId="1A630C61" w:rsidR="2BD90D68" w:rsidRDefault="2BD90D68" w:rsidP="2BD90D68">
      <w:pPr>
        <w:rPr>
          <w:rFonts w:ascii="Volvo Novum" w:eastAsia="Volvo Sans Pro" w:hAnsi="Volvo Novum" w:cs="Volvo Sans Pro"/>
          <w:sz w:val="19"/>
          <w:szCs w:val="19"/>
        </w:rPr>
      </w:pPr>
    </w:p>
    <w:p w14:paraId="6AC41C82" w14:textId="5749FD03" w:rsidR="0072760B" w:rsidRPr="00BE326F" w:rsidRDefault="0072760B" w:rsidP="0072760B">
      <w:pPr>
        <w:rPr>
          <w:rFonts w:ascii="Volvo Novum" w:eastAsia="Volvo Sans Pro" w:hAnsi="Volvo Novum" w:cs="Volvo Sans Pro"/>
          <w:sz w:val="19"/>
          <w:szCs w:val="19"/>
        </w:rPr>
      </w:pPr>
      <w:r w:rsidRPr="00BE326F">
        <w:rPr>
          <w:rFonts w:ascii="Volvo Novum" w:eastAsia="Volvo Sans Pro" w:hAnsi="Volvo Novum" w:cs="Volvo Sans Pro"/>
          <w:sz w:val="19"/>
          <w:szCs w:val="19"/>
        </w:rPr>
        <w:t xml:space="preserve">"To help customers successfully navigate evolving </w:t>
      </w:r>
      <w:r w:rsidR="00EE130A" w:rsidRPr="00BE326F">
        <w:rPr>
          <w:rFonts w:ascii="Volvo Novum" w:eastAsia="Volvo Sans Pro" w:hAnsi="Volvo Novum" w:cs="Volvo Sans Pro"/>
          <w:sz w:val="19"/>
          <w:szCs w:val="19"/>
        </w:rPr>
        <w:t>regulations</w:t>
      </w:r>
      <w:r w:rsidRPr="00BE326F">
        <w:rPr>
          <w:rFonts w:ascii="Volvo Novum" w:eastAsia="Volvo Sans Pro" w:hAnsi="Volvo Novum" w:cs="Volvo Sans Pro"/>
          <w:sz w:val="19"/>
          <w:szCs w:val="19"/>
        </w:rPr>
        <w:t xml:space="preserve">, Volvo has developed an engine that </w:t>
      </w:r>
      <w:r w:rsidR="00D11E7B">
        <w:rPr>
          <w:rFonts w:ascii="Volvo Novum" w:eastAsia="Volvo Sans Pro" w:hAnsi="Volvo Novum" w:cs="Volvo Sans Pro"/>
          <w:sz w:val="19"/>
          <w:szCs w:val="19"/>
        </w:rPr>
        <w:t xml:space="preserve">is intended to </w:t>
      </w:r>
      <w:r w:rsidRPr="00BE326F">
        <w:rPr>
          <w:rFonts w:ascii="Volvo Novum" w:eastAsia="Volvo Sans Pro" w:hAnsi="Volvo Novum" w:cs="Volvo Sans Pro"/>
          <w:sz w:val="19"/>
          <w:szCs w:val="19"/>
        </w:rPr>
        <w:t xml:space="preserve">meet </w:t>
      </w:r>
      <w:r w:rsidR="4ECCBFF5" w:rsidRPr="2BD90D68">
        <w:rPr>
          <w:rFonts w:ascii="Volvo Novum" w:eastAsia="Volvo Sans Pro" w:hAnsi="Volvo Novum" w:cs="Volvo Sans Pro"/>
          <w:sz w:val="19"/>
          <w:szCs w:val="19"/>
        </w:rPr>
        <w:t>both</w:t>
      </w:r>
      <w:r w:rsidRPr="00BE326F">
        <w:rPr>
          <w:rFonts w:ascii="Volvo Novum" w:eastAsia="Volvo Sans Pro" w:hAnsi="Volvo Novum" w:cs="Volvo Sans Pro"/>
          <w:sz w:val="19"/>
          <w:szCs w:val="19"/>
        </w:rPr>
        <w:t xml:space="preserve"> EPA and CARB requirements,” said Johan Agebrand, director of product marketing, Volvo Trucks North America. “We continue to invest in powertrain and vehicle </w:t>
      </w:r>
      <w:r w:rsidR="00E80DF9" w:rsidRPr="00BE326F">
        <w:rPr>
          <w:rFonts w:ascii="Volvo Novum" w:eastAsia="Volvo Sans Pro" w:hAnsi="Volvo Novum" w:cs="Volvo Sans Pro"/>
          <w:sz w:val="19"/>
          <w:szCs w:val="19"/>
        </w:rPr>
        <w:t>advancements</w:t>
      </w:r>
      <w:r w:rsidRPr="00BE326F">
        <w:rPr>
          <w:rFonts w:ascii="Volvo Novum" w:eastAsia="Volvo Sans Pro" w:hAnsi="Volvo Novum" w:cs="Volvo Sans Pro"/>
          <w:sz w:val="19"/>
          <w:szCs w:val="19"/>
        </w:rPr>
        <w:t xml:space="preserve"> that support our sustainability goals and our commitment to environmental stewardship. </w:t>
      </w:r>
      <w:r w:rsidR="0049598C">
        <w:rPr>
          <w:rFonts w:ascii="Volvo Novum" w:eastAsia="Volvo Sans Pro" w:hAnsi="Volvo Novum" w:cs="Volvo Sans Pro"/>
          <w:sz w:val="19"/>
          <w:szCs w:val="19"/>
        </w:rPr>
        <w:t>The Volvo VNR Electric</w:t>
      </w:r>
      <w:r w:rsidRPr="00BE326F">
        <w:rPr>
          <w:rFonts w:ascii="Volvo Novum" w:eastAsia="Volvo Sans Pro" w:hAnsi="Volvo Novum" w:cs="Volvo Sans Pro"/>
          <w:sz w:val="19"/>
          <w:szCs w:val="19"/>
        </w:rPr>
        <w:t xml:space="preserve"> continues to lead </w:t>
      </w:r>
      <w:r w:rsidR="0049598C">
        <w:rPr>
          <w:rFonts w:ascii="Volvo Novum" w:eastAsia="Volvo Sans Pro" w:hAnsi="Volvo Novum" w:cs="Volvo Sans Pro"/>
          <w:sz w:val="19"/>
          <w:szCs w:val="19"/>
        </w:rPr>
        <w:t xml:space="preserve">the Class 8 battery electric truck market in North America with over 40 percent market share </w:t>
      </w:r>
      <w:r w:rsidR="00874C2D" w:rsidRPr="00BE326F">
        <w:rPr>
          <w:rFonts w:ascii="Volvo Novum" w:eastAsia="Volvo Sans Pro" w:hAnsi="Volvo Novum" w:cs="Volvo Sans Pro"/>
          <w:sz w:val="19"/>
          <w:szCs w:val="19"/>
        </w:rPr>
        <w:t>and</w:t>
      </w:r>
      <w:r w:rsidR="0049598C">
        <w:rPr>
          <w:rFonts w:ascii="Volvo Novum" w:eastAsia="Volvo Sans Pro" w:hAnsi="Volvo Novum" w:cs="Volvo Sans Pro"/>
          <w:sz w:val="19"/>
          <w:szCs w:val="19"/>
        </w:rPr>
        <w:t xml:space="preserve"> continue</w:t>
      </w:r>
      <w:r w:rsidR="00874C2D" w:rsidRPr="00BE326F">
        <w:rPr>
          <w:rFonts w:ascii="Volvo Novum" w:eastAsia="Volvo Sans Pro" w:hAnsi="Volvo Novum" w:cs="Volvo Sans Pro"/>
          <w:sz w:val="19"/>
          <w:szCs w:val="19"/>
        </w:rPr>
        <w:t xml:space="preserve"> invest</w:t>
      </w:r>
      <w:r w:rsidR="0049598C">
        <w:rPr>
          <w:rFonts w:ascii="Volvo Novum" w:eastAsia="Volvo Sans Pro" w:hAnsi="Volvo Novum" w:cs="Volvo Sans Pro"/>
          <w:sz w:val="19"/>
          <w:szCs w:val="19"/>
        </w:rPr>
        <w:t>ments</w:t>
      </w:r>
      <w:r w:rsidRPr="00BE326F">
        <w:rPr>
          <w:rFonts w:ascii="Volvo Novum" w:eastAsia="Volvo Sans Pro" w:hAnsi="Volvo Novum" w:cs="Volvo Sans Pro"/>
          <w:sz w:val="19"/>
          <w:szCs w:val="19"/>
        </w:rPr>
        <w:t xml:space="preserve"> in </w:t>
      </w:r>
      <w:r w:rsidR="67AB791D" w:rsidRPr="2BD90D68">
        <w:rPr>
          <w:rFonts w:ascii="Volvo Novum" w:eastAsia="Volvo Sans Pro" w:hAnsi="Volvo Novum" w:cs="Volvo Sans Pro"/>
          <w:sz w:val="19"/>
          <w:szCs w:val="19"/>
        </w:rPr>
        <w:t>developing</w:t>
      </w:r>
      <w:r w:rsidRPr="00BE326F">
        <w:rPr>
          <w:rFonts w:ascii="Volvo Novum" w:eastAsia="Volvo Sans Pro" w:hAnsi="Volvo Novum" w:cs="Volvo Sans Pro"/>
          <w:sz w:val="19"/>
          <w:szCs w:val="19"/>
        </w:rPr>
        <w:t xml:space="preserve"> other zero</w:t>
      </w:r>
      <w:r w:rsidR="22FECE8D" w:rsidRPr="2BD90D68">
        <w:rPr>
          <w:rFonts w:ascii="Volvo Novum" w:eastAsia="Volvo Sans Pro" w:hAnsi="Volvo Novum" w:cs="Volvo Sans Pro"/>
          <w:sz w:val="19"/>
          <w:szCs w:val="19"/>
        </w:rPr>
        <w:t>-</w:t>
      </w:r>
      <w:r w:rsidRPr="00BE326F">
        <w:rPr>
          <w:rFonts w:ascii="Volvo Novum" w:eastAsia="Volvo Sans Pro" w:hAnsi="Volvo Novum" w:cs="Volvo Sans Pro"/>
          <w:sz w:val="19"/>
          <w:szCs w:val="19"/>
        </w:rPr>
        <w:t xml:space="preserve"> and near-zero tailpipe emissions technologies.”</w:t>
      </w:r>
    </w:p>
    <w:p w14:paraId="55C35C93" w14:textId="77777777" w:rsidR="008F6551" w:rsidRPr="00BE326F" w:rsidRDefault="008F6551" w:rsidP="0CF855A8">
      <w:pPr>
        <w:rPr>
          <w:rFonts w:ascii="Volvo Novum" w:hAnsi="Volvo Novum"/>
          <w:sz w:val="19"/>
          <w:szCs w:val="19"/>
        </w:rPr>
      </w:pPr>
    </w:p>
    <w:p w14:paraId="2045455B" w14:textId="1F2D8B07" w:rsidR="1CB64EC2" w:rsidRDefault="1CB64EC2" w:rsidP="0CF855A8">
      <w:pPr>
        <w:rPr>
          <w:rFonts w:ascii="Volvo Novum" w:eastAsia="Volvo Sans Pro" w:hAnsi="Volvo Novum" w:cs="Volvo Sans Pro"/>
          <w:sz w:val="19"/>
          <w:szCs w:val="19"/>
        </w:rPr>
      </w:pPr>
      <w:r w:rsidRPr="00BE326F">
        <w:rPr>
          <w:rFonts w:ascii="Volvo Novum" w:eastAsia="Volvo Sans Pro" w:hAnsi="Volvo Novum" w:cs="Volvo Sans Pro"/>
          <w:sz w:val="19"/>
          <w:szCs w:val="19"/>
        </w:rPr>
        <w:t xml:space="preserve">Fleet operators interested in learning more about </w:t>
      </w:r>
      <w:r w:rsidR="00D11E7B">
        <w:rPr>
          <w:rFonts w:ascii="Volvo Novum" w:eastAsia="Volvo Sans Pro" w:hAnsi="Volvo Novum" w:cs="Volvo Sans Pro"/>
          <w:sz w:val="19"/>
          <w:szCs w:val="19"/>
        </w:rPr>
        <w:t xml:space="preserve">the </w:t>
      </w:r>
      <w:r w:rsidR="006D6014">
        <w:rPr>
          <w:rFonts w:ascii="Volvo Novum" w:eastAsia="Volvo Sans Pro" w:hAnsi="Volvo Novum" w:cs="Volvo Sans Pro"/>
          <w:sz w:val="19"/>
          <w:szCs w:val="19"/>
        </w:rPr>
        <w:t xml:space="preserve">engine, which Volvo Trucks expects to be </w:t>
      </w:r>
      <w:r w:rsidR="00C926E9" w:rsidRPr="00BE326F">
        <w:rPr>
          <w:rFonts w:ascii="Volvo Novum" w:eastAsia="Volvo Sans Pro" w:hAnsi="Volvo Novum" w:cs="Volvo Sans Pro"/>
          <w:sz w:val="19"/>
          <w:szCs w:val="19"/>
        </w:rPr>
        <w:t>CARB-24 Omnibus compliant</w:t>
      </w:r>
      <w:r w:rsidR="006D6014">
        <w:rPr>
          <w:rFonts w:ascii="Volvo Novum" w:eastAsia="Volvo Sans Pro" w:hAnsi="Volvo Novum" w:cs="Volvo Sans Pro"/>
          <w:sz w:val="19"/>
          <w:szCs w:val="19"/>
        </w:rPr>
        <w:t>,</w:t>
      </w:r>
      <w:r w:rsidR="00C926E9" w:rsidRPr="00BE326F">
        <w:rPr>
          <w:rFonts w:ascii="Volvo Novum" w:eastAsia="Volvo Sans Pro" w:hAnsi="Volvo Novum" w:cs="Volvo Sans Pro"/>
          <w:sz w:val="19"/>
          <w:szCs w:val="19"/>
        </w:rPr>
        <w:t xml:space="preserve"> </w:t>
      </w:r>
      <w:r w:rsidRPr="00BE326F">
        <w:rPr>
          <w:rFonts w:ascii="Volvo Novum" w:eastAsia="Volvo Sans Pro" w:hAnsi="Volvo Novum" w:cs="Volvo Sans Pro"/>
          <w:sz w:val="19"/>
          <w:szCs w:val="19"/>
        </w:rPr>
        <w:t xml:space="preserve">or placing an order can visit their nearest Volvo Trucks dealership. </w:t>
      </w:r>
      <w:r w:rsidR="00B07C07">
        <w:rPr>
          <w:rFonts w:ascii="Volvo Novum" w:eastAsia="Volvo Sans Pro" w:hAnsi="Volvo Novum" w:cs="Volvo Sans Pro"/>
          <w:sz w:val="19"/>
          <w:szCs w:val="19"/>
        </w:rPr>
        <w:t xml:space="preserve">Deliveries of trucks with the </w:t>
      </w:r>
      <w:r w:rsidR="00D11E7B">
        <w:rPr>
          <w:rFonts w:ascii="Volvo Novum" w:eastAsia="Volvo Sans Pro" w:hAnsi="Volvo Novum" w:cs="Volvo Sans Pro"/>
          <w:sz w:val="19"/>
          <w:szCs w:val="19"/>
        </w:rPr>
        <w:t xml:space="preserve">new </w:t>
      </w:r>
      <w:r w:rsidR="00B07C07">
        <w:rPr>
          <w:rFonts w:ascii="Volvo Novum" w:eastAsia="Volvo Sans Pro" w:hAnsi="Volvo Novum" w:cs="Volvo Sans Pro"/>
          <w:sz w:val="19"/>
          <w:szCs w:val="19"/>
        </w:rPr>
        <w:t>engine are expected to begin in the fourth quarter of 202</w:t>
      </w:r>
      <w:r w:rsidR="00D67A6B">
        <w:rPr>
          <w:rFonts w:ascii="Volvo Novum" w:eastAsia="Volvo Sans Pro" w:hAnsi="Volvo Novum" w:cs="Volvo Sans Pro"/>
          <w:sz w:val="19"/>
          <w:szCs w:val="19"/>
        </w:rPr>
        <w:t>5</w:t>
      </w:r>
      <w:r w:rsidR="00B07C07">
        <w:rPr>
          <w:rFonts w:ascii="Volvo Novum" w:eastAsia="Volvo Sans Pro" w:hAnsi="Volvo Novum" w:cs="Volvo Sans Pro"/>
          <w:sz w:val="19"/>
          <w:szCs w:val="19"/>
        </w:rPr>
        <w:t xml:space="preserve">. </w:t>
      </w:r>
    </w:p>
    <w:p w14:paraId="071A65D2" w14:textId="77777777" w:rsidR="002C1D27" w:rsidRPr="00BE326F" w:rsidRDefault="002C1D27" w:rsidP="0CF855A8">
      <w:pPr>
        <w:rPr>
          <w:rFonts w:ascii="Volvo Novum" w:hAnsi="Volvo Novum"/>
          <w:sz w:val="19"/>
          <w:szCs w:val="19"/>
        </w:rPr>
      </w:pPr>
    </w:p>
    <w:p w14:paraId="7B94D03D" w14:textId="3F800953" w:rsidR="0CF855A8" w:rsidRDefault="0CF855A8" w:rsidP="0CF855A8">
      <w:pPr>
        <w:rPr>
          <w:rFonts w:ascii="Volvo Novum" w:eastAsia="Volvo Sans Pro" w:hAnsi="Volvo Novum" w:cs="Volvo Sans Pro"/>
          <w:sz w:val="19"/>
          <w:szCs w:val="19"/>
        </w:rPr>
      </w:pPr>
    </w:p>
    <w:p w14:paraId="02B0D444" w14:textId="42B06643" w:rsidR="003C0B4F" w:rsidRPr="002A0385" w:rsidRDefault="009E1BC1" w:rsidP="752813D6">
      <w:pPr>
        <w:rPr>
          <w:rFonts w:ascii="Volvo Novum" w:eastAsia="Volvo Sans Pro" w:hAnsi="Volvo Novum" w:cs="Volvo Sans Pro"/>
          <w:sz w:val="19"/>
          <w:szCs w:val="19"/>
        </w:rPr>
      </w:pPr>
      <w:r w:rsidRPr="00B3702B">
        <w:rPr>
          <w:rFonts w:ascii="Volvo Novum" w:eastAsia="Volvo Sans Pro" w:hAnsi="Volvo Novum" w:cs="Volvo Sans Pro"/>
          <w:noProof/>
          <w:sz w:val="19"/>
          <w:szCs w:val="19"/>
        </w:rPr>
        <w:drawing>
          <wp:inline distT="0" distB="0" distL="0" distR="0" wp14:anchorId="044FE61F" wp14:editId="66CF32BE">
            <wp:extent cx="5220970" cy="2911475"/>
            <wp:effectExtent l="0" t="0" r="0" b="3175"/>
            <wp:docPr id="999198661" name="Picture 1" descr="A blue and silver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98661" name="Picture 1" descr="A blue and silver machine&#10;&#10;Description automatically generated"/>
                    <pic:cNvPicPr/>
                  </pic:nvPicPr>
                  <pic:blipFill>
                    <a:blip r:embed="rId13"/>
                    <a:stretch>
                      <a:fillRect/>
                    </a:stretch>
                  </pic:blipFill>
                  <pic:spPr>
                    <a:xfrm>
                      <a:off x="0" y="0"/>
                      <a:ext cx="5220970" cy="2911475"/>
                    </a:xfrm>
                    <a:prstGeom prst="rect">
                      <a:avLst/>
                    </a:prstGeom>
                  </pic:spPr>
                </pic:pic>
              </a:graphicData>
            </a:graphic>
          </wp:inline>
        </w:drawing>
      </w:r>
    </w:p>
    <w:p w14:paraId="1CE33A35" w14:textId="77777777" w:rsidR="009E1BC1" w:rsidRDefault="009E1BC1" w:rsidP="0CF855A8">
      <w:pPr>
        <w:rPr>
          <w:rFonts w:ascii="Volvo Novum" w:eastAsia="Volvo Sans Pro" w:hAnsi="Volvo Novum" w:cs="Volvo Sans Pro"/>
          <w:b/>
          <w:bCs/>
          <w:sz w:val="19"/>
          <w:szCs w:val="19"/>
        </w:rPr>
      </w:pPr>
    </w:p>
    <w:p w14:paraId="471DA5C5" w14:textId="4ABC7B7E" w:rsidR="003C0B4F" w:rsidRDefault="003C0B4F" w:rsidP="0CF855A8">
      <w:pPr>
        <w:rPr>
          <w:rFonts w:ascii="Volvo Novum" w:eastAsia="Volvo Sans Pro" w:hAnsi="Volvo Novum" w:cs="Volvo Sans Pro"/>
          <w:sz w:val="19"/>
          <w:szCs w:val="19"/>
        </w:rPr>
      </w:pPr>
      <w:r w:rsidRPr="0CF855A8">
        <w:rPr>
          <w:rFonts w:ascii="Volvo Novum" w:eastAsia="Volvo Sans Pro" w:hAnsi="Volvo Novum" w:cs="Volvo Sans Pro"/>
          <w:b/>
          <w:bCs/>
          <w:sz w:val="19"/>
          <w:szCs w:val="19"/>
        </w:rPr>
        <w:t>CAPTION</w:t>
      </w:r>
      <w:r w:rsidRPr="0CF855A8">
        <w:rPr>
          <w:rFonts w:ascii="Volvo Novum" w:eastAsia="Volvo Sans Pro" w:hAnsi="Volvo Novum" w:cs="Volvo Sans Pro"/>
          <w:sz w:val="19"/>
          <w:szCs w:val="19"/>
        </w:rPr>
        <w:t xml:space="preserve">: </w:t>
      </w:r>
      <w:r w:rsidR="00F6119A" w:rsidRPr="00F6119A">
        <w:rPr>
          <w:rFonts w:ascii="Volvo Novum" w:eastAsia="Volvo Sans Pro" w:hAnsi="Volvo Novum" w:cs="Volvo Sans Pro"/>
          <w:sz w:val="19"/>
          <w:szCs w:val="19"/>
        </w:rPr>
        <w:t xml:space="preserve">Volvo Trucks’ </w:t>
      </w:r>
      <w:r w:rsidR="00F42C71">
        <w:rPr>
          <w:rFonts w:ascii="Volvo Novum" w:eastAsia="Volvo Sans Pro" w:hAnsi="Volvo Novum" w:cs="Volvo Sans Pro"/>
          <w:sz w:val="19"/>
          <w:szCs w:val="19"/>
        </w:rPr>
        <w:t xml:space="preserve">new </w:t>
      </w:r>
      <w:r w:rsidR="00F6119A" w:rsidRPr="00F6119A">
        <w:rPr>
          <w:rFonts w:ascii="Volvo Novum" w:eastAsia="Volvo Sans Pro" w:hAnsi="Volvo Novum" w:cs="Volvo Sans Pro"/>
          <w:sz w:val="19"/>
          <w:szCs w:val="19"/>
        </w:rPr>
        <w:t>engine features an advanced emissions control system with a fully serviceable linear exhaust aftertreatment system (EATS</w:t>
      </w:r>
      <w:r w:rsidR="00075852" w:rsidRPr="00F6119A">
        <w:rPr>
          <w:rFonts w:ascii="Volvo Novum" w:eastAsia="Volvo Sans Pro" w:hAnsi="Volvo Novum" w:cs="Volvo Sans Pro"/>
          <w:sz w:val="19"/>
          <w:szCs w:val="19"/>
        </w:rPr>
        <w:t>)</w:t>
      </w:r>
      <w:r w:rsidR="00075852">
        <w:rPr>
          <w:rFonts w:ascii="Volvo Novum" w:eastAsia="Volvo Sans Pro" w:hAnsi="Volvo Novum" w:cs="Volvo Sans Pro"/>
          <w:sz w:val="19"/>
          <w:szCs w:val="19"/>
        </w:rPr>
        <w:t xml:space="preserve"> and</w:t>
      </w:r>
      <w:r w:rsidR="00F42C71">
        <w:rPr>
          <w:rFonts w:ascii="Volvo Novum" w:eastAsia="Volvo Sans Pro" w:hAnsi="Volvo Novum" w:cs="Volvo Sans Pro"/>
          <w:sz w:val="19"/>
          <w:szCs w:val="19"/>
        </w:rPr>
        <w:t xml:space="preserve"> is expected to be CARB 24 Omnibus Compliant</w:t>
      </w:r>
      <w:r w:rsidR="00F6119A" w:rsidRPr="00F6119A">
        <w:rPr>
          <w:rFonts w:ascii="Volvo Novum" w:eastAsia="Volvo Sans Pro" w:hAnsi="Volvo Novum" w:cs="Volvo Sans Pro"/>
          <w:sz w:val="19"/>
          <w:szCs w:val="19"/>
        </w:rPr>
        <w:t>. Th</w:t>
      </w:r>
      <w:r w:rsidR="00F42C71">
        <w:rPr>
          <w:rFonts w:ascii="Volvo Novum" w:eastAsia="Volvo Sans Pro" w:hAnsi="Volvo Novum" w:cs="Volvo Sans Pro"/>
          <w:sz w:val="19"/>
          <w:szCs w:val="19"/>
        </w:rPr>
        <w:t>e</w:t>
      </w:r>
      <w:r w:rsidR="00F6119A" w:rsidRPr="00F6119A">
        <w:rPr>
          <w:rFonts w:ascii="Volvo Novum" w:eastAsia="Volvo Sans Pro" w:hAnsi="Volvo Novum" w:cs="Volvo Sans Pro"/>
          <w:sz w:val="19"/>
          <w:szCs w:val="19"/>
        </w:rPr>
        <w:t xml:space="preserve"> </w:t>
      </w:r>
      <w:r w:rsidR="00F42C71">
        <w:rPr>
          <w:rFonts w:ascii="Volvo Novum" w:eastAsia="Volvo Sans Pro" w:hAnsi="Volvo Novum" w:cs="Volvo Sans Pro"/>
          <w:sz w:val="19"/>
          <w:szCs w:val="19"/>
        </w:rPr>
        <w:t xml:space="preserve">EATS </w:t>
      </w:r>
      <w:r w:rsidR="00874C2D" w:rsidRPr="00F6119A">
        <w:rPr>
          <w:rFonts w:ascii="Volvo Novum" w:eastAsia="Volvo Sans Pro" w:hAnsi="Volvo Novum" w:cs="Volvo Sans Pro"/>
          <w:sz w:val="19"/>
          <w:szCs w:val="19"/>
        </w:rPr>
        <w:t>includes the</w:t>
      </w:r>
      <w:r w:rsidR="00F6119A" w:rsidRPr="00F6119A">
        <w:rPr>
          <w:rFonts w:ascii="Volvo Novum" w:eastAsia="Volvo Sans Pro" w:hAnsi="Volvo Novum" w:cs="Volvo Sans Pro"/>
          <w:sz w:val="19"/>
          <w:szCs w:val="19"/>
        </w:rPr>
        <w:t xml:space="preserve"> Diesel Oxidation Catalyst (DOC), Diesel Particulate Filter (DPF), and Selective Catalytic Reduction (SCR) system, all designed for efficient servicing and replacement.</w:t>
      </w:r>
    </w:p>
    <w:p w14:paraId="206D7944" w14:textId="329B74A2" w:rsidR="0CF855A8" w:rsidRDefault="0CF855A8" w:rsidP="0CF855A8">
      <w:pPr>
        <w:rPr>
          <w:rFonts w:ascii="Volvo Novum" w:eastAsia="Volvo Sans Pro" w:hAnsi="Volvo Novum" w:cs="Volvo Sans Pro"/>
          <w:sz w:val="19"/>
          <w:szCs w:val="19"/>
        </w:rPr>
      </w:pPr>
    </w:p>
    <w:p w14:paraId="4A5CAFBC" w14:textId="7B37CB92" w:rsidR="0CF855A8" w:rsidRDefault="00931F55" w:rsidP="0CF855A8">
      <w:pPr>
        <w:rPr>
          <w:rFonts w:ascii="Volvo Novum" w:eastAsia="Volvo Sans Pro" w:hAnsi="Volvo Novum" w:cs="Volvo Sans Pro"/>
          <w:sz w:val="19"/>
          <w:szCs w:val="19"/>
        </w:rPr>
      </w:pPr>
      <w:r w:rsidRPr="00931F55">
        <w:rPr>
          <w:rFonts w:ascii="Volvo Novum" w:eastAsia="Volvo Sans Pro" w:hAnsi="Volvo Novum" w:cs="Volvo Sans Pro"/>
          <w:sz w:val="19"/>
          <w:szCs w:val="19"/>
        </w:rPr>
        <w:lastRenderedPageBreak/>
        <w:drawing>
          <wp:inline distT="0" distB="0" distL="0" distR="0" wp14:anchorId="26899441" wp14:editId="0B4DDCBF">
            <wp:extent cx="5274310" cy="4210685"/>
            <wp:effectExtent l="0" t="0" r="2540" b="0"/>
            <wp:docPr id="774416802" name="Picture 1" descr="A close-up of a car eng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16802" name="Picture 1" descr="A close-up of a car engine&#10;&#10;AI-generated content may be incorrect."/>
                    <pic:cNvPicPr/>
                  </pic:nvPicPr>
                  <pic:blipFill>
                    <a:blip r:embed="rId14"/>
                    <a:stretch>
                      <a:fillRect/>
                    </a:stretch>
                  </pic:blipFill>
                  <pic:spPr>
                    <a:xfrm>
                      <a:off x="0" y="0"/>
                      <a:ext cx="5274310" cy="4210685"/>
                    </a:xfrm>
                    <a:prstGeom prst="rect">
                      <a:avLst/>
                    </a:prstGeom>
                  </pic:spPr>
                </pic:pic>
              </a:graphicData>
            </a:graphic>
          </wp:inline>
        </w:drawing>
      </w:r>
    </w:p>
    <w:p w14:paraId="3095E906" w14:textId="672BB2F6" w:rsidR="4D4CB2F3" w:rsidRDefault="4D4CB2F3" w:rsidP="0CF855A8">
      <w:pPr>
        <w:rPr>
          <w:rFonts w:ascii="Volvo Novum" w:eastAsia="Volvo Sans Pro" w:hAnsi="Volvo Novum" w:cs="Volvo Sans Pro"/>
          <w:sz w:val="19"/>
          <w:szCs w:val="19"/>
        </w:rPr>
      </w:pPr>
      <w:r w:rsidRPr="0CF855A8">
        <w:rPr>
          <w:rFonts w:ascii="Volvo Novum" w:eastAsia="Volvo Sans Pro" w:hAnsi="Volvo Novum" w:cs="Volvo Sans Pro"/>
          <w:b/>
          <w:bCs/>
          <w:sz w:val="19"/>
          <w:szCs w:val="19"/>
        </w:rPr>
        <w:t>CAPTION</w:t>
      </w:r>
      <w:r w:rsidRPr="0CF855A8">
        <w:rPr>
          <w:rFonts w:ascii="Volvo Novum" w:eastAsia="Volvo Sans Pro" w:hAnsi="Volvo Novum" w:cs="Volvo Sans Pro"/>
          <w:sz w:val="19"/>
          <w:szCs w:val="19"/>
        </w:rPr>
        <w:t xml:space="preserve">: Volvo Trucks North America has announced </w:t>
      </w:r>
      <w:r w:rsidR="00F42C71">
        <w:rPr>
          <w:rFonts w:ascii="Volvo Novum" w:eastAsia="Volvo Sans Pro" w:hAnsi="Volvo Novum" w:cs="Volvo Sans Pro"/>
          <w:sz w:val="19"/>
          <w:szCs w:val="19"/>
        </w:rPr>
        <w:t>it is seeking certification of a</w:t>
      </w:r>
      <w:r w:rsidR="3BB1B084" w:rsidRPr="2BD90D68">
        <w:rPr>
          <w:rFonts w:ascii="Volvo Novum" w:eastAsia="Volvo Sans Pro" w:hAnsi="Volvo Novum" w:cs="Volvo Sans Pro"/>
          <w:sz w:val="19"/>
          <w:szCs w:val="19"/>
        </w:rPr>
        <w:t xml:space="preserve"> </w:t>
      </w:r>
      <w:r w:rsidR="0035146C" w:rsidRPr="00BE326F">
        <w:rPr>
          <w:rFonts w:ascii="Volvo Novum" w:eastAsia="Volvo Sans Pro" w:hAnsi="Volvo Novum" w:cs="Volvo Sans Pro"/>
          <w:sz w:val="19"/>
          <w:szCs w:val="19"/>
        </w:rPr>
        <w:t xml:space="preserve">CARB-24 Omnibus compliant engine </w:t>
      </w:r>
      <w:r w:rsidR="3BB1B084" w:rsidRPr="2BD90D68">
        <w:rPr>
          <w:rFonts w:ascii="Volvo Novum" w:eastAsia="Volvo Sans Pro" w:hAnsi="Volvo Novum" w:cs="Volvo Sans Pro"/>
          <w:sz w:val="19"/>
          <w:szCs w:val="19"/>
        </w:rPr>
        <w:t>that meets low nitrogen oxide (NOx</w:t>
      </w:r>
      <w:r w:rsidR="006E2375" w:rsidRPr="2BD90D68">
        <w:rPr>
          <w:rFonts w:ascii="Volvo Novum" w:eastAsia="Volvo Sans Pro" w:hAnsi="Volvo Novum" w:cs="Volvo Sans Pro"/>
          <w:sz w:val="19"/>
          <w:szCs w:val="19"/>
        </w:rPr>
        <w:t>),</w:t>
      </w:r>
      <w:r w:rsidR="3BB1B084" w:rsidRPr="2BD90D68">
        <w:rPr>
          <w:rFonts w:ascii="Volvo Novum" w:eastAsia="Volvo Sans Pro" w:hAnsi="Volvo Novum" w:cs="Volvo Sans Pro"/>
          <w:sz w:val="19"/>
          <w:szCs w:val="19"/>
        </w:rPr>
        <w:t xml:space="preserve"> and particulate matter (PM) emissions standards set by the California Air Resources Board</w:t>
      </w:r>
      <w:r w:rsidRPr="0CF855A8">
        <w:rPr>
          <w:rFonts w:ascii="Volvo Novum" w:eastAsia="Volvo Sans Pro" w:hAnsi="Volvo Novum" w:cs="Volvo Sans Pro"/>
          <w:sz w:val="19"/>
          <w:szCs w:val="19"/>
        </w:rPr>
        <w:t>.</w:t>
      </w:r>
    </w:p>
    <w:p w14:paraId="7F88FC34" w14:textId="61F60C0B" w:rsidR="00546436" w:rsidRDefault="00D3027A" w:rsidP="00546436">
      <w:pPr>
        <w:rPr>
          <w:rFonts w:ascii="Volvo Novum" w:eastAsia="Volvo Sans Pro" w:hAnsi="Volvo Novum" w:cs="Volvo Sans Pro"/>
          <w:sz w:val="19"/>
          <w:szCs w:val="19"/>
        </w:rPr>
      </w:pPr>
      <w:r w:rsidRPr="00D3027A">
        <w:rPr>
          <w:rFonts w:ascii="Volvo Novum" w:eastAsia="Volvo Sans Pro" w:hAnsi="Volvo Novum" w:cs="Volvo Sans Pro"/>
          <w:sz w:val="19"/>
          <w:szCs w:val="19"/>
        </w:rPr>
        <w:lastRenderedPageBreak/>
        <w:drawing>
          <wp:inline distT="0" distB="0" distL="0" distR="0" wp14:anchorId="3738E414" wp14:editId="1BD561E8">
            <wp:extent cx="5274310" cy="4373245"/>
            <wp:effectExtent l="0" t="0" r="2540" b="8255"/>
            <wp:docPr id="133676738" name="Picture 1" descr="A blue and white eng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6738" name="Picture 1" descr="A blue and white engine&#10;&#10;AI-generated content may be incorrect."/>
                    <pic:cNvPicPr/>
                  </pic:nvPicPr>
                  <pic:blipFill>
                    <a:blip r:embed="rId15"/>
                    <a:stretch>
                      <a:fillRect/>
                    </a:stretch>
                  </pic:blipFill>
                  <pic:spPr>
                    <a:xfrm>
                      <a:off x="0" y="0"/>
                      <a:ext cx="5274310" cy="4373245"/>
                    </a:xfrm>
                    <a:prstGeom prst="rect">
                      <a:avLst/>
                    </a:prstGeom>
                  </pic:spPr>
                </pic:pic>
              </a:graphicData>
            </a:graphic>
          </wp:inline>
        </w:drawing>
      </w:r>
    </w:p>
    <w:p w14:paraId="45404B08" w14:textId="77777777" w:rsidR="00546436" w:rsidRDefault="00546436" w:rsidP="00546436">
      <w:pPr>
        <w:rPr>
          <w:rFonts w:ascii="Volvo Novum" w:eastAsia="Volvo Sans Pro" w:hAnsi="Volvo Novum" w:cs="Volvo Sans Pro"/>
          <w:sz w:val="19"/>
          <w:szCs w:val="19"/>
        </w:rPr>
      </w:pPr>
      <w:r w:rsidRPr="0CF855A8">
        <w:rPr>
          <w:rFonts w:ascii="Volvo Novum" w:eastAsia="Volvo Sans Pro" w:hAnsi="Volvo Novum" w:cs="Volvo Sans Pro"/>
          <w:b/>
          <w:bCs/>
          <w:sz w:val="19"/>
          <w:szCs w:val="19"/>
        </w:rPr>
        <w:t>CAPTION</w:t>
      </w:r>
      <w:r w:rsidRPr="0CF855A8">
        <w:rPr>
          <w:rFonts w:ascii="Volvo Novum" w:eastAsia="Volvo Sans Pro" w:hAnsi="Volvo Novum" w:cs="Volvo Sans Pro"/>
          <w:sz w:val="19"/>
          <w:szCs w:val="19"/>
        </w:rPr>
        <w:t xml:space="preserve">: Volvo Trucks North America has announced </w:t>
      </w:r>
      <w:r>
        <w:rPr>
          <w:rFonts w:ascii="Volvo Novum" w:eastAsia="Volvo Sans Pro" w:hAnsi="Volvo Novum" w:cs="Volvo Sans Pro"/>
          <w:sz w:val="19"/>
          <w:szCs w:val="19"/>
        </w:rPr>
        <w:t>it is seeking certification of a</w:t>
      </w:r>
      <w:r w:rsidRPr="2BD90D68">
        <w:rPr>
          <w:rFonts w:ascii="Volvo Novum" w:eastAsia="Volvo Sans Pro" w:hAnsi="Volvo Novum" w:cs="Volvo Sans Pro"/>
          <w:sz w:val="19"/>
          <w:szCs w:val="19"/>
        </w:rPr>
        <w:t xml:space="preserve"> </w:t>
      </w:r>
      <w:r w:rsidRPr="00BE326F">
        <w:rPr>
          <w:rFonts w:ascii="Volvo Novum" w:eastAsia="Volvo Sans Pro" w:hAnsi="Volvo Novum" w:cs="Volvo Sans Pro"/>
          <w:sz w:val="19"/>
          <w:szCs w:val="19"/>
        </w:rPr>
        <w:t xml:space="preserve">CARB-24 Omnibus compliant engine </w:t>
      </w:r>
      <w:r w:rsidRPr="2BD90D68">
        <w:rPr>
          <w:rFonts w:ascii="Volvo Novum" w:eastAsia="Volvo Sans Pro" w:hAnsi="Volvo Novum" w:cs="Volvo Sans Pro"/>
          <w:sz w:val="19"/>
          <w:szCs w:val="19"/>
        </w:rPr>
        <w:t>that meets low nitrogen oxide (NOx), and particulate matter (PM) emissions standards set by the California Air Resources Board</w:t>
      </w:r>
      <w:r w:rsidRPr="0CF855A8">
        <w:rPr>
          <w:rFonts w:ascii="Volvo Novum" w:eastAsia="Volvo Sans Pro" w:hAnsi="Volvo Novum" w:cs="Volvo Sans Pro"/>
          <w:sz w:val="19"/>
          <w:szCs w:val="19"/>
        </w:rPr>
        <w:t>.</w:t>
      </w:r>
    </w:p>
    <w:p w14:paraId="0408ABB3" w14:textId="77777777" w:rsidR="00C066C7" w:rsidRPr="002A0385" w:rsidRDefault="00C066C7" w:rsidP="752813D6">
      <w:pPr>
        <w:rPr>
          <w:rFonts w:ascii="Volvo Novum" w:eastAsia="Volvo Sans Pro" w:hAnsi="Volvo Novum" w:cs="Volvo Sans Pro"/>
          <w:sz w:val="19"/>
          <w:szCs w:val="19"/>
        </w:rPr>
      </w:pPr>
    </w:p>
    <w:p w14:paraId="1D453720" w14:textId="5470A6C9" w:rsidR="3E2F08C2" w:rsidRPr="009E1BC1" w:rsidRDefault="00F6119A" w:rsidP="0CF855A8">
      <w:pPr>
        <w:spacing w:line="259" w:lineRule="auto"/>
        <w:jc w:val="both"/>
        <w:rPr>
          <w:rFonts w:ascii="Volvo Novum" w:eastAsia="Volvo Sans Pro" w:hAnsi="Volvo Novum" w:cs="Volvo Sans Pro"/>
          <w:sz w:val="19"/>
          <w:szCs w:val="19"/>
        </w:rPr>
      </w:pPr>
      <w:r w:rsidRPr="009E1BC1">
        <w:rPr>
          <w:rFonts w:ascii="Volvo Novum" w:eastAsia="Volvo Sans Pro" w:hAnsi="Volvo Novum" w:cs="Volvo Sans Pro"/>
          <w:sz w:val="19"/>
          <w:szCs w:val="19"/>
        </w:rPr>
        <w:t>April 29, 2025</w:t>
      </w:r>
    </w:p>
    <w:p w14:paraId="6A1EB67D" w14:textId="77777777" w:rsidR="003C0B4F" w:rsidRPr="002A0385" w:rsidRDefault="003C0B4F" w:rsidP="752813D6">
      <w:pPr>
        <w:jc w:val="both"/>
        <w:rPr>
          <w:rFonts w:ascii="Volvo Novum" w:eastAsia="Volvo Sans Pro" w:hAnsi="Volvo Novum" w:cs="Volvo Sans Pro"/>
          <w:sz w:val="19"/>
          <w:szCs w:val="19"/>
        </w:rPr>
      </w:pPr>
    </w:p>
    <w:p w14:paraId="156CF83F" w14:textId="447D3EC9" w:rsidR="3E2F08C2" w:rsidRPr="002A0385" w:rsidRDefault="3E2F08C2" w:rsidP="752813D6">
      <w:pPr>
        <w:rPr>
          <w:rFonts w:ascii="Volvo Novum" w:eastAsia="Volvo Sans Pro" w:hAnsi="Volvo Novum" w:cs="Volvo Sans Pro"/>
          <w:sz w:val="19"/>
          <w:szCs w:val="19"/>
        </w:rPr>
      </w:pPr>
      <w:r w:rsidRPr="002A0385">
        <w:rPr>
          <w:rStyle w:val="normaltextrun"/>
          <w:rFonts w:ascii="Volvo Novum" w:eastAsia="Volvo Sans Pro" w:hAnsi="Volvo Novum" w:cs="Volvo Sans Pro"/>
          <w:color w:val="000000" w:themeColor="text1"/>
          <w:sz w:val="19"/>
          <w:szCs w:val="19"/>
        </w:rPr>
        <w:t>To learn more about Volvo Trucks North America, visit the company </w:t>
      </w:r>
      <w:hyperlink r:id="rId16">
        <w:r w:rsidRPr="002A0385">
          <w:rPr>
            <w:rStyle w:val="Hyperlink"/>
            <w:rFonts w:ascii="Volvo Novum" w:eastAsia="Volvo Sans Pro" w:hAnsi="Volvo Novum" w:cs="Volvo Sans Pro"/>
            <w:sz w:val="19"/>
            <w:szCs w:val="19"/>
          </w:rPr>
          <w:t>website</w:t>
        </w:r>
      </w:hyperlink>
      <w:r w:rsidRPr="002A0385">
        <w:rPr>
          <w:rFonts w:ascii="Volvo Novum" w:eastAsia="Volvo Sans Pro" w:hAnsi="Volvo Novum" w:cs="Volvo Sans Pro"/>
          <w:color w:val="000000" w:themeColor="text1"/>
          <w:sz w:val="19"/>
          <w:szCs w:val="19"/>
        </w:rPr>
        <w:t>. </w:t>
      </w:r>
    </w:p>
    <w:p w14:paraId="51F5CCF4" w14:textId="5583E082" w:rsidR="547CDF62" w:rsidRPr="002A0385" w:rsidRDefault="547CDF62" w:rsidP="752813D6">
      <w:pPr>
        <w:rPr>
          <w:rFonts w:ascii="Volvo Novum" w:eastAsia="Volvo Sans Pro" w:hAnsi="Volvo Novum" w:cs="Volvo Sans Pro"/>
          <w:color w:val="000000" w:themeColor="text1"/>
          <w:sz w:val="19"/>
          <w:szCs w:val="19"/>
        </w:rPr>
      </w:pPr>
    </w:p>
    <w:p w14:paraId="1CE7CD69" w14:textId="6383DDEE" w:rsidR="4F2C9C02" w:rsidRDefault="4F2C9C02" w:rsidP="1828EE7A">
      <w:pPr>
        <w:rPr>
          <w:rFonts w:ascii="Volvo Novum" w:eastAsia="Volvo Novum" w:hAnsi="Volvo Novum" w:cs="Volvo Novum"/>
          <w:color w:val="000000" w:themeColor="text1"/>
          <w:sz w:val="19"/>
          <w:szCs w:val="19"/>
        </w:rPr>
      </w:pPr>
      <w:r w:rsidRPr="1828EE7A">
        <w:rPr>
          <w:rFonts w:ascii="Volvo Novum" w:eastAsia="Volvo Novum" w:hAnsi="Volvo Novum" w:cs="Volvo Novum"/>
          <w:color w:val="000000" w:themeColor="text1"/>
          <w:sz w:val="19"/>
          <w:szCs w:val="19"/>
        </w:rPr>
        <w:t>High-resolution images associated with this press release and others are available at</w:t>
      </w:r>
      <w:hyperlink r:id="rId17">
        <w:r w:rsidRPr="1828EE7A">
          <w:rPr>
            <w:rStyle w:val="Hyperlink"/>
            <w:rFonts w:ascii="Arial" w:eastAsia="Arial" w:hAnsi="Arial" w:cs="Arial"/>
            <w:sz w:val="19"/>
            <w:szCs w:val="19"/>
          </w:rPr>
          <w:t> </w:t>
        </w:r>
        <w:r w:rsidRPr="1828EE7A">
          <w:rPr>
            <w:rStyle w:val="Hyperlink"/>
            <w:rFonts w:ascii="Volvo Novum" w:eastAsia="Volvo Novum" w:hAnsi="Volvo Novum" w:cs="Volvo Novum"/>
            <w:color w:val="000000" w:themeColor="text1"/>
            <w:sz w:val="19"/>
            <w:szCs w:val="19"/>
          </w:rPr>
          <w:t xml:space="preserve"> </w:t>
        </w:r>
      </w:hyperlink>
      <w:hyperlink r:id="rId18">
        <w:r w:rsidRPr="1828EE7A">
          <w:rPr>
            <w:rStyle w:val="Hyperlink"/>
            <w:rFonts w:ascii="Volvo Novum" w:eastAsia="Volvo Novum" w:hAnsi="Volvo Novum" w:cs="Volvo Novum"/>
            <w:color w:val="000000" w:themeColor="text1"/>
            <w:sz w:val="19"/>
            <w:szCs w:val="19"/>
          </w:rPr>
          <w:t>https://press.volvotrucks.us/.</w:t>
        </w:r>
      </w:hyperlink>
    </w:p>
    <w:p w14:paraId="67CE8092" w14:textId="1C02FA94" w:rsidR="547CDF62" w:rsidRPr="002A0385" w:rsidRDefault="547CDF62" w:rsidP="752813D6">
      <w:pPr>
        <w:rPr>
          <w:rFonts w:ascii="Volvo Novum" w:eastAsia="Volvo Sans Pro" w:hAnsi="Volvo Novum" w:cs="Volvo Sans Pro"/>
          <w:color w:val="000000" w:themeColor="text1"/>
          <w:sz w:val="19"/>
          <w:szCs w:val="19"/>
        </w:rPr>
      </w:pPr>
    </w:p>
    <w:p w14:paraId="623F0191" w14:textId="4EB2177A" w:rsidR="3E2F08C2" w:rsidRPr="002A0385" w:rsidRDefault="3E2F08C2" w:rsidP="752813D6">
      <w:pPr>
        <w:rPr>
          <w:rFonts w:ascii="Volvo Novum" w:eastAsia="Volvo Sans Pro" w:hAnsi="Volvo Novum" w:cs="Volvo Sans Pro"/>
          <w:color w:val="000000" w:themeColor="text1"/>
          <w:sz w:val="19"/>
          <w:szCs w:val="19"/>
        </w:rPr>
      </w:pPr>
      <w:r w:rsidRPr="002A0385">
        <w:rPr>
          <w:rFonts w:ascii="Volvo Novum" w:eastAsia="Volvo Sans Pro" w:hAnsi="Volvo Novum" w:cs="Volvo Sans Pro"/>
          <w:color w:val="000000" w:themeColor="text1"/>
          <w:sz w:val="19"/>
          <w:szCs w:val="19"/>
        </w:rPr>
        <w:t xml:space="preserve">For further information, please contact: </w:t>
      </w:r>
    </w:p>
    <w:p w14:paraId="6D51C5A8" w14:textId="04114DA6" w:rsidR="547CDF62" w:rsidRPr="002A0385" w:rsidRDefault="547CDF62" w:rsidP="752813D6">
      <w:pPr>
        <w:rPr>
          <w:rFonts w:ascii="Volvo Novum" w:eastAsia="Volvo Sans Pro" w:hAnsi="Volvo Novum" w:cs="Volvo Sans Pro"/>
          <w:color w:val="000000" w:themeColor="text1"/>
          <w:sz w:val="19"/>
          <w:szCs w:val="19"/>
        </w:rPr>
      </w:pPr>
    </w:p>
    <w:p w14:paraId="089AB6BB" w14:textId="74A6E728" w:rsidR="3E2F08C2" w:rsidRPr="002A0385" w:rsidRDefault="3E2F08C2" w:rsidP="752813D6">
      <w:pPr>
        <w:rPr>
          <w:rFonts w:ascii="Volvo Novum" w:eastAsia="Volvo Sans Pro" w:hAnsi="Volvo Novum" w:cs="Volvo Sans Pro"/>
          <w:color w:val="000000" w:themeColor="text1"/>
          <w:sz w:val="19"/>
          <w:szCs w:val="19"/>
        </w:rPr>
      </w:pPr>
      <w:r w:rsidRPr="002A0385">
        <w:rPr>
          <w:rFonts w:ascii="Volvo Novum" w:eastAsia="Volvo Sans Pro" w:hAnsi="Volvo Novum" w:cs="Volvo Sans Pro"/>
          <w:color w:val="000000" w:themeColor="text1"/>
          <w:sz w:val="19"/>
          <w:szCs w:val="19"/>
        </w:rPr>
        <w:t>Kyle Zimmerman</w:t>
      </w:r>
    </w:p>
    <w:p w14:paraId="12B49EB0" w14:textId="286FD966" w:rsidR="3E2F08C2" w:rsidRPr="002A0385" w:rsidRDefault="3E2F08C2" w:rsidP="752813D6">
      <w:pPr>
        <w:rPr>
          <w:rFonts w:ascii="Volvo Novum" w:eastAsia="Volvo Sans Pro" w:hAnsi="Volvo Novum" w:cs="Volvo Sans Pro"/>
          <w:color w:val="000000" w:themeColor="text1"/>
          <w:sz w:val="19"/>
          <w:szCs w:val="19"/>
        </w:rPr>
      </w:pPr>
      <w:r w:rsidRPr="002A0385">
        <w:rPr>
          <w:rFonts w:ascii="Volvo Novum" w:eastAsia="Volvo Sans Pro" w:hAnsi="Volvo Novum" w:cs="Volvo Sans Pro"/>
          <w:color w:val="000000" w:themeColor="text1"/>
          <w:sz w:val="19"/>
          <w:szCs w:val="19"/>
        </w:rPr>
        <w:t>Public Relations Manager, Volvo Trucks North America</w:t>
      </w:r>
    </w:p>
    <w:p w14:paraId="50F4B4DD" w14:textId="54FF8166" w:rsidR="3E2F08C2" w:rsidRPr="002A0385" w:rsidRDefault="3E2F08C2" w:rsidP="752813D6">
      <w:pPr>
        <w:rPr>
          <w:rFonts w:ascii="Volvo Novum" w:eastAsia="Volvo Sans Pro" w:hAnsi="Volvo Novum" w:cs="Volvo Sans Pro"/>
          <w:color w:val="000000" w:themeColor="text1"/>
          <w:sz w:val="19"/>
          <w:szCs w:val="19"/>
        </w:rPr>
      </w:pPr>
      <w:hyperlink r:id="rId19">
        <w:r w:rsidRPr="002A0385">
          <w:rPr>
            <w:rStyle w:val="Hyperlink"/>
            <w:rFonts w:ascii="Volvo Novum" w:eastAsia="Volvo Sans Pro" w:hAnsi="Volvo Novum" w:cs="Volvo Sans Pro"/>
            <w:sz w:val="19"/>
            <w:szCs w:val="19"/>
          </w:rPr>
          <w:t>kyle.zimmerman@volvo.com</w:t>
        </w:r>
      </w:hyperlink>
    </w:p>
    <w:p w14:paraId="652822AD" w14:textId="0D08EE70" w:rsidR="3E2F08C2" w:rsidRPr="002A0385" w:rsidRDefault="3E2F08C2" w:rsidP="752813D6">
      <w:pPr>
        <w:rPr>
          <w:rFonts w:ascii="Volvo Novum" w:eastAsia="Volvo Sans Pro" w:hAnsi="Volvo Novum" w:cs="Volvo Sans Pro"/>
          <w:color w:val="000000" w:themeColor="text1"/>
          <w:sz w:val="19"/>
          <w:szCs w:val="19"/>
        </w:rPr>
      </w:pPr>
      <w:r w:rsidRPr="002A0385">
        <w:rPr>
          <w:rFonts w:ascii="Volvo Novum" w:eastAsia="Volvo Sans Pro" w:hAnsi="Volvo Novum" w:cs="Volvo Sans Pro"/>
          <w:color w:val="000000" w:themeColor="text1"/>
          <w:sz w:val="19"/>
          <w:szCs w:val="19"/>
        </w:rPr>
        <w:t>(704) 677-9757</w:t>
      </w:r>
    </w:p>
    <w:p w14:paraId="4F508106" w14:textId="12277DD6" w:rsidR="547CDF62" w:rsidRPr="002A0385" w:rsidRDefault="547CDF62" w:rsidP="752813D6">
      <w:pPr>
        <w:rPr>
          <w:rFonts w:ascii="Volvo Novum" w:eastAsia="Volvo Sans Pro" w:hAnsi="Volvo Novum" w:cs="Volvo Sans Pro"/>
          <w:color w:val="000000" w:themeColor="text1"/>
          <w:sz w:val="19"/>
          <w:szCs w:val="19"/>
        </w:rPr>
      </w:pPr>
    </w:p>
    <w:p w14:paraId="42B483E6" w14:textId="3EBDB59F" w:rsidR="6A598566" w:rsidRPr="002A0385" w:rsidRDefault="6A598566" w:rsidP="6F7B3CA9">
      <w:pPr>
        <w:spacing w:line="259" w:lineRule="auto"/>
        <w:rPr>
          <w:rFonts w:ascii="Volvo Novum" w:eastAsia="Volvo Novum" w:hAnsi="Volvo Novum" w:cs="Volvo Novum"/>
          <w:color w:val="000000" w:themeColor="text1"/>
          <w:sz w:val="19"/>
          <w:szCs w:val="19"/>
        </w:rPr>
      </w:pPr>
      <w:r w:rsidRPr="002A0385">
        <w:rPr>
          <w:rFonts w:ascii="Volvo Novum" w:eastAsia="Volvo Novum" w:hAnsi="Volvo Novum" w:cs="Volvo Novum"/>
          <w:color w:val="000000" w:themeColor="text1"/>
          <w:sz w:val="19"/>
          <w:szCs w:val="19"/>
        </w:rPr>
        <w:t>Volvo Trucks North America, headquartered in Greensboro, North Carolina, is one of the leading heavy-duty truck manufacturers in North America. Its Uptime Services commitment is delivered by a network of nearly 400 authorized dealers across North America and the 24/7 Volvo Trucks Uptime Center. Every Volvo truck is assembled in the Volvo Trucks New River Valley manufacturing facility in Dublin, Virginia, which meets the internationally recognized ISO 9001 standard for quality, 14001 standard for environmental care and holds a dual ISO 50001/Superior Energy Performance certification at the platinum level, indicating a sustained excellence in energy management. Volvo Trucks North America provides complete transport solutions for its customers, offering a full range of diesel, alternative-fuel and all-electric vehicles, and is part of the Volvo Trucks global organization</w:t>
      </w:r>
      <w:r w:rsidR="009456CF" w:rsidRPr="002A0385">
        <w:rPr>
          <w:rFonts w:ascii="Volvo Novum" w:eastAsia="Volvo Novum" w:hAnsi="Volvo Novum" w:cs="Volvo Novum"/>
          <w:color w:val="000000" w:themeColor="text1"/>
          <w:sz w:val="19"/>
          <w:szCs w:val="19"/>
        </w:rPr>
        <w:t>.</w:t>
      </w:r>
    </w:p>
    <w:p w14:paraId="3D7B09DE" w14:textId="01290F3A" w:rsidR="6F7B3CA9" w:rsidRPr="002A0385" w:rsidRDefault="6F7B3CA9" w:rsidP="6F7B3CA9">
      <w:pPr>
        <w:spacing w:line="259" w:lineRule="auto"/>
        <w:rPr>
          <w:rFonts w:ascii="Volvo Novum" w:eastAsia="Volvo Novum" w:hAnsi="Volvo Novum" w:cs="Volvo Novum"/>
          <w:color w:val="000000" w:themeColor="text1"/>
          <w:sz w:val="19"/>
          <w:szCs w:val="19"/>
        </w:rPr>
      </w:pPr>
    </w:p>
    <w:p w14:paraId="5563FED4" w14:textId="3683F4B3" w:rsidR="6A598566" w:rsidRPr="002A0385" w:rsidRDefault="6A598566" w:rsidP="6F7B3CA9">
      <w:pPr>
        <w:spacing w:line="259" w:lineRule="auto"/>
        <w:rPr>
          <w:rFonts w:ascii="Volvo Novum" w:eastAsia="Volvo Novum" w:hAnsi="Volvo Novum" w:cs="Volvo Novum"/>
          <w:color w:val="000000" w:themeColor="text1"/>
          <w:sz w:val="19"/>
          <w:szCs w:val="19"/>
        </w:rPr>
      </w:pPr>
      <w:r w:rsidRPr="002A0385">
        <w:rPr>
          <w:rFonts w:ascii="Volvo Novum" w:eastAsia="Volvo Novum" w:hAnsi="Volvo Novum" w:cs="Volvo Novum"/>
          <w:color w:val="000000" w:themeColor="text1"/>
          <w:sz w:val="19"/>
          <w:szCs w:val="19"/>
        </w:rPr>
        <w:lastRenderedPageBreak/>
        <w:t>Volvo Trucks supplies complete transport solutions for discerning professional customers with its full range of medium- and heavy-duty trucks. Customer support is provided via a global network of dealers with 2,200 service points in about 130 countries. Volvo trucks are assembled in 12 countries across the globe. In 2023 approximately 145,000 Volvo trucks were delivered worldwide. Volvo Trucks is part of the Volvo Group, one of the world’s leading manufacturers of trucks, buses, construction equipment and marine and industrial engines. The group also provides complete solutions for financing and service. Volvo Trucks’ work is based on the core values of quality, safety and environmental care.</w:t>
      </w:r>
    </w:p>
    <w:p w14:paraId="4DAD38FA" w14:textId="52FA6590" w:rsidR="6F7B3CA9" w:rsidRPr="002A0385" w:rsidRDefault="6F7B3CA9" w:rsidP="6F7B3CA9">
      <w:pPr>
        <w:spacing w:line="259" w:lineRule="auto"/>
        <w:rPr>
          <w:rFonts w:ascii="Volvo Novum" w:eastAsia="Volvo Novum" w:hAnsi="Volvo Novum" w:cs="Volvo Novum"/>
          <w:color w:val="000000" w:themeColor="text1"/>
          <w:sz w:val="19"/>
          <w:szCs w:val="19"/>
        </w:rPr>
      </w:pPr>
    </w:p>
    <w:p w14:paraId="3CDC16AC" w14:textId="0ED9B489" w:rsidR="6F7B3CA9" w:rsidRDefault="6F7B3CA9" w:rsidP="6F7B3CA9">
      <w:pPr>
        <w:jc w:val="both"/>
        <w:rPr>
          <w:rFonts w:ascii="Volvo Sans Pro" w:eastAsia="Volvo Sans Pro" w:hAnsi="Volvo Sans Pro" w:cs="Volvo Sans Pro"/>
          <w:sz w:val="19"/>
          <w:szCs w:val="19"/>
        </w:rPr>
      </w:pPr>
    </w:p>
    <w:sectPr w:rsidR="6F7B3CA9" w:rsidSect="0033209E">
      <w:headerReference w:type="default" r:id="rId20"/>
      <w:footerReference w:type="default" r:id="rId21"/>
      <w:headerReference w:type="first" r:id="rId22"/>
      <w:footerReference w:type="first" r:id="rId23"/>
      <w:pgSz w:w="11906" w:h="16838"/>
      <w:pgMar w:top="1440" w:right="1800" w:bottom="1440" w:left="1800" w:header="709"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9C2FB" w14:textId="77777777" w:rsidR="007F3DDA" w:rsidRDefault="007F3DDA">
      <w:r>
        <w:separator/>
      </w:r>
    </w:p>
  </w:endnote>
  <w:endnote w:type="continuationSeparator" w:id="0">
    <w:p w14:paraId="440328F9" w14:textId="77777777" w:rsidR="007F3DDA" w:rsidRDefault="007F3DDA">
      <w:r>
        <w:continuationSeparator/>
      </w:r>
    </w:p>
  </w:endnote>
  <w:endnote w:type="continuationNotice" w:id="1">
    <w:p w14:paraId="0302AE9A" w14:textId="77777777" w:rsidR="007F3DDA" w:rsidRDefault="007F3D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olvo Sans Pro">
    <w:altName w:val="Cambria"/>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VolvoSans">
    <w:panose1 w:val="020B0504020202020003"/>
    <w:charset w:val="00"/>
    <w:family w:val="swiss"/>
    <w:pitch w:val="variable"/>
    <w:sig w:usb0="80000027" w:usb1="00000000" w:usb2="00000040" w:usb3="00000000" w:csb0="00000001" w:csb1="00000000"/>
  </w:font>
  <w:font w:name="Arial">
    <w:panose1 w:val="020B0604020202020204"/>
    <w:charset w:val="00"/>
    <w:family w:val="swiss"/>
    <w:pitch w:val="variable"/>
    <w:sig w:usb0="E0002EFF" w:usb1="C000785B" w:usb2="00000009" w:usb3="00000000" w:csb0="000001FF" w:csb1="00000000"/>
  </w:font>
  <w:font w:name="Volvo Novum">
    <w:panose1 w:val="020B0503040502060204"/>
    <w:charset w:val="00"/>
    <w:family w:val="swiss"/>
    <w:notTrueType/>
    <w:pitch w:val="variable"/>
    <w:sig w:usb0="A10002FF" w:usb1="5000200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olvo Novum SemiLight">
    <w:panose1 w:val="020B0403040502060204"/>
    <w:charset w:val="00"/>
    <w:family w:val="swiss"/>
    <w:notTrueType/>
    <w:pitch w:val="variable"/>
    <w:sig w:usb0="A10002FF" w:usb1="5000200B" w:usb2="00000000" w:usb3="00000000" w:csb0="0000009F" w:csb1="00000000"/>
  </w:font>
  <w:font w:name="Calibri">
    <w:panose1 w:val="020F0502020204030204"/>
    <w:charset w:val="00"/>
    <w:family w:val="swiss"/>
    <w:pitch w:val="variable"/>
    <w:sig w:usb0="E4002EFF" w:usb1="C200247B" w:usb2="00000009" w:usb3="00000000" w:csb0="000001FF" w:csb1="00000000"/>
  </w:font>
  <w:font w:name="Volvo Novum Medium">
    <w:panose1 w:val="020B0603040502060204"/>
    <w:charset w:val="00"/>
    <w:family w:val="swiss"/>
    <w:notTrueType/>
    <w:pitch w:val="variable"/>
    <w:sig w:usb0="A10002FF" w:usb1="5000200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BDD27" w14:textId="77777777" w:rsidR="00C372CD" w:rsidRPr="0096605D" w:rsidRDefault="00C372CD" w:rsidP="650C8995">
    <w:pPr>
      <w:pStyle w:val="Footer"/>
      <w:ind w:right="700"/>
      <w:jc w:val="center"/>
      <w:rPr>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topFromText="567" w:bottomFromText="794" w:vertAnchor="page" w:horzAnchor="page" w:tblpX="1986" w:tblpYSpec="bottom"/>
      <w:tblOverlap w:val="never"/>
      <w:tblW w:w="0" w:type="auto"/>
      <w:tblBorders>
        <w:top w:val="single" w:sz="4" w:space="0" w:color="auto"/>
      </w:tblBorders>
      <w:tblLayout w:type="fixed"/>
      <w:tblCellMar>
        <w:top w:w="57" w:type="dxa"/>
        <w:left w:w="28" w:type="dxa"/>
        <w:bottom w:w="113" w:type="dxa"/>
        <w:right w:w="28" w:type="dxa"/>
      </w:tblCellMar>
      <w:tblLook w:val="01E0" w:firstRow="1" w:lastRow="1" w:firstColumn="1" w:lastColumn="1" w:noHBand="0" w:noVBand="0"/>
    </w:tblPr>
    <w:tblGrid>
      <w:gridCol w:w="2250"/>
      <w:gridCol w:w="2570"/>
      <w:gridCol w:w="2409"/>
      <w:gridCol w:w="851"/>
    </w:tblGrid>
    <w:tr w:rsidR="00372D78" w:rsidRPr="00CC253E" w14:paraId="656F82FC" w14:textId="77777777" w:rsidTr="650C8995">
      <w:trPr>
        <w:trHeight w:val="1309"/>
      </w:trPr>
      <w:tc>
        <w:tcPr>
          <w:tcW w:w="2250" w:type="dxa"/>
        </w:tcPr>
        <w:p w14:paraId="532BBD8F" w14:textId="182BE82D" w:rsidR="00372D78" w:rsidRPr="003C0B4F" w:rsidRDefault="650C8995" w:rsidP="008C0983">
          <w:pPr>
            <w:pStyle w:val="Footertext"/>
            <w:rPr>
              <w:rFonts w:ascii="Volvo Novum" w:hAnsi="Volvo Novum"/>
              <w:sz w:val="16"/>
              <w:szCs w:val="16"/>
            </w:rPr>
          </w:pPr>
          <w:r w:rsidRPr="650C8995">
            <w:rPr>
              <w:rFonts w:ascii="Volvo Novum Medium" w:hAnsi="Volvo Novum Medium"/>
              <w:sz w:val="16"/>
              <w:szCs w:val="16"/>
            </w:rPr>
            <w:t>Volvo Trucks North America</w:t>
          </w:r>
          <w:r w:rsidR="00CD7D01">
            <w:br/>
          </w:r>
          <w:r w:rsidRPr="650C8995">
            <w:rPr>
              <w:rFonts w:ascii="Volvo Novum" w:hAnsi="Volvo Novum"/>
              <w:sz w:val="16"/>
              <w:szCs w:val="16"/>
            </w:rPr>
            <w:t>Greensboro, NC</w:t>
          </w:r>
        </w:p>
        <w:p w14:paraId="5013FBF4" w14:textId="77777777" w:rsidR="00372D78" w:rsidRPr="00CC253E" w:rsidRDefault="00372D78" w:rsidP="008C0983">
          <w:pPr>
            <w:pStyle w:val="Footertext"/>
            <w:rPr>
              <w:rFonts w:ascii="Volvo Novum" w:hAnsi="Volvo Novum"/>
              <w:color w:val="000000"/>
              <w:sz w:val="16"/>
              <w:szCs w:val="16"/>
            </w:rPr>
          </w:pPr>
        </w:p>
      </w:tc>
      <w:tc>
        <w:tcPr>
          <w:tcW w:w="2570" w:type="dxa"/>
        </w:tcPr>
        <w:p w14:paraId="29B593C9" w14:textId="1A724AD6" w:rsidR="009F2011" w:rsidRPr="00CC253E" w:rsidRDefault="650C8995" w:rsidP="009F2011">
          <w:pPr>
            <w:pStyle w:val="Footertext"/>
            <w:rPr>
              <w:rFonts w:ascii="Volvo Novum" w:hAnsi="Volvo Novum"/>
              <w:sz w:val="16"/>
              <w:szCs w:val="16"/>
            </w:rPr>
          </w:pPr>
          <w:r w:rsidRPr="650C8995">
            <w:rPr>
              <w:rFonts w:ascii="Volvo Novum Medium" w:hAnsi="Volvo Novum Medium"/>
              <w:sz w:val="16"/>
              <w:szCs w:val="16"/>
            </w:rPr>
            <w:t xml:space="preserve">                       Telephone </w:t>
          </w:r>
          <w:r w:rsidR="003C0B4F">
            <w:br/>
          </w:r>
          <w:r w:rsidRPr="650C8995">
            <w:rPr>
              <w:rFonts w:ascii="Volvo Novum" w:hAnsi="Volvo Novum"/>
              <w:sz w:val="16"/>
              <w:szCs w:val="16"/>
            </w:rPr>
            <w:t xml:space="preserve">                       336.823.2687</w:t>
          </w:r>
          <w:r w:rsidR="003C0B4F">
            <w:br/>
          </w:r>
        </w:p>
        <w:p w14:paraId="35F35F2F" w14:textId="612F1DAD" w:rsidR="00372D78" w:rsidRPr="00CC253E" w:rsidRDefault="00372D78" w:rsidP="008C0983">
          <w:pPr>
            <w:pStyle w:val="Footertext"/>
            <w:rPr>
              <w:rFonts w:ascii="Volvo Novum" w:hAnsi="Volvo Novum"/>
              <w:sz w:val="16"/>
              <w:szCs w:val="16"/>
            </w:rPr>
          </w:pPr>
        </w:p>
      </w:tc>
      <w:tc>
        <w:tcPr>
          <w:tcW w:w="2409" w:type="dxa"/>
        </w:tcPr>
        <w:p w14:paraId="6AA447C0" w14:textId="77777777" w:rsidR="00372D78" w:rsidRDefault="650C8995" w:rsidP="008C0983">
          <w:pPr>
            <w:pStyle w:val="Footertext"/>
            <w:rPr>
              <w:rFonts w:ascii="Volvo Novum" w:hAnsi="Volvo Novum"/>
              <w:sz w:val="16"/>
              <w:szCs w:val="16"/>
              <w:lang w:val="pt-BR"/>
            </w:rPr>
          </w:pPr>
          <w:r w:rsidRPr="650C8995">
            <w:rPr>
              <w:rFonts w:ascii="Volvo Novum Medium" w:hAnsi="Volvo Novum Medium"/>
              <w:sz w:val="16"/>
              <w:szCs w:val="16"/>
            </w:rPr>
            <w:t xml:space="preserve">                 Web</w:t>
          </w:r>
          <w:r w:rsidR="003C0B4F">
            <w:br/>
          </w:r>
          <w:r>
            <w:t xml:space="preserve">                       </w:t>
          </w:r>
          <w:hyperlink r:id="rId1">
            <w:r w:rsidRPr="650C8995">
              <w:rPr>
                <w:rFonts w:ascii="Volvo Novum" w:hAnsi="Volvo Novum"/>
                <w:sz w:val="16"/>
                <w:szCs w:val="16"/>
              </w:rPr>
              <w:t>volvotrucks.us</w:t>
            </w:r>
          </w:hyperlink>
        </w:p>
        <w:p w14:paraId="3F9B51A2" w14:textId="4420CBF9" w:rsidR="006E7A88" w:rsidRDefault="650C8995" w:rsidP="008C0983">
          <w:pPr>
            <w:pStyle w:val="Footertext"/>
            <w:rPr>
              <w:rFonts w:ascii="Volvo Novum" w:hAnsi="Volvo Novum"/>
              <w:sz w:val="16"/>
              <w:szCs w:val="16"/>
              <w:lang w:val="pt-BR"/>
            </w:rPr>
          </w:pPr>
          <w:r w:rsidRPr="650C8995">
            <w:rPr>
              <w:rFonts w:ascii="Volvo Novum" w:hAnsi="Volvo Novum"/>
              <w:sz w:val="16"/>
              <w:szCs w:val="16"/>
            </w:rPr>
            <w:t xml:space="preserve">                 Volvotrucks.ca</w:t>
          </w:r>
        </w:p>
        <w:p w14:paraId="505A8397" w14:textId="4F698624" w:rsidR="006E7A88" w:rsidRPr="00CC253E" w:rsidRDefault="650C8995" w:rsidP="008C0983">
          <w:pPr>
            <w:pStyle w:val="Footertext"/>
            <w:rPr>
              <w:rFonts w:ascii="Volvo Novum" w:hAnsi="Volvo Novum"/>
              <w:sz w:val="16"/>
              <w:szCs w:val="16"/>
            </w:rPr>
          </w:pPr>
          <w:r w:rsidRPr="650C8995">
            <w:rPr>
              <w:rFonts w:ascii="Volvo Novum" w:hAnsi="Volvo Novum"/>
              <w:sz w:val="16"/>
              <w:szCs w:val="16"/>
            </w:rPr>
            <w:t xml:space="preserve">                 Volvotrucks.mx</w:t>
          </w:r>
        </w:p>
      </w:tc>
      <w:tc>
        <w:tcPr>
          <w:tcW w:w="851" w:type="dxa"/>
        </w:tcPr>
        <w:p w14:paraId="3B772913" w14:textId="77777777" w:rsidR="00372D78" w:rsidRPr="00CC253E" w:rsidRDefault="00372D78" w:rsidP="008C0983">
          <w:pPr>
            <w:pStyle w:val="Footertext"/>
            <w:jc w:val="right"/>
            <w:rPr>
              <w:rFonts w:ascii="Volvo Novum" w:hAnsi="Volvo Novum"/>
              <w:sz w:val="16"/>
              <w:szCs w:val="16"/>
            </w:rPr>
          </w:pPr>
          <w:r w:rsidRPr="650C8995">
            <w:rPr>
              <w:rFonts w:ascii="Volvo Novum" w:hAnsi="Volvo Novum"/>
              <w:sz w:val="16"/>
              <w:szCs w:val="16"/>
            </w:rPr>
            <w:fldChar w:fldCharType="begin"/>
          </w:r>
          <w:r w:rsidRPr="650C8995">
            <w:rPr>
              <w:rFonts w:ascii="Volvo Novum" w:hAnsi="Volvo Novum"/>
              <w:sz w:val="16"/>
              <w:szCs w:val="16"/>
            </w:rPr>
            <w:instrText xml:space="preserve"> PAGE </w:instrText>
          </w:r>
          <w:r w:rsidRPr="650C8995">
            <w:rPr>
              <w:rFonts w:ascii="Volvo Novum" w:hAnsi="Volvo Novum"/>
              <w:sz w:val="16"/>
              <w:szCs w:val="16"/>
            </w:rPr>
            <w:fldChar w:fldCharType="separate"/>
          </w:r>
          <w:r w:rsidR="650C8995" w:rsidRPr="650C8995">
            <w:rPr>
              <w:rFonts w:ascii="Volvo Novum" w:hAnsi="Volvo Novum"/>
              <w:sz w:val="16"/>
              <w:szCs w:val="16"/>
            </w:rPr>
            <w:t>1</w:t>
          </w:r>
          <w:r w:rsidRPr="650C8995">
            <w:rPr>
              <w:rFonts w:ascii="Volvo Novum" w:hAnsi="Volvo Novum"/>
              <w:sz w:val="16"/>
              <w:szCs w:val="16"/>
            </w:rPr>
            <w:fldChar w:fldCharType="end"/>
          </w:r>
          <w:r w:rsidR="650C8995" w:rsidRPr="650C8995">
            <w:rPr>
              <w:rFonts w:ascii="Volvo Novum" w:hAnsi="Volvo Novum"/>
              <w:sz w:val="16"/>
              <w:szCs w:val="16"/>
            </w:rPr>
            <w:t>(</w:t>
          </w:r>
          <w:r w:rsidRPr="650C8995">
            <w:rPr>
              <w:rFonts w:ascii="Volvo Novum" w:hAnsi="Volvo Novum"/>
              <w:sz w:val="16"/>
              <w:szCs w:val="16"/>
            </w:rPr>
            <w:fldChar w:fldCharType="begin"/>
          </w:r>
          <w:r w:rsidRPr="650C8995">
            <w:rPr>
              <w:rFonts w:ascii="Volvo Novum" w:hAnsi="Volvo Novum"/>
              <w:sz w:val="16"/>
              <w:szCs w:val="16"/>
            </w:rPr>
            <w:instrText xml:space="preserve"> NUMPAGES </w:instrText>
          </w:r>
          <w:r w:rsidRPr="650C8995">
            <w:rPr>
              <w:rFonts w:ascii="Volvo Novum" w:hAnsi="Volvo Novum"/>
              <w:sz w:val="16"/>
              <w:szCs w:val="16"/>
            </w:rPr>
            <w:fldChar w:fldCharType="separate"/>
          </w:r>
          <w:r w:rsidR="650C8995" w:rsidRPr="650C8995">
            <w:rPr>
              <w:rFonts w:ascii="Volvo Novum" w:hAnsi="Volvo Novum"/>
              <w:sz w:val="16"/>
              <w:szCs w:val="16"/>
            </w:rPr>
            <w:t>1</w:t>
          </w:r>
          <w:r w:rsidRPr="650C8995">
            <w:rPr>
              <w:rFonts w:ascii="Volvo Novum" w:hAnsi="Volvo Novum"/>
              <w:sz w:val="16"/>
              <w:szCs w:val="16"/>
            </w:rPr>
            <w:fldChar w:fldCharType="end"/>
          </w:r>
          <w:r w:rsidR="650C8995" w:rsidRPr="650C8995">
            <w:rPr>
              <w:rFonts w:ascii="Volvo Novum" w:hAnsi="Volvo Novum"/>
              <w:sz w:val="16"/>
              <w:szCs w:val="16"/>
            </w:rPr>
            <w:t>)</w:t>
          </w:r>
        </w:p>
      </w:tc>
    </w:tr>
  </w:tbl>
  <w:p w14:paraId="0200E986" w14:textId="77777777" w:rsidR="00C372CD" w:rsidRPr="00CC253E" w:rsidRDefault="00C372CD">
    <w:pPr>
      <w:pStyle w:val="Footer"/>
      <w:rPr>
        <w:rFonts w:ascii="Volvo Novum" w:hAnsi="Volvo Nov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0964B" w14:textId="77777777" w:rsidR="007F3DDA" w:rsidRDefault="007F3DDA">
      <w:r>
        <w:separator/>
      </w:r>
    </w:p>
  </w:footnote>
  <w:footnote w:type="continuationSeparator" w:id="0">
    <w:p w14:paraId="03863C8B" w14:textId="77777777" w:rsidR="007F3DDA" w:rsidRDefault="007F3DDA">
      <w:r>
        <w:continuationSeparator/>
      </w:r>
    </w:p>
  </w:footnote>
  <w:footnote w:type="continuationNotice" w:id="1">
    <w:p w14:paraId="11F8F632" w14:textId="77777777" w:rsidR="007F3DDA" w:rsidRDefault="007F3D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8B771" w14:textId="77777777" w:rsidR="00C372CD" w:rsidRPr="00FE7FB5" w:rsidRDefault="00B65995">
    <w:pPr>
      <w:pStyle w:val="Header"/>
    </w:pPr>
    <w:r w:rsidRPr="00AF69E3">
      <w:rPr>
        <w:noProof/>
        <w:lang w:eastAsia="zh-CN"/>
      </w:rPr>
      <w:drawing>
        <wp:anchor distT="0" distB="0" distL="114300" distR="114300" simplePos="0" relativeHeight="251658240" behindDoc="0" locked="1" layoutInCell="1" allowOverlap="0" wp14:anchorId="5133B09B" wp14:editId="470B0B1E">
          <wp:simplePos x="0" y="0"/>
          <wp:positionH relativeFrom="margin">
            <wp:align>center</wp:align>
          </wp:positionH>
          <wp:positionV relativeFrom="page">
            <wp:posOffset>449580</wp:posOffset>
          </wp:positionV>
          <wp:extent cx="899795" cy="749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CC_CMYK_S"/>
                  <pic:cNvPicPr>
                    <a:picLocks noChangeAspect="1" noChangeArrowheads="1"/>
                  </pic:cNvPicPr>
                </pic:nvPicPr>
                <pic:blipFill>
                  <a:blip r:embed="rId1"/>
                  <a:stretch>
                    <a:fillRect/>
                  </a:stretch>
                </pic:blipFill>
                <pic:spPr bwMode="auto">
                  <a:xfrm>
                    <a:off x="0" y="0"/>
                    <a:ext cx="899795" cy="74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30D23" w14:textId="77777777" w:rsidR="00C372CD" w:rsidRPr="00FE7FB5" w:rsidRDefault="00AF7B99">
    <w:pPr>
      <w:pStyle w:val="Header"/>
    </w:pPr>
    <w:r>
      <w:rPr>
        <w:noProof/>
      </w:rPr>
      <w:drawing>
        <wp:anchor distT="0" distB="0" distL="114300" distR="114300" simplePos="0" relativeHeight="251658241" behindDoc="0" locked="1" layoutInCell="1" allowOverlap="1" wp14:anchorId="0DB64B74" wp14:editId="2579548B">
          <wp:simplePos x="0" y="0"/>
          <wp:positionH relativeFrom="margin">
            <wp:align>center</wp:align>
          </wp:positionH>
          <wp:positionV relativeFrom="page">
            <wp:posOffset>255905</wp:posOffset>
          </wp:positionV>
          <wp:extent cx="1080000" cy="90000"/>
          <wp:effectExtent l="0" t="0" r="0" b="5715"/>
          <wp:wrapSquare wrapText="bothSides"/>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96DAC541-7B7A-43D3-8B79-37D633B846F1}">
                        <asvg:svgBlip xmlns:asvg="http://schemas.microsoft.com/office/drawing/2016/SVG/main" r:embed="rId2"/>
                      </a:ext>
                    </a:extLst>
                  </a:blip>
                  <a:stretch>
                    <a:fillRect/>
                  </a:stretch>
                </pic:blipFill>
                <pic:spPr>
                  <a:xfrm>
                    <a:off x="0" y="0"/>
                    <a:ext cx="1080000" cy="9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09664BE"/>
    <w:lvl w:ilvl="0">
      <w:start w:val="1"/>
      <w:numFmt w:val="decimal"/>
      <w:lvlText w:val="%1."/>
      <w:lvlJc w:val="left"/>
      <w:pPr>
        <w:tabs>
          <w:tab w:val="num" w:pos="360"/>
        </w:tabs>
        <w:ind w:left="360" w:hanging="360"/>
      </w:pPr>
    </w:lvl>
  </w:abstractNum>
  <w:abstractNum w:abstractNumId="1" w15:restartNumberingAfterBreak="0">
    <w:nsid w:val="036A1622"/>
    <w:multiLevelType w:val="multilevel"/>
    <w:tmpl w:val="B91268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AC1BF6"/>
    <w:multiLevelType w:val="hybridMultilevel"/>
    <w:tmpl w:val="E5AE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3496700">
    <w:abstractNumId w:val="0"/>
  </w:num>
  <w:num w:numId="2" w16cid:durableId="1854763083">
    <w:abstractNumId w:val="2"/>
  </w:num>
  <w:num w:numId="3" w16cid:durableId="1881109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activeWritingStyle w:appName="MSWord" w:lang="en-US" w:vendorID="64" w:dllVersion="0" w:nlCheck="1" w:checkStyle="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1304"/>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8FF"/>
    <w:rsid w:val="000019B4"/>
    <w:rsid w:val="000125CF"/>
    <w:rsid w:val="0002009B"/>
    <w:rsid w:val="00023AB4"/>
    <w:rsid w:val="00024058"/>
    <w:rsid w:val="000271B8"/>
    <w:rsid w:val="00031EAF"/>
    <w:rsid w:val="00035991"/>
    <w:rsid w:val="00035C96"/>
    <w:rsid w:val="00037D15"/>
    <w:rsid w:val="00042F4A"/>
    <w:rsid w:val="00044E21"/>
    <w:rsid w:val="00045DE9"/>
    <w:rsid w:val="00050B54"/>
    <w:rsid w:val="000540B8"/>
    <w:rsid w:val="0006037C"/>
    <w:rsid w:val="00063C4F"/>
    <w:rsid w:val="000645D1"/>
    <w:rsid w:val="00065451"/>
    <w:rsid w:val="00075852"/>
    <w:rsid w:val="00076D66"/>
    <w:rsid w:val="0007795C"/>
    <w:rsid w:val="00086D5A"/>
    <w:rsid w:val="000B2B7D"/>
    <w:rsid w:val="000B2F85"/>
    <w:rsid w:val="000C0E09"/>
    <w:rsid w:val="000C2F73"/>
    <w:rsid w:val="000C5612"/>
    <w:rsid w:val="000C5730"/>
    <w:rsid w:val="000D424A"/>
    <w:rsid w:val="000E1837"/>
    <w:rsid w:val="000E1F21"/>
    <w:rsid w:val="000E3275"/>
    <w:rsid w:val="000F1458"/>
    <w:rsid w:val="000F7451"/>
    <w:rsid w:val="000F7ED6"/>
    <w:rsid w:val="00101665"/>
    <w:rsid w:val="00102B21"/>
    <w:rsid w:val="00105141"/>
    <w:rsid w:val="0010748F"/>
    <w:rsid w:val="001158BA"/>
    <w:rsid w:val="00117212"/>
    <w:rsid w:val="001248B8"/>
    <w:rsid w:val="00131191"/>
    <w:rsid w:val="001348FB"/>
    <w:rsid w:val="00135DF4"/>
    <w:rsid w:val="0013796A"/>
    <w:rsid w:val="0014140B"/>
    <w:rsid w:val="001433AF"/>
    <w:rsid w:val="001446D0"/>
    <w:rsid w:val="001453E3"/>
    <w:rsid w:val="001479B8"/>
    <w:rsid w:val="001506AA"/>
    <w:rsid w:val="00150A45"/>
    <w:rsid w:val="00150EB0"/>
    <w:rsid w:val="00154364"/>
    <w:rsid w:val="001571B3"/>
    <w:rsid w:val="00166FA9"/>
    <w:rsid w:val="00167874"/>
    <w:rsid w:val="0017323F"/>
    <w:rsid w:val="001739F4"/>
    <w:rsid w:val="001820DA"/>
    <w:rsid w:val="001833C1"/>
    <w:rsid w:val="001833C2"/>
    <w:rsid w:val="00186304"/>
    <w:rsid w:val="001920C0"/>
    <w:rsid w:val="0019430F"/>
    <w:rsid w:val="00197CB5"/>
    <w:rsid w:val="001A641B"/>
    <w:rsid w:val="001A7B6F"/>
    <w:rsid w:val="001B5202"/>
    <w:rsid w:val="001C3A34"/>
    <w:rsid w:val="001C59FD"/>
    <w:rsid w:val="001D2056"/>
    <w:rsid w:val="001D30C7"/>
    <w:rsid w:val="001F4275"/>
    <w:rsid w:val="001F681A"/>
    <w:rsid w:val="002005E8"/>
    <w:rsid w:val="00204349"/>
    <w:rsid w:val="00204F34"/>
    <w:rsid w:val="00210E3F"/>
    <w:rsid w:val="0021294E"/>
    <w:rsid w:val="00221055"/>
    <w:rsid w:val="002255B1"/>
    <w:rsid w:val="00225DA0"/>
    <w:rsid w:val="002315DE"/>
    <w:rsid w:val="00231A2B"/>
    <w:rsid w:val="002364F2"/>
    <w:rsid w:val="0024041E"/>
    <w:rsid w:val="00244621"/>
    <w:rsid w:val="00246874"/>
    <w:rsid w:val="0024718F"/>
    <w:rsid w:val="002476C5"/>
    <w:rsid w:val="002521EB"/>
    <w:rsid w:val="002606BD"/>
    <w:rsid w:val="00272A5B"/>
    <w:rsid w:val="00280406"/>
    <w:rsid w:val="00280A0B"/>
    <w:rsid w:val="0028100C"/>
    <w:rsid w:val="002829F6"/>
    <w:rsid w:val="0028475D"/>
    <w:rsid w:val="00284BCB"/>
    <w:rsid w:val="00287828"/>
    <w:rsid w:val="00292777"/>
    <w:rsid w:val="00293382"/>
    <w:rsid w:val="00295DEE"/>
    <w:rsid w:val="0029667D"/>
    <w:rsid w:val="00296E49"/>
    <w:rsid w:val="002A0385"/>
    <w:rsid w:val="002B522A"/>
    <w:rsid w:val="002B5731"/>
    <w:rsid w:val="002B7BCB"/>
    <w:rsid w:val="002C025D"/>
    <w:rsid w:val="002C1C37"/>
    <w:rsid w:val="002C1D27"/>
    <w:rsid w:val="002C549B"/>
    <w:rsid w:val="002C7028"/>
    <w:rsid w:val="002D09F9"/>
    <w:rsid w:val="002D52C6"/>
    <w:rsid w:val="002D7148"/>
    <w:rsid w:val="002E0FEB"/>
    <w:rsid w:val="002E63FB"/>
    <w:rsid w:val="002F0145"/>
    <w:rsid w:val="002F4F09"/>
    <w:rsid w:val="002F7DAB"/>
    <w:rsid w:val="00310655"/>
    <w:rsid w:val="00311249"/>
    <w:rsid w:val="003138F5"/>
    <w:rsid w:val="0031590E"/>
    <w:rsid w:val="00330053"/>
    <w:rsid w:val="0033209E"/>
    <w:rsid w:val="00335EBD"/>
    <w:rsid w:val="00340A04"/>
    <w:rsid w:val="0034560E"/>
    <w:rsid w:val="00347C84"/>
    <w:rsid w:val="0035146C"/>
    <w:rsid w:val="0035288C"/>
    <w:rsid w:val="00352909"/>
    <w:rsid w:val="00352C7F"/>
    <w:rsid w:val="00352DFF"/>
    <w:rsid w:val="00366B93"/>
    <w:rsid w:val="00367F5F"/>
    <w:rsid w:val="00372A98"/>
    <w:rsid w:val="00372D78"/>
    <w:rsid w:val="00374B97"/>
    <w:rsid w:val="00377C06"/>
    <w:rsid w:val="00380CBC"/>
    <w:rsid w:val="00381F13"/>
    <w:rsid w:val="003938A0"/>
    <w:rsid w:val="00397A12"/>
    <w:rsid w:val="003A22AE"/>
    <w:rsid w:val="003A3BF2"/>
    <w:rsid w:val="003B06EB"/>
    <w:rsid w:val="003B4699"/>
    <w:rsid w:val="003B73C0"/>
    <w:rsid w:val="003C0B4F"/>
    <w:rsid w:val="003C5F29"/>
    <w:rsid w:val="003C6FD8"/>
    <w:rsid w:val="003C72C5"/>
    <w:rsid w:val="003D4F4C"/>
    <w:rsid w:val="003D7F20"/>
    <w:rsid w:val="003E2333"/>
    <w:rsid w:val="003F000F"/>
    <w:rsid w:val="003F0A1D"/>
    <w:rsid w:val="00402523"/>
    <w:rsid w:val="004111B3"/>
    <w:rsid w:val="004203D9"/>
    <w:rsid w:val="00431149"/>
    <w:rsid w:val="0043337E"/>
    <w:rsid w:val="004376F8"/>
    <w:rsid w:val="00446CBA"/>
    <w:rsid w:val="00451A4A"/>
    <w:rsid w:val="00452DF9"/>
    <w:rsid w:val="00456D7D"/>
    <w:rsid w:val="0046100B"/>
    <w:rsid w:val="0046287A"/>
    <w:rsid w:val="00463D12"/>
    <w:rsid w:val="00466AAF"/>
    <w:rsid w:val="00472682"/>
    <w:rsid w:val="00490ADD"/>
    <w:rsid w:val="004912D2"/>
    <w:rsid w:val="0049598C"/>
    <w:rsid w:val="00496124"/>
    <w:rsid w:val="004A04E3"/>
    <w:rsid w:val="004A0C4D"/>
    <w:rsid w:val="004A241A"/>
    <w:rsid w:val="004A4908"/>
    <w:rsid w:val="004B1AFB"/>
    <w:rsid w:val="004C05BB"/>
    <w:rsid w:val="004C22AD"/>
    <w:rsid w:val="004C3126"/>
    <w:rsid w:val="004D2B77"/>
    <w:rsid w:val="004D4DF4"/>
    <w:rsid w:val="004D79EB"/>
    <w:rsid w:val="004E0088"/>
    <w:rsid w:val="004E67D5"/>
    <w:rsid w:val="004F5347"/>
    <w:rsid w:val="004F56BD"/>
    <w:rsid w:val="0050084F"/>
    <w:rsid w:val="00503D43"/>
    <w:rsid w:val="005117D6"/>
    <w:rsid w:val="005144E2"/>
    <w:rsid w:val="005320A9"/>
    <w:rsid w:val="00532810"/>
    <w:rsid w:val="00537423"/>
    <w:rsid w:val="00544C4A"/>
    <w:rsid w:val="00546436"/>
    <w:rsid w:val="00551760"/>
    <w:rsid w:val="00553C5D"/>
    <w:rsid w:val="00554F5C"/>
    <w:rsid w:val="00557105"/>
    <w:rsid w:val="00561040"/>
    <w:rsid w:val="00561D91"/>
    <w:rsid w:val="00561E62"/>
    <w:rsid w:val="005620FA"/>
    <w:rsid w:val="0056475A"/>
    <w:rsid w:val="00580B93"/>
    <w:rsid w:val="005848FF"/>
    <w:rsid w:val="005868C8"/>
    <w:rsid w:val="00586E9D"/>
    <w:rsid w:val="00591F38"/>
    <w:rsid w:val="005945E6"/>
    <w:rsid w:val="005968C3"/>
    <w:rsid w:val="005A6D7C"/>
    <w:rsid w:val="005B68A5"/>
    <w:rsid w:val="005B6F7C"/>
    <w:rsid w:val="005C1429"/>
    <w:rsid w:val="005C38B5"/>
    <w:rsid w:val="005D16E0"/>
    <w:rsid w:val="005D2009"/>
    <w:rsid w:val="005D2040"/>
    <w:rsid w:val="005D5017"/>
    <w:rsid w:val="005D60EB"/>
    <w:rsid w:val="005F2132"/>
    <w:rsid w:val="005F2CB1"/>
    <w:rsid w:val="005F66F1"/>
    <w:rsid w:val="00600AFC"/>
    <w:rsid w:val="00600DE1"/>
    <w:rsid w:val="006070AA"/>
    <w:rsid w:val="00613EFA"/>
    <w:rsid w:val="0062081E"/>
    <w:rsid w:val="006208CE"/>
    <w:rsid w:val="00625AB4"/>
    <w:rsid w:val="00625BA5"/>
    <w:rsid w:val="006268BA"/>
    <w:rsid w:val="00632934"/>
    <w:rsid w:val="00637227"/>
    <w:rsid w:val="00652180"/>
    <w:rsid w:val="00652DFA"/>
    <w:rsid w:val="006550A4"/>
    <w:rsid w:val="0065596F"/>
    <w:rsid w:val="00655AFA"/>
    <w:rsid w:val="00656A45"/>
    <w:rsid w:val="006627D6"/>
    <w:rsid w:val="00662828"/>
    <w:rsid w:val="006630EB"/>
    <w:rsid w:val="00664E0D"/>
    <w:rsid w:val="006830EA"/>
    <w:rsid w:val="006832EA"/>
    <w:rsid w:val="00685AC6"/>
    <w:rsid w:val="006A0BD7"/>
    <w:rsid w:val="006A28E4"/>
    <w:rsid w:val="006A2E1E"/>
    <w:rsid w:val="006A5B6B"/>
    <w:rsid w:val="006B2253"/>
    <w:rsid w:val="006B3042"/>
    <w:rsid w:val="006B60EB"/>
    <w:rsid w:val="006C2164"/>
    <w:rsid w:val="006C404E"/>
    <w:rsid w:val="006C4A0C"/>
    <w:rsid w:val="006C7AF6"/>
    <w:rsid w:val="006D6014"/>
    <w:rsid w:val="006D70C4"/>
    <w:rsid w:val="006E12BB"/>
    <w:rsid w:val="006E2375"/>
    <w:rsid w:val="006E7A88"/>
    <w:rsid w:val="006F58BF"/>
    <w:rsid w:val="00701F91"/>
    <w:rsid w:val="00706C7E"/>
    <w:rsid w:val="00713712"/>
    <w:rsid w:val="00716988"/>
    <w:rsid w:val="00723DE7"/>
    <w:rsid w:val="007243C1"/>
    <w:rsid w:val="007267D6"/>
    <w:rsid w:val="0072760B"/>
    <w:rsid w:val="0074047A"/>
    <w:rsid w:val="00740B6E"/>
    <w:rsid w:val="00745EFF"/>
    <w:rsid w:val="00746EAB"/>
    <w:rsid w:val="00747756"/>
    <w:rsid w:val="0075319C"/>
    <w:rsid w:val="007550C9"/>
    <w:rsid w:val="00757948"/>
    <w:rsid w:val="0076145F"/>
    <w:rsid w:val="00763FB2"/>
    <w:rsid w:val="007662F6"/>
    <w:rsid w:val="0077578E"/>
    <w:rsid w:val="00782F4D"/>
    <w:rsid w:val="00783499"/>
    <w:rsid w:val="00786B3E"/>
    <w:rsid w:val="00789A9F"/>
    <w:rsid w:val="00790AB9"/>
    <w:rsid w:val="00793719"/>
    <w:rsid w:val="0079480A"/>
    <w:rsid w:val="00794B7A"/>
    <w:rsid w:val="007A5CF7"/>
    <w:rsid w:val="007A730F"/>
    <w:rsid w:val="007B123D"/>
    <w:rsid w:val="007C2D40"/>
    <w:rsid w:val="007D64C5"/>
    <w:rsid w:val="007D65C4"/>
    <w:rsid w:val="007D6FA1"/>
    <w:rsid w:val="007D70E4"/>
    <w:rsid w:val="007F3DDA"/>
    <w:rsid w:val="007F6297"/>
    <w:rsid w:val="007F72A5"/>
    <w:rsid w:val="007F7A98"/>
    <w:rsid w:val="00801D10"/>
    <w:rsid w:val="00804A5D"/>
    <w:rsid w:val="00805BAB"/>
    <w:rsid w:val="00811FEF"/>
    <w:rsid w:val="00812F7C"/>
    <w:rsid w:val="00815477"/>
    <w:rsid w:val="0082013A"/>
    <w:rsid w:val="008213E0"/>
    <w:rsid w:val="008220D5"/>
    <w:rsid w:val="0082291A"/>
    <w:rsid w:val="00822C7E"/>
    <w:rsid w:val="008257FA"/>
    <w:rsid w:val="0082644E"/>
    <w:rsid w:val="00826AA0"/>
    <w:rsid w:val="008345B4"/>
    <w:rsid w:val="00835C4A"/>
    <w:rsid w:val="008449AE"/>
    <w:rsid w:val="00852396"/>
    <w:rsid w:val="00853EAB"/>
    <w:rsid w:val="00855E02"/>
    <w:rsid w:val="00857CF9"/>
    <w:rsid w:val="00861AE1"/>
    <w:rsid w:val="00864704"/>
    <w:rsid w:val="008728CE"/>
    <w:rsid w:val="00872A0D"/>
    <w:rsid w:val="00874C2D"/>
    <w:rsid w:val="00877698"/>
    <w:rsid w:val="00880F33"/>
    <w:rsid w:val="008832FD"/>
    <w:rsid w:val="008847E1"/>
    <w:rsid w:val="0088559E"/>
    <w:rsid w:val="00885B11"/>
    <w:rsid w:val="00887617"/>
    <w:rsid w:val="008922F1"/>
    <w:rsid w:val="008A46F0"/>
    <w:rsid w:val="008B00E3"/>
    <w:rsid w:val="008B0BFD"/>
    <w:rsid w:val="008B4030"/>
    <w:rsid w:val="008B66E1"/>
    <w:rsid w:val="008C0983"/>
    <w:rsid w:val="008C3EEB"/>
    <w:rsid w:val="008C4114"/>
    <w:rsid w:val="008C60B5"/>
    <w:rsid w:val="008D00E4"/>
    <w:rsid w:val="008D3E1D"/>
    <w:rsid w:val="008D43BE"/>
    <w:rsid w:val="008E3264"/>
    <w:rsid w:val="008E3999"/>
    <w:rsid w:val="008E4AC1"/>
    <w:rsid w:val="008E7D2E"/>
    <w:rsid w:val="008F6551"/>
    <w:rsid w:val="009145BF"/>
    <w:rsid w:val="009228C3"/>
    <w:rsid w:val="00922A76"/>
    <w:rsid w:val="00926456"/>
    <w:rsid w:val="00926AD2"/>
    <w:rsid w:val="00931F55"/>
    <w:rsid w:val="0093291F"/>
    <w:rsid w:val="009337DB"/>
    <w:rsid w:val="00937ECD"/>
    <w:rsid w:val="00941919"/>
    <w:rsid w:val="00941D47"/>
    <w:rsid w:val="0094445F"/>
    <w:rsid w:val="009456CF"/>
    <w:rsid w:val="009610F3"/>
    <w:rsid w:val="0096605D"/>
    <w:rsid w:val="0097123F"/>
    <w:rsid w:val="00972CD6"/>
    <w:rsid w:val="00974778"/>
    <w:rsid w:val="00981FCC"/>
    <w:rsid w:val="009858C2"/>
    <w:rsid w:val="0099176B"/>
    <w:rsid w:val="00994679"/>
    <w:rsid w:val="00996B44"/>
    <w:rsid w:val="009A2796"/>
    <w:rsid w:val="009A6E06"/>
    <w:rsid w:val="009B6B30"/>
    <w:rsid w:val="009C079F"/>
    <w:rsid w:val="009C216B"/>
    <w:rsid w:val="009C2DA1"/>
    <w:rsid w:val="009C32E0"/>
    <w:rsid w:val="009C7117"/>
    <w:rsid w:val="009D192C"/>
    <w:rsid w:val="009D4F64"/>
    <w:rsid w:val="009D512C"/>
    <w:rsid w:val="009E1BC1"/>
    <w:rsid w:val="009E1EB7"/>
    <w:rsid w:val="009E3184"/>
    <w:rsid w:val="009F118A"/>
    <w:rsid w:val="009F2011"/>
    <w:rsid w:val="009F3974"/>
    <w:rsid w:val="00A0204E"/>
    <w:rsid w:val="00A023D1"/>
    <w:rsid w:val="00A02D1B"/>
    <w:rsid w:val="00A03FD2"/>
    <w:rsid w:val="00A16C5A"/>
    <w:rsid w:val="00A2599E"/>
    <w:rsid w:val="00A26C63"/>
    <w:rsid w:val="00A318FC"/>
    <w:rsid w:val="00A3623E"/>
    <w:rsid w:val="00A36BC1"/>
    <w:rsid w:val="00A440DD"/>
    <w:rsid w:val="00A50A82"/>
    <w:rsid w:val="00A541B3"/>
    <w:rsid w:val="00A547D4"/>
    <w:rsid w:val="00A6199C"/>
    <w:rsid w:val="00A67393"/>
    <w:rsid w:val="00A67A6A"/>
    <w:rsid w:val="00A70666"/>
    <w:rsid w:val="00A707C5"/>
    <w:rsid w:val="00A841B1"/>
    <w:rsid w:val="00A84E9A"/>
    <w:rsid w:val="00A90F60"/>
    <w:rsid w:val="00A92144"/>
    <w:rsid w:val="00AA273B"/>
    <w:rsid w:val="00AA6D7E"/>
    <w:rsid w:val="00AC5D38"/>
    <w:rsid w:val="00AD171B"/>
    <w:rsid w:val="00AD3595"/>
    <w:rsid w:val="00AD3DA5"/>
    <w:rsid w:val="00AD5240"/>
    <w:rsid w:val="00AD7366"/>
    <w:rsid w:val="00AE269D"/>
    <w:rsid w:val="00AF26A9"/>
    <w:rsid w:val="00AF421C"/>
    <w:rsid w:val="00AF69E3"/>
    <w:rsid w:val="00AF725B"/>
    <w:rsid w:val="00AF7B99"/>
    <w:rsid w:val="00AF8713"/>
    <w:rsid w:val="00B01A04"/>
    <w:rsid w:val="00B02069"/>
    <w:rsid w:val="00B07C07"/>
    <w:rsid w:val="00B12397"/>
    <w:rsid w:val="00B1479D"/>
    <w:rsid w:val="00B20807"/>
    <w:rsid w:val="00B259C7"/>
    <w:rsid w:val="00B2622D"/>
    <w:rsid w:val="00B277A6"/>
    <w:rsid w:val="00B36885"/>
    <w:rsid w:val="00B45C62"/>
    <w:rsid w:val="00B54A2D"/>
    <w:rsid w:val="00B55643"/>
    <w:rsid w:val="00B65995"/>
    <w:rsid w:val="00B74D8D"/>
    <w:rsid w:val="00B84D7C"/>
    <w:rsid w:val="00B91AF8"/>
    <w:rsid w:val="00B94A78"/>
    <w:rsid w:val="00BB17E6"/>
    <w:rsid w:val="00BB2C24"/>
    <w:rsid w:val="00BB71A2"/>
    <w:rsid w:val="00BC020F"/>
    <w:rsid w:val="00BC1A5A"/>
    <w:rsid w:val="00BD0399"/>
    <w:rsid w:val="00BD2B08"/>
    <w:rsid w:val="00BE326F"/>
    <w:rsid w:val="00BE3AA5"/>
    <w:rsid w:val="00BE4707"/>
    <w:rsid w:val="00BF02D1"/>
    <w:rsid w:val="00BF7ABD"/>
    <w:rsid w:val="00C01066"/>
    <w:rsid w:val="00C01E30"/>
    <w:rsid w:val="00C03F0C"/>
    <w:rsid w:val="00C066C7"/>
    <w:rsid w:val="00C106AF"/>
    <w:rsid w:val="00C11FC1"/>
    <w:rsid w:val="00C13B05"/>
    <w:rsid w:val="00C21ABE"/>
    <w:rsid w:val="00C226E1"/>
    <w:rsid w:val="00C22A7D"/>
    <w:rsid w:val="00C24951"/>
    <w:rsid w:val="00C25877"/>
    <w:rsid w:val="00C260F1"/>
    <w:rsid w:val="00C278D1"/>
    <w:rsid w:val="00C32A57"/>
    <w:rsid w:val="00C372CD"/>
    <w:rsid w:val="00C37B34"/>
    <w:rsid w:val="00C402CE"/>
    <w:rsid w:val="00C431A3"/>
    <w:rsid w:val="00C47001"/>
    <w:rsid w:val="00C537CB"/>
    <w:rsid w:val="00C55BE8"/>
    <w:rsid w:val="00C62BCE"/>
    <w:rsid w:val="00C703FA"/>
    <w:rsid w:val="00C77D72"/>
    <w:rsid w:val="00C840DD"/>
    <w:rsid w:val="00C87FEF"/>
    <w:rsid w:val="00C926E9"/>
    <w:rsid w:val="00CA3EC3"/>
    <w:rsid w:val="00CB030F"/>
    <w:rsid w:val="00CB0E41"/>
    <w:rsid w:val="00CC0BF8"/>
    <w:rsid w:val="00CC253E"/>
    <w:rsid w:val="00CC4E3C"/>
    <w:rsid w:val="00CC6296"/>
    <w:rsid w:val="00CD7D01"/>
    <w:rsid w:val="00CE06BF"/>
    <w:rsid w:val="00CE4E77"/>
    <w:rsid w:val="00CF2599"/>
    <w:rsid w:val="00CF2990"/>
    <w:rsid w:val="00CF57E8"/>
    <w:rsid w:val="00CF6E8A"/>
    <w:rsid w:val="00D02112"/>
    <w:rsid w:val="00D03591"/>
    <w:rsid w:val="00D0498A"/>
    <w:rsid w:val="00D11E7B"/>
    <w:rsid w:val="00D12342"/>
    <w:rsid w:val="00D131CD"/>
    <w:rsid w:val="00D165CE"/>
    <w:rsid w:val="00D17554"/>
    <w:rsid w:val="00D3027A"/>
    <w:rsid w:val="00D30636"/>
    <w:rsid w:val="00D35391"/>
    <w:rsid w:val="00D400E6"/>
    <w:rsid w:val="00D40D9F"/>
    <w:rsid w:val="00D4627B"/>
    <w:rsid w:val="00D47E2F"/>
    <w:rsid w:val="00D52728"/>
    <w:rsid w:val="00D6576E"/>
    <w:rsid w:val="00D65C5F"/>
    <w:rsid w:val="00D6748D"/>
    <w:rsid w:val="00D67A6B"/>
    <w:rsid w:val="00D70540"/>
    <w:rsid w:val="00D721B0"/>
    <w:rsid w:val="00D838EA"/>
    <w:rsid w:val="00D85678"/>
    <w:rsid w:val="00D915A5"/>
    <w:rsid w:val="00D91735"/>
    <w:rsid w:val="00D9230A"/>
    <w:rsid w:val="00D93E5D"/>
    <w:rsid w:val="00D957DC"/>
    <w:rsid w:val="00DA23AB"/>
    <w:rsid w:val="00DA2AE7"/>
    <w:rsid w:val="00DA3365"/>
    <w:rsid w:val="00DA3A2E"/>
    <w:rsid w:val="00DB028F"/>
    <w:rsid w:val="00DB392E"/>
    <w:rsid w:val="00DC4721"/>
    <w:rsid w:val="00DC5167"/>
    <w:rsid w:val="00DD47F1"/>
    <w:rsid w:val="00DD549D"/>
    <w:rsid w:val="00DE1A4C"/>
    <w:rsid w:val="00DE2D33"/>
    <w:rsid w:val="00DE2EC1"/>
    <w:rsid w:val="00DE6F55"/>
    <w:rsid w:val="00DE709F"/>
    <w:rsid w:val="00DE71E8"/>
    <w:rsid w:val="00DF6198"/>
    <w:rsid w:val="00DF7817"/>
    <w:rsid w:val="00DF7B57"/>
    <w:rsid w:val="00E01575"/>
    <w:rsid w:val="00E1354F"/>
    <w:rsid w:val="00E14216"/>
    <w:rsid w:val="00E21B8A"/>
    <w:rsid w:val="00E22D97"/>
    <w:rsid w:val="00E34F5F"/>
    <w:rsid w:val="00E50810"/>
    <w:rsid w:val="00E53873"/>
    <w:rsid w:val="00E567E0"/>
    <w:rsid w:val="00E6221F"/>
    <w:rsid w:val="00E80DF9"/>
    <w:rsid w:val="00E907E9"/>
    <w:rsid w:val="00E93469"/>
    <w:rsid w:val="00EB79FB"/>
    <w:rsid w:val="00EC7F28"/>
    <w:rsid w:val="00ED042B"/>
    <w:rsid w:val="00ED3877"/>
    <w:rsid w:val="00EE130A"/>
    <w:rsid w:val="00EE1622"/>
    <w:rsid w:val="00EE3204"/>
    <w:rsid w:val="00EE746A"/>
    <w:rsid w:val="00EF003B"/>
    <w:rsid w:val="00EF15FE"/>
    <w:rsid w:val="00F02971"/>
    <w:rsid w:val="00F03A9F"/>
    <w:rsid w:val="00F06DB8"/>
    <w:rsid w:val="00F10B0A"/>
    <w:rsid w:val="00F11D4F"/>
    <w:rsid w:val="00F11DFE"/>
    <w:rsid w:val="00F1425A"/>
    <w:rsid w:val="00F20B33"/>
    <w:rsid w:val="00F319E5"/>
    <w:rsid w:val="00F333E4"/>
    <w:rsid w:val="00F3603E"/>
    <w:rsid w:val="00F42C71"/>
    <w:rsid w:val="00F44558"/>
    <w:rsid w:val="00F46CA5"/>
    <w:rsid w:val="00F516DB"/>
    <w:rsid w:val="00F6119A"/>
    <w:rsid w:val="00F6141B"/>
    <w:rsid w:val="00F61646"/>
    <w:rsid w:val="00F6174C"/>
    <w:rsid w:val="00F625A4"/>
    <w:rsid w:val="00F70457"/>
    <w:rsid w:val="00F82349"/>
    <w:rsid w:val="00F84EFC"/>
    <w:rsid w:val="00F8F8A2"/>
    <w:rsid w:val="00F96F70"/>
    <w:rsid w:val="00FA12E5"/>
    <w:rsid w:val="00FB1E43"/>
    <w:rsid w:val="00FB2F4E"/>
    <w:rsid w:val="00FB7B66"/>
    <w:rsid w:val="00FC5191"/>
    <w:rsid w:val="00FC5470"/>
    <w:rsid w:val="00FD091C"/>
    <w:rsid w:val="00FD0EAB"/>
    <w:rsid w:val="00FD38A8"/>
    <w:rsid w:val="00FE159D"/>
    <w:rsid w:val="00FE32B8"/>
    <w:rsid w:val="00FE7137"/>
    <w:rsid w:val="00FE7FB5"/>
    <w:rsid w:val="00FF497F"/>
    <w:rsid w:val="00FF5025"/>
    <w:rsid w:val="00FF5EF0"/>
    <w:rsid w:val="016BC5B9"/>
    <w:rsid w:val="020A9352"/>
    <w:rsid w:val="02442A01"/>
    <w:rsid w:val="031A2D0F"/>
    <w:rsid w:val="03DD52A9"/>
    <w:rsid w:val="04A8DD30"/>
    <w:rsid w:val="04E4CE5C"/>
    <w:rsid w:val="05002839"/>
    <w:rsid w:val="0529CDD2"/>
    <w:rsid w:val="056A9D2B"/>
    <w:rsid w:val="07F03B6F"/>
    <w:rsid w:val="07FC95F7"/>
    <w:rsid w:val="0A8C9EEB"/>
    <w:rsid w:val="0BF76238"/>
    <w:rsid w:val="0C52CAE6"/>
    <w:rsid w:val="0CF855A8"/>
    <w:rsid w:val="0D1C0CD3"/>
    <w:rsid w:val="0DDC832C"/>
    <w:rsid w:val="0FB85CA7"/>
    <w:rsid w:val="13221AFC"/>
    <w:rsid w:val="1556F25A"/>
    <w:rsid w:val="1611CB73"/>
    <w:rsid w:val="17B03D97"/>
    <w:rsid w:val="1828EE7A"/>
    <w:rsid w:val="18ACDB90"/>
    <w:rsid w:val="18C2E079"/>
    <w:rsid w:val="1BA398B5"/>
    <w:rsid w:val="1BC294B1"/>
    <w:rsid w:val="1C2992E3"/>
    <w:rsid w:val="1CB64EC2"/>
    <w:rsid w:val="1E810B3E"/>
    <w:rsid w:val="1F91D59F"/>
    <w:rsid w:val="201B6829"/>
    <w:rsid w:val="22FECE8D"/>
    <w:rsid w:val="2396F9F9"/>
    <w:rsid w:val="23CD9384"/>
    <w:rsid w:val="249E3F9B"/>
    <w:rsid w:val="24EB2730"/>
    <w:rsid w:val="274CFC55"/>
    <w:rsid w:val="27559644"/>
    <w:rsid w:val="27C84A06"/>
    <w:rsid w:val="28678203"/>
    <w:rsid w:val="2926952D"/>
    <w:rsid w:val="2A08B4E9"/>
    <w:rsid w:val="2AB15C2A"/>
    <w:rsid w:val="2AB37A9D"/>
    <w:rsid w:val="2BD90D68"/>
    <w:rsid w:val="2E0EEE51"/>
    <w:rsid w:val="2E339BEE"/>
    <w:rsid w:val="2E78A92E"/>
    <w:rsid w:val="2E7C1FE7"/>
    <w:rsid w:val="2FC1B985"/>
    <w:rsid w:val="2FD47905"/>
    <w:rsid w:val="30155CC8"/>
    <w:rsid w:val="3017EF1E"/>
    <w:rsid w:val="3263D31E"/>
    <w:rsid w:val="327A8226"/>
    <w:rsid w:val="327D5D4E"/>
    <w:rsid w:val="32C44AF4"/>
    <w:rsid w:val="33666C9A"/>
    <w:rsid w:val="341D43B6"/>
    <w:rsid w:val="3459511F"/>
    <w:rsid w:val="348B7E84"/>
    <w:rsid w:val="34EA52A0"/>
    <w:rsid w:val="3595B01B"/>
    <w:rsid w:val="3785DF23"/>
    <w:rsid w:val="37FA34B7"/>
    <w:rsid w:val="391FA8B8"/>
    <w:rsid w:val="394865A9"/>
    <w:rsid w:val="397950CB"/>
    <w:rsid w:val="397F47C1"/>
    <w:rsid w:val="39E120A0"/>
    <w:rsid w:val="39F4C5EF"/>
    <w:rsid w:val="3A96A0EB"/>
    <w:rsid w:val="3BB1B084"/>
    <w:rsid w:val="3C16B028"/>
    <w:rsid w:val="3E2F08C2"/>
    <w:rsid w:val="3F0B68D6"/>
    <w:rsid w:val="3F8073BE"/>
    <w:rsid w:val="3FC35BA3"/>
    <w:rsid w:val="4174B56B"/>
    <w:rsid w:val="4347E7C5"/>
    <w:rsid w:val="43E5D8BC"/>
    <w:rsid w:val="44DA69C5"/>
    <w:rsid w:val="463336C7"/>
    <w:rsid w:val="46764B08"/>
    <w:rsid w:val="47D95B9A"/>
    <w:rsid w:val="4997178F"/>
    <w:rsid w:val="49EDC076"/>
    <w:rsid w:val="4A1079D5"/>
    <w:rsid w:val="4A18C763"/>
    <w:rsid w:val="4B730C06"/>
    <w:rsid w:val="4BCF2C03"/>
    <w:rsid w:val="4C15A09E"/>
    <w:rsid w:val="4D13C0A6"/>
    <w:rsid w:val="4D3AF0CE"/>
    <w:rsid w:val="4D4CB2F3"/>
    <w:rsid w:val="4EBA1C37"/>
    <w:rsid w:val="4ECCBFF5"/>
    <w:rsid w:val="4F2C9C02"/>
    <w:rsid w:val="4FA65A2C"/>
    <w:rsid w:val="51E8FDF6"/>
    <w:rsid w:val="547CDF62"/>
    <w:rsid w:val="54A79350"/>
    <w:rsid w:val="561817A4"/>
    <w:rsid w:val="5659382C"/>
    <w:rsid w:val="56C17CDB"/>
    <w:rsid w:val="5724B3DF"/>
    <w:rsid w:val="57917EC2"/>
    <w:rsid w:val="59DDF7DD"/>
    <w:rsid w:val="5A13C6D9"/>
    <w:rsid w:val="5A31C8AF"/>
    <w:rsid w:val="5D3D9C91"/>
    <w:rsid w:val="5EE0BF4A"/>
    <w:rsid w:val="5F089CD4"/>
    <w:rsid w:val="5FC93B46"/>
    <w:rsid w:val="5FDC5C4B"/>
    <w:rsid w:val="6044CF88"/>
    <w:rsid w:val="608B5D98"/>
    <w:rsid w:val="61B6F4B4"/>
    <w:rsid w:val="63522D56"/>
    <w:rsid w:val="649AF0B2"/>
    <w:rsid w:val="650C8995"/>
    <w:rsid w:val="66ECC814"/>
    <w:rsid w:val="67012B74"/>
    <w:rsid w:val="67AB791D"/>
    <w:rsid w:val="67B5AEAD"/>
    <w:rsid w:val="67D29174"/>
    <w:rsid w:val="6A598566"/>
    <w:rsid w:val="6A78FFD8"/>
    <w:rsid w:val="6AE13F06"/>
    <w:rsid w:val="6B0A745C"/>
    <w:rsid w:val="6D033FE0"/>
    <w:rsid w:val="6DB87464"/>
    <w:rsid w:val="6F3C0CEA"/>
    <w:rsid w:val="6F641BF5"/>
    <w:rsid w:val="6F7B3CA9"/>
    <w:rsid w:val="6F927CA5"/>
    <w:rsid w:val="6FA94855"/>
    <w:rsid w:val="6FC794F1"/>
    <w:rsid w:val="707790F5"/>
    <w:rsid w:val="71AEA8B9"/>
    <w:rsid w:val="71B6F9EE"/>
    <w:rsid w:val="7220FD8A"/>
    <w:rsid w:val="7250BB74"/>
    <w:rsid w:val="73B23E3D"/>
    <w:rsid w:val="75012008"/>
    <w:rsid w:val="752813D6"/>
    <w:rsid w:val="75861D20"/>
    <w:rsid w:val="75F1A5BE"/>
    <w:rsid w:val="768A597E"/>
    <w:rsid w:val="78B094E7"/>
    <w:rsid w:val="7B2FE7FA"/>
    <w:rsid w:val="7C6F7569"/>
    <w:rsid w:val="7C8D8660"/>
    <w:rsid w:val="7CA4CE57"/>
    <w:rsid w:val="7DCBA247"/>
    <w:rsid w:val="7DCE44B1"/>
    <w:rsid w:val="7EBDD58D"/>
    <w:rsid w:val="7F37972E"/>
  </w:rsids>
  <m:mathPr>
    <m:mathFont m:val="Cambria Math"/>
    <m:brkBin m:val="before"/>
    <m:brkBinSub m:val="--"/>
    <m:smallFrac m:val="0"/>
    <m:dispDef m:val="0"/>
    <m:lMargin m:val="0"/>
    <m:rMargin m:val="0"/>
    <m:defJc m:val="centerGroup"/>
    <m:wrapRight/>
    <m:intLim m:val="subSup"/>
    <m:naryLim m:val="subSup"/>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F2C390A"/>
  <w15:docId w15:val="{427CEB48-1530-4EA4-8F5C-B0CAEF564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sv-SE" w:eastAsia="en-US" w:bidi="ar-SA"/>
      </w:rPr>
    </w:rPrDefault>
    <w:pPrDefault>
      <w:pPr>
        <w:spacing w:after="20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650C8995"/>
    <w:pPr>
      <w:spacing w:after="0"/>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1"/>
    <w:qFormat/>
    <w:rsid w:val="650C899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uiPriority w:val="1"/>
    <w:qFormat/>
    <w:rsid w:val="650C8995"/>
    <w:pPr>
      <w:keepNext/>
      <w:keepLines/>
      <w:spacing w:before="360"/>
      <w:outlineLvl w:val="1"/>
    </w:pPr>
    <w:rPr>
      <w:rFonts w:eastAsiaTheme="majorEastAsia" w:cstheme="majorBidi"/>
      <w:sz w:val="28"/>
      <w:szCs w:val="28"/>
      <w:lang w:val="fr-FR"/>
    </w:rPr>
  </w:style>
  <w:style w:type="paragraph" w:styleId="Heading3">
    <w:name w:val="heading 3"/>
    <w:basedOn w:val="Normal"/>
    <w:next w:val="Normal"/>
    <w:link w:val="Heading3Char"/>
    <w:uiPriority w:val="1"/>
    <w:qFormat/>
    <w:rsid w:val="650C8995"/>
    <w:pPr>
      <w:keepNext/>
      <w:keepLines/>
      <w:spacing w:before="360"/>
      <w:outlineLvl w:val="2"/>
    </w:pPr>
    <w:rPr>
      <w:rFonts w:eastAsiaTheme="majorEastAsia" w:cstheme="majorBidi"/>
    </w:rPr>
  </w:style>
  <w:style w:type="paragraph" w:styleId="Heading4">
    <w:name w:val="heading 4"/>
    <w:basedOn w:val="Normal"/>
    <w:next w:val="Normal"/>
    <w:link w:val="Heading4Char"/>
    <w:uiPriority w:val="1"/>
    <w:rsid w:val="650C8995"/>
    <w:pPr>
      <w:keepNext/>
      <w:keepLines/>
      <w:spacing w:before="40"/>
      <w:outlineLvl w:val="3"/>
    </w:pPr>
    <w:rPr>
      <w:rFonts w:asciiTheme="majorHAnsi" w:eastAsiaTheme="majorEastAsia" w:hAnsiTheme="majorHAnsi" w:cstheme="majorBidi"/>
      <w:i/>
      <w:iCs/>
      <w:color w:val="3A3B3E" w:themeColor="accent1" w:themeShade="BF"/>
    </w:rPr>
  </w:style>
  <w:style w:type="paragraph" w:styleId="Heading5">
    <w:name w:val="heading 5"/>
    <w:basedOn w:val="Normal"/>
    <w:next w:val="Normal"/>
    <w:link w:val="Heading5Char"/>
    <w:uiPriority w:val="9"/>
    <w:unhideWhenUsed/>
    <w:qFormat/>
    <w:rsid w:val="650C8995"/>
    <w:pPr>
      <w:keepNext/>
      <w:keepLines/>
      <w:spacing w:before="40"/>
      <w:outlineLvl w:val="4"/>
    </w:pPr>
    <w:rPr>
      <w:rFonts w:asciiTheme="majorHAnsi" w:eastAsiaTheme="majorEastAsia" w:hAnsiTheme="majorHAnsi" w:cstheme="majorBidi"/>
      <w:color w:val="3A3B3E" w:themeColor="accent1" w:themeShade="BF"/>
    </w:rPr>
  </w:style>
  <w:style w:type="paragraph" w:styleId="Heading6">
    <w:name w:val="heading 6"/>
    <w:basedOn w:val="Normal"/>
    <w:next w:val="Normal"/>
    <w:link w:val="Heading6Char"/>
    <w:uiPriority w:val="9"/>
    <w:unhideWhenUsed/>
    <w:qFormat/>
    <w:rsid w:val="650C8995"/>
    <w:pPr>
      <w:keepNext/>
      <w:keepLines/>
      <w:spacing w:before="40"/>
      <w:outlineLvl w:val="5"/>
    </w:pPr>
    <w:rPr>
      <w:rFonts w:asciiTheme="majorHAnsi" w:eastAsiaTheme="majorEastAsia" w:hAnsiTheme="majorHAnsi" w:cstheme="majorBidi"/>
      <w:color w:val="272729"/>
    </w:rPr>
  </w:style>
  <w:style w:type="paragraph" w:styleId="Heading7">
    <w:name w:val="heading 7"/>
    <w:basedOn w:val="Normal"/>
    <w:next w:val="Normal"/>
    <w:link w:val="Heading7Char"/>
    <w:uiPriority w:val="9"/>
    <w:unhideWhenUsed/>
    <w:qFormat/>
    <w:rsid w:val="650C8995"/>
    <w:pPr>
      <w:keepNext/>
      <w:keepLines/>
      <w:spacing w:before="40"/>
      <w:outlineLvl w:val="6"/>
    </w:pPr>
    <w:rPr>
      <w:rFonts w:asciiTheme="majorHAnsi" w:eastAsiaTheme="majorEastAsia" w:hAnsiTheme="majorHAnsi" w:cstheme="majorBidi"/>
      <w:i/>
      <w:iCs/>
      <w:color w:val="272729"/>
    </w:rPr>
  </w:style>
  <w:style w:type="paragraph" w:styleId="Heading8">
    <w:name w:val="heading 8"/>
    <w:basedOn w:val="Normal"/>
    <w:next w:val="Normal"/>
    <w:link w:val="Heading8Char"/>
    <w:uiPriority w:val="9"/>
    <w:unhideWhenUsed/>
    <w:qFormat/>
    <w:rsid w:val="650C8995"/>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650C8995"/>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650C8995"/>
    <w:pPr>
      <w:tabs>
        <w:tab w:val="center" w:pos="4703"/>
        <w:tab w:val="right" w:pos="9406"/>
      </w:tabs>
    </w:pPr>
  </w:style>
  <w:style w:type="character" w:customStyle="1" w:styleId="HeaderChar">
    <w:name w:val="Header Char"/>
    <w:basedOn w:val="DefaultParagraphFont"/>
    <w:link w:val="Header"/>
    <w:uiPriority w:val="99"/>
    <w:rsid w:val="650C8995"/>
    <w:rPr>
      <w:rFonts w:ascii="Volvo Sans Pro" w:eastAsia="Times New Roman" w:hAnsi="Volvo Sans Pro" w:cs="Times New Roman"/>
      <w:noProof w:val="0"/>
      <w:color w:val="5C5C54"/>
      <w:lang w:val="en-US"/>
    </w:rPr>
  </w:style>
  <w:style w:type="paragraph" w:styleId="Footer">
    <w:name w:val="footer"/>
    <w:basedOn w:val="Normal"/>
    <w:link w:val="FooterChar"/>
    <w:uiPriority w:val="99"/>
    <w:unhideWhenUsed/>
    <w:rsid w:val="650C8995"/>
    <w:pPr>
      <w:tabs>
        <w:tab w:val="center" w:pos="4703"/>
        <w:tab w:val="right" w:pos="9406"/>
      </w:tabs>
    </w:pPr>
  </w:style>
  <w:style w:type="character" w:customStyle="1" w:styleId="FooterChar">
    <w:name w:val="Footer Char"/>
    <w:basedOn w:val="DefaultParagraphFont"/>
    <w:link w:val="Footer"/>
    <w:uiPriority w:val="99"/>
    <w:rsid w:val="650C8995"/>
    <w:rPr>
      <w:rFonts w:ascii="Volvo Sans Pro" w:eastAsia="Times New Roman" w:hAnsi="Volvo Sans Pro" w:cs="Times New Roman"/>
      <w:noProof w:val="0"/>
      <w:color w:val="5C5C54"/>
      <w:lang w:val="en-US"/>
    </w:rPr>
  </w:style>
  <w:style w:type="paragraph" w:customStyle="1" w:styleId="Template-Address">
    <w:name w:val="Template - Address"/>
    <w:basedOn w:val="Normal"/>
    <w:uiPriority w:val="1"/>
    <w:semiHidden/>
    <w:rsid w:val="650C8995"/>
    <w:pPr>
      <w:spacing w:line="200" w:lineRule="atLeast"/>
    </w:pPr>
    <w:rPr>
      <w:rFonts w:ascii="VolvoSans" w:hAnsi="VolvoSans"/>
      <w:noProof/>
      <w:sz w:val="12"/>
      <w:szCs w:val="12"/>
    </w:rPr>
  </w:style>
  <w:style w:type="character" w:customStyle="1" w:styleId="Heading1Char">
    <w:name w:val="Heading 1 Char"/>
    <w:basedOn w:val="DefaultParagraphFont"/>
    <w:link w:val="Heading1"/>
    <w:uiPriority w:val="1"/>
    <w:rsid w:val="650C8995"/>
    <w:rPr>
      <w:rFonts w:ascii="Arial" w:eastAsiaTheme="majorEastAsia" w:hAnsi="Arial" w:cstheme="majorBidi"/>
      <w:noProof w:val="0"/>
      <w:sz w:val="32"/>
      <w:szCs w:val="32"/>
      <w:lang w:val="en-US"/>
    </w:rPr>
  </w:style>
  <w:style w:type="character" w:customStyle="1" w:styleId="Heading2Char">
    <w:name w:val="Heading 2 Char"/>
    <w:basedOn w:val="DefaultParagraphFont"/>
    <w:link w:val="Heading2"/>
    <w:uiPriority w:val="1"/>
    <w:rsid w:val="650C8995"/>
    <w:rPr>
      <w:rFonts w:ascii="Volvo Novum" w:eastAsiaTheme="majorEastAsia" w:hAnsi="Volvo Novum" w:cstheme="majorBidi"/>
      <w:noProof w:val="0"/>
      <w:sz w:val="28"/>
      <w:szCs w:val="28"/>
      <w:lang w:val="fr-FR"/>
    </w:rPr>
  </w:style>
  <w:style w:type="character" w:customStyle="1" w:styleId="Heading3Char">
    <w:name w:val="Heading 3 Char"/>
    <w:basedOn w:val="DefaultParagraphFont"/>
    <w:link w:val="Heading3"/>
    <w:uiPriority w:val="1"/>
    <w:rsid w:val="650C8995"/>
    <w:rPr>
      <w:rFonts w:ascii="Arial" w:eastAsiaTheme="majorEastAsia" w:hAnsi="Arial" w:cstheme="majorBidi"/>
      <w:noProof w:val="0"/>
      <w:sz w:val="20"/>
      <w:szCs w:val="20"/>
      <w:lang w:val="en-US"/>
    </w:rPr>
  </w:style>
  <w:style w:type="character" w:styleId="Hyperlink">
    <w:name w:val="Hyperlink"/>
    <w:basedOn w:val="DefaultParagraphFont"/>
    <w:uiPriority w:val="99"/>
    <w:unhideWhenUsed/>
    <w:rsid w:val="00024058"/>
    <w:rPr>
      <w:color w:val="auto"/>
      <w:u w:val="none"/>
    </w:rPr>
  </w:style>
  <w:style w:type="character" w:customStyle="1" w:styleId="Heading4Char">
    <w:name w:val="Heading 4 Char"/>
    <w:basedOn w:val="DefaultParagraphFont"/>
    <w:link w:val="Heading4"/>
    <w:uiPriority w:val="1"/>
    <w:rsid w:val="650C8995"/>
    <w:rPr>
      <w:rFonts w:asciiTheme="majorHAnsi" w:eastAsiaTheme="majorEastAsia" w:hAnsiTheme="majorHAnsi" w:cstheme="majorBidi"/>
      <w:i/>
      <w:iCs/>
      <w:noProof w:val="0"/>
      <w:color w:val="3A3B3E" w:themeColor="accent1" w:themeShade="BF"/>
      <w:lang w:val="en-US"/>
    </w:rPr>
  </w:style>
  <w:style w:type="character" w:styleId="PlaceholderText">
    <w:name w:val="Placeholder Text"/>
    <w:basedOn w:val="DefaultParagraphFont"/>
    <w:rsid w:val="0056475A"/>
    <w:rPr>
      <w:color w:val="808080"/>
    </w:rPr>
  </w:style>
  <w:style w:type="paragraph" w:customStyle="1" w:styleId="Footertext">
    <w:name w:val="Footer text"/>
    <w:basedOn w:val="Normal"/>
    <w:link w:val="FootertextChar"/>
    <w:uiPriority w:val="1"/>
    <w:qFormat/>
    <w:rsid w:val="650C8995"/>
    <w:rPr>
      <w:noProof/>
      <w:sz w:val="12"/>
      <w:szCs w:val="12"/>
    </w:rPr>
  </w:style>
  <w:style w:type="character" w:customStyle="1" w:styleId="FootertextChar">
    <w:name w:val="Footer text Char"/>
    <w:basedOn w:val="DefaultParagraphFont"/>
    <w:link w:val="Footertext"/>
    <w:uiPriority w:val="1"/>
    <w:rsid w:val="650C8995"/>
    <w:rPr>
      <w:rFonts w:ascii="Volvo Novum" w:eastAsia="Times New Roman" w:hAnsi="Volvo Novum" w:cs="Times New Roman"/>
      <w:noProof/>
      <w:sz w:val="12"/>
      <w:szCs w:val="12"/>
      <w:lang w:val="en-US"/>
    </w:rPr>
  </w:style>
  <w:style w:type="paragraph" w:styleId="BalloonText">
    <w:name w:val="Balloon Text"/>
    <w:basedOn w:val="Normal"/>
    <w:link w:val="BalloonTextChar"/>
    <w:uiPriority w:val="1"/>
    <w:semiHidden/>
    <w:unhideWhenUsed/>
    <w:rsid w:val="650C8995"/>
    <w:rPr>
      <w:rFonts w:ascii="Segoe UI" w:hAnsi="Segoe UI" w:cs="Segoe UI"/>
      <w:sz w:val="18"/>
      <w:szCs w:val="18"/>
    </w:rPr>
  </w:style>
  <w:style w:type="character" w:customStyle="1" w:styleId="BalloonTextChar">
    <w:name w:val="Balloon Text Char"/>
    <w:basedOn w:val="DefaultParagraphFont"/>
    <w:link w:val="BalloonText"/>
    <w:uiPriority w:val="1"/>
    <w:semiHidden/>
    <w:rsid w:val="650C8995"/>
    <w:rPr>
      <w:rFonts w:ascii="Segoe UI" w:eastAsia="Times New Roman" w:hAnsi="Segoe UI" w:cs="Segoe UI"/>
      <w:noProof w:val="0"/>
      <w:sz w:val="18"/>
      <w:szCs w:val="18"/>
      <w:lang w:val="en-US"/>
    </w:rPr>
  </w:style>
  <w:style w:type="paragraph" w:customStyle="1" w:styleId="Addressfield">
    <w:name w:val="Address field"/>
    <w:basedOn w:val="Normal"/>
    <w:uiPriority w:val="1"/>
    <w:qFormat/>
    <w:rsid w:val="650C8995"/>
  </w:style>
  <w:style w:type="character" w:styleId="CommentReference">
    <w:name w:val="annotation reference"/>
    <w:basedOn w:val="DefaultParagraphFont"/>
    <w:semiHidden/>
    <w:unhideWhenUsed/>
    <w:rsid w:val="00DE6F55"/>
    <w:rPr>
      <w:sz w:val="16"/>
      <w:szCs w:val="16"/>
    </w:rPr>
  </w:style>
  <w:style w:type="paragraph" w:styleId="CommentText">
    <w:name w:val="annotation text"/>
    <w:basedOn w:val="Normal"/>
    <w:link w:val="CommentTextChar"/>
    <w:uiPriority w:val="1"/>
    <w:unhideWhenUsed/>
    <w:rsid w:val="650C8995"/>
  </w:style>
  <w:style w:type="character" w:customStyle="1" w:styleId="CommentTextChar">
    <w:name w:val="Comment Text Char"/>
    <w:basedOn w:val="DefaultParagraphFont"/>
    <w:link w:val="CommentText"/>
    <w:uiPriority w:val="1"/>
    <w:rsid w:val="650C8995"/>
    <w:rPr>
      <w:rFonts w:ascii="Arial" w:eastAsia="Times New Roman" w:hAnsi="Arial" w:cs="Times New Roman"/>
      <w:noProof w:val="0"/>
      <w:sz w:val="20"/>
      <w:szCs w:val="20"/>
      <w:lang w:val="en-US"/>
    </w:rPr>
  </w:style>
  <w:style w:type="paragraph" w:styleId="CommentSubject">
    <w:name w:val="annotation subject"/>
    <w:basedOn w:val="CommentText"/>
    <w:next w:val="CommentText"/>
    <w:link w:val="CommentSubjectChar"/>
    <w:uiPriority w:val="1"/>
    <w:semiHidden/>
    <w:unhideWhenUsed/>
    <w:rsid w:val="650C8995"/>
    <w:rPr>
      <w:b/>
      <w:bCs/>
    </w:rPr>
  </w:style>
  <w:style w:type="character" w:customStyle="1" w:styleId="CommentSubjectChar">
    <w:name w:val="Comment Subject Char"/>
    <w:basedOn w:val="CommentTextChar"/>
    <w:link w:val="CommentSubject"/>
    <w:uiPriority w:val="1"/>
    <w:semiHidden/>
    <w:rsid w:val="650C8995"/>
    <w:rPr>
      <w:rFonts w:ascii="Arial" w:eastAsia="Times New Roman" w:hAnsi="Arial" w:cs="Times New Roman"/>
      <w:b/>
      <w:bCs/>
      <w:noProof w:val="0"/>
      <w:sz w:val="20"/>
      <w:szCs w:val="20"/>
      <w:lang w:val="en-US"/>
    </w:rPr>
  </w:style>
  <w:style w:type="paragraph" w:customStyle="1" w:styleId="Bodycopy">
    <w:name w:val="Body copy"/>
    <w:basedOn w:val="Normal"/>
    <w:link w:val="BodycopyChar"/>
    <w:uiPriority w:val="1"/>
    <w:qFormat/>
    <w:rsid w:val="650C8995"/>
    <w:pPr>
      <w:spacing w:after="120"/>
    </w:pPr>
    <w:rPr>
      <w:rFonts w:eastAsiaTheme="minorEastAsia" w:cstheme="minorBidi"/>
      <w:lang w:val="fr-FR"/>
    </w:rPr>
  </w:style>
  <w:style w:type="character" w:customStyle="1" w:styleId="BodycopyChar">
    <w:name w:val="Body copy Char"/>
    <w:basedOn w:val="DefaultParagraphFont"/>
    <w:link w:val="Bodycopy"/>
    <w:uiPriority w:val="1"/>
    <w:rsid w:val="650C8995"/>
    <w:rPr>
      <w:rFonts w:ascii="Volvo Novum" w:eastAsiaTheme="minorEastAsia" w:hAnsi="Volvo Novum" w:cstheme="minorBidi"/>
      <w:noProof w:val="0"/>
      <w:sz w:val="22"/>
      <w:szCs w:val="22"/>
      <w:lang w:val="fr-FR"/>
    </w:rPr>
  </w:style>
  <w:style w:type="character" w:styleId="UnresolvedMention">
    <w:name w:val="Unresolved Mention"/>
    <w:basedOn w:val="DefaultParagraphFont"/>
    <w:uiPriority w:val="99"/>
    <w:semiHidden/>
    <w:unhideWhenUsed/>
    <w:rsid w:val="00CD7D01"/>
    <w:rPr>
      <w:color w:val="605E5C"/>
      <w:shd w:val="clear" w:color="auto" w:fill="E1DFDD"/>
    </w:rPr>
  </w:style>
  <w:style w:type="paragraph" w:customStyle="1" w:styleId="Press">
    <w:name w:val="Press"/>
    <w:basedOn w:val="Heading4"/>
    <w:uiPriority w:val="1"/>
    <w:rsid w:val="650C8995"/>
    <w:pPr>
      <w:keepLines w:val="0"/>
      <w:spacing w:before="300" w:after="600"/>
      <w:ind w:right="13"/>
    </w:pPr>
    <w:rPr>
      <w:rFonts w:ascii="Volvo Novum SemiLight" w:eastAsia="Times New Roman" w:hAnsi="Volvo Novum SemiLight" w:cs="Times New Roman"/>
      <w:b/>
      <w:bCs/>
      <w:i w:val="0"/>
      <w:iCs w:val="0"/>
      <w:color w:val="auto"/>
      <w:lang w:val="pt-BR"/>
    </w:rPr>
  </w:style>
  <w:style w:type="paragraph" w:styleId="NormalWeb">
    <w:name w:val="Normal (Web)"/>
    <w:basedOn w:val="Normal"/>
    <w:uiPriority w:val="99"/>
    <w:unhideWhenUsed/>
    <w:rsid w:val="650C8995"/>
    <w:pPr>
      <w:spacing w:beforeAutospacing="1" w:afterAutospacing="1"/>
    </w:pPr>
    <w:rPr>
      <w:rFonts w:eastAsia="Calibri"/>
      <w:sz w:val="24"/>
      <w:szCs w:val="24"/>
      <w:lang w:eastAsia="sv-SE"/>
    </w:rPr>
  </w:style>
  <w:style w:type="paragraph" w:customStyle="1" w:styleId="Contact">
    <w:name w:val="Contact"/>
    <w:basedOn w:val="BodyText"/>
    <w:uiPriority w:val="99"/>
    <w:rsid w:val="650C8995"/>
    <w:pPr>
      <w:spacing w:after="300"/>
    </w:pPr>
    <w:rPr>
      <w:rFonts w:eastAsia="MS Mincho"/>
      <w:i/>
      <w:iCs/>
      <w:sz w:val="24"/>
      <w:szCs w:val="24"/>
      <w:lang w:val="en-GB" w:eastAsia="en-GB" w:bidi="en-GB"/>
    </w:rPr>
  </w:style>
  <w:style w:type="paragraph" w:styleId="BodyText">
    <w:name w:val="Body Text"/>
    <w:basedOn w:val="Normal"/>
    <w:link w:val="BodyTextChar"/>
    <w:uiPriority w:val="1"/>
    <w:semiHidden/>
    <w:unhideWhenUsed/>
    <w:rsid w:val="650C8995"/>
    <w:pPr>
      <w:spacing w:after="120"/>
    </w:pPr>
  </w:style>
  <w:style w:type="character" w:customStyle="1" w:styleId="BodyTextChar">
    <w:name w:val="Body Text Char"/>
    <w:basedOn w:val="DefaultParagraphFont"/>
    <w:link w:val="BodyText"/>
    <w:uiPriority w:val="1"/>
    <w:semiHidden/>
    <w:rsid w:val="650C8995"/>
    <w:rPr>
      <w:rFonts w:ascii="Times New Roman" w:eastAsia="Times New Roman" w:hAnsi="Times New Roman" w:cs="Times New Roman"/>
      <w:noProof w:val="0"/>
      <w:sz w:val="20"/>
      <w:szCs w:val="20"/>
      <w:lang w:val="en-US"/>
    </w:rPr>
  </w:style>
  <w:style w:type="paragraph" w:styleId="ListParagraph">
    <w:name w:val="List Paragraph"/>
    <w:basedOn w:val="Normal"/>
    <w:uiPriority w:val="34"/>
    <w:qFormat/>
    <w:rsid w:val="650C8995"/>
    <w:pPr>
      <w:ind w:left="720"/>
      <w:contextualSpacing/>
    </w:pPr>
  </w:style>
  <w:style w:type="character" w:customStyle="1" w:styleId="normaltextrun">
    <w:name w:val="normaltextrun"/>
    <w:basedOn w:val="DefaultParagraphFont"/>
    <w:uiPriority w:val="1"/>
    <w:rsid w:val="547CDF62"/>
  </w:style>
  <w:style w:type="paragraph" w:customStyle="1" w:styleId="paragraph">
    <w:name w:val="paragraph"/>
    <w:basedOn w:val="Normal"/>
    <w:uiPriority w:val="1"/>
    <w:rsid w:val="650C8995"/>
    <w:pPr>
      <w:spacing w:beforeAutospacing="1" w:afterAutospacing="1"/>
    </w:pPr>
    <w:rPr>
      <w:sz w:val="24"/>
      <w:szCs w:val="24"/>
    </w:rPr>
  </w:style>
  <w:style w:type="character" w:customStyle="1" w:styleId="eop">
    <w:name w:val="eop"/>
    <w:basedOn w:val="DefaultParagraphFont"/>
    <w:uiPriority w:val="1"/>
    <w:rsid w:val="547CDF62"/>
  </w:style>
  <w:style w:type="paragraph" w:styleId="Title">
    <w:name w:val="Title"/>
    <w:basedOn w:val="Normal"/>
    <w:next w:val="Normal"/>
    <w:link w:val="TitleChar"/>
    <w:uiPriority w:val="10"/>
    <w:qFormat/>
    <w:rsid w:val="650C8995"/>
    <w:pPr>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650C8995"/>
    <w:rPr>
      <w:rFonts w:eastAsiaTheme="minorEastAsia"/>
      <w:color w:val="5A5A5A"/>
    </w:rPr>
  </w:style>
  <w:style w:type="paragraph" w:styleId="Quote">
    <w:name w:val="Quote"/>
    <w:basedOn w:val="Normal"/>
    <w:next w:val="Normal"/>
    <w:link w:val="QuoteChar"/>
    <w:uiPriority w:val="29"/>
    <w:qFormat/>
    <w:rsid w:val="650C8995"/>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650C8995"/>
    <w:pPr>
      <w:spacing w:before="360" w:after="360"/>
      <w:ind w:left="864" w:right="864"/>
      <w:jc w:val="center"/>
    </w:pPr>
    <w:rPr>
      <w:i/>
      <w:iCs/>
      <w:color w:val="4E5054" w:themeColor="accent1"/>
    </w:rPr>
  </w:style>
  <w:style w:type="character" w:customStyle="1" w:styleId="Heading5Char">
    <w:name w:val="Heading 5 Char"/>
    <w:basedOn w:val="DefaultParagraphFont"/>
    <w:link w:val="Heading5"/>
    <w:uiPriority w:val="9"/>
    <w:rsid w:val="650C8995"/>
    <w:rPr>
      <w:rFonts w:asciiTheme="majorHAnsi" w:eastAsiaTheme="majorEastAsia" w:hAnsiTheme="majorHAnsi" w:cstheme="majorBidi"/>
      <w:noProof w:val="0"/>
      <w:color w:val="3A3B3E" w:themeColor="accent1" w:themeShade="BF"/>
      <w:lang w:val="en-US"/>
    </w:rPr>
  </w:style>
  <w:style w:type="character" w:customStyle="1" w:styleId="Heading6Char">
    <w:name w:val="Heading 6 Char"/>
    <w:basedOn w:val="DefaultParagraphFont"/>
    <w:link w:val="Heading6"/>
    <w:uiPriority w:val="9"/>
    <w:rsid w:val="650C8995"/>
    <w:rPr>
      <w:rFonts w:asciiTheme="majorHAnsi" w:eastAsiaTheme="majorEastAsia" w:hAnsiTheme="majorHAnsi" w:cstheme="majorBidi"/>
      <w:noProof w:val="0"/>
      <w:color w:val="272729"/>
      <w:lang w:val="en-US"/>
    </w:rPr>
  </w:style>
  <w:style w:type="character" w:customStyle="1" w:styleId="Heading7Char">
    <w:name w:val="Heading 7 Char"/>
    <w:basedOn w:val="DefaultParagraphFont"/>
    <w:link w:val="Heading7"/>
    <w:uiPriority w:val="9"/>
    <w:rsid w:val="650C8995"/>
    <w:rPr>
      <w:rFonts w:asciiTheme="majorHAnsi" w:eastAsiaTheme="majorEastAsia" w:hAnsiTheme="majorHAnsi" w:cstheme="majorBidi"/>
      <w:i/>
      <w:iCs/>
      <w:noProof w:val="0"/>
      <w:color w:val="272729"/>
      <w:lang w:val="en-US"/>
    </w:rPr>
  </w:style>
  <w:style w:type="character" w:customStyle="1" w:styleId="Heading8Char">
    <w:name w:val="Heading 8 Char"/>
    <w:basedOn w:val="DefaultParagraphFont"/>
    <w:link w:val="Heading8"/>
    <w:uiPriority w:val="9"/>
    <w:rsid w:val="650C8995"/>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650C8995"/>
    <w:rPr>
      <w:rFonts w:asciiTheme="majorHAnsi" w:eastAsiaTheme="majorEastAsia" w:hAnsiTheme="majorHAnsi" w:cstheme="majorBidi"/>
      <w:i/>
      <w:iCs/>
      <w:noProof w:val="0"/>
      <w:color w:val="272727"/>
      <w:sz w:val="21"/>
      <w:szCs w:val="21"/>
      <w:lang w:val="en-US"/>
    </w:rPr>
  </w:style>
  <w:style w:type="character" w:customStyle="1" w:styleId="TitleChar">
    <w:name w:val="Title Char"/>
    <w:basedOn w:val="DefaultParagraphFont"/>
    <w:link w:val="Title"/>
    <w:uiPriority w:val="10"/>
    <w:rsid w:val="650C8995"/>
    <w:rPr>
      <w:rFonts w:asciiTheme="majorHAnsi" w:eastAsiaTheme="majorEastAsia" w:hAnsiTheme="majorHAnsi" w:cstheme="majorBidi"/>
      <w:noProof w:val="0"/>
      <w:sz w:val="56"/>
      <w:szCs w:val="56"/>
      <w:lang w:val="en-US"/>
    </w:rPr>
  </w:style>
  <w:style w:type="character" w:customStyle="1" w:styleId="SubtitleChar">
    <w:name w:val="Subtitle Char"/>
    <w:basedOn w:val="DefaultParagraphFont"/>
    <w:link w:val="Subtitle"/>
    <w:uiPriority w:val="11"/>
    <w:rsid w:val="650C8995"/>
    <w:rPr>
      <w:rFonts w:asciiTheme="minorHAnsi" w:eastAsiaTheme="minorEastAsia" w:hAnsiTheme="minorHAnsi" w:cstheme="minorBidi"/>
      <w:noProof w:val="0"/>
      <w:color w:val="5A5A5A"/>
      <w:lang w:val="en-US"/>
    </w:rPr>
  </w:style>
  <w:style w:type="character" w:customStyle="1" w:styleId="QuoteChar">
    <w:name w:val="Quote Char"/>
    <w:basedOn w:val="DefaultParagraphFont"/>
    <w:link w:val="Quote"/>
    <w:uiPriority w:val="29"/>
    <w:rsid w:val="650C8995"/>
    <w:rPr>
      <w:i/>
      <w:iCs/>
      <w:noProof w:val="0"/>
      <w:color w:val="404040" w:themeColor="text1" w:themeTint="BF"/>
      <w:lang w:val="en-US"/>
    </w:rPr>
  </w:style>
  <w:style w:type="character" w:customStyle="1" w:styleId="IntenseQuoteChar">
    <w:name w:val="Intense Quote Char"/>
    <w:basedOn w:val="DefaultParagraphFont"/>
    <w:link w:val="IntenseQuote"/>
    <w:uiPriority w:val="30"/>
    <w:rsid w:val="650C8995"/>
    <w:rPr>
      <w:i/>
      <w:iCs/>
      <w:noProof w:val="0"/>
      <w:color w:val="4E5054" w:themeColor="accent1"/>
      <w:lang w:val="en-US"/>
    </w:rPr>
  </w:style>
  <w:style w:type="paragraph" w:styleId="TOC1">
    <w:name w:val="toc 1"/>
    <w:basedOn w:val="Normal"/>
    <w:next w:val="Normal"/>
    <w:uiPriority w:val="39"/>
    <w:unhideWhenUsed/>
    <w:rsid w:val="650C8995"/>
    <w:pPr>
      <w:spacing w:after="100"/>
    </w:pPr>
  </w:style>
  <w:style w:type="paragraph" w:styleId="TOC2">
    <w:name w:val="toc 2"/>
    <w:basedOn w:val="Normal"/>
    <w:next w:val="Normal"/>
    <w:uiPriority w:val="39"/>
    <w:unhideWhenUsed/>
    <w:rsid w:val="650C8995"/>
    <w:pPr>
      <w:spacing w:after="100"/>
      <w:ind w:left="220"/>
    </w:pPr>
  </w:style>
  <w:style w:type="paragraph" w:styleId="TOC3">
    <w:name w:val="toc 3"/>
    <w:basedOn w:val="Normal"/>
    <w:next w:val="Normal"/>
    <w:uiPriority w:val="39"/>
    <w:unhideWhenUsed/>
    <w:rsid w:val="650C8995"/>
    <w:pPr>
      <w:spacing w:after="100"/>
      <w:ind w:left="440"/>
    </w:pPr>
  </w:style>
  <w:style w:type="paragraph" w:styleId="TOC4">
    <w:name w:val="toc 4"/>
    <w:basedOn w:val="Normal"/>
    <w:next w:val="Normal"/>
    <w:uiPriority w:val="39"/>
    <w:unhideWhenUsed/>
    <w:rsid w:val="650C8995"/>
    <w:pPr>
      <w:spacing w:after="100"/>
      <w:ind w:left="660"/>
    </w:pPr>
  </w:style>
  <w:style w:type="paragraph" w:styleId="TOC5">
    <w:name w:val="toc 5"/>
    <w:basedOn w:val="Normal"/>
    <w:next w:val="Normal"/>
    <w:uiPriority w:val="39"/>
    <w:unhideWhenUsed/>
    <w:rsid w:val="650C8995"/>
    <w:pPr>
      <w:spacing w:after="100"/>
      <w:ind w:left="880"/>
    </w:pPr>
  </w:style>
  <w:style w:type="paragraph" w:styleId="TOC6">
    <w:name w:val="toc 6"/>
    <w:basedOn w:val="Normal"/>
    <w:next w:val="Normal"/>
    <w:uiPriority w:val="39"/>
    <w:unhideWhenUsed/>
    <w:rsid w:val="650C8995"/>
    <w:pPr>
      <w:spacing w:after="100"/>
      <w:ind w:left="1100"/>
    </w:pPr>
  </w:style>
  <w:style w:type="paragraph" w:styleId="TOC7">
    <w:name w:val="toc 7"/>
    <w:basedOn w:val="Normal"/>
    <w:next w:val="Normal"/>
    <w:uiPriority w:val="39"/>
    <w:unhideWhenUsed/>
    <w:rsid w:val="650C8995"/>
    <w:pPr>
      <w:spacing w:after="100"/>
      <w:ind w:left="1320"/>
    </w:pPr>
  </w:style>
  <w:style w:type="paragraph" w:styleId="TOC8">
    <w:name w:val="toc 8"/>
    <w:basedOn w:val="Normal"/>
    <w:next w:val="Normal"/>
    <w:uiPriority w:val="39"/>
    <w:unhideWhenUsed/>
    <w:rsid w:val="650C8995"/>
    <w:pPr>
      <w:spacing w:after="100"/>
      <w:ind w:left="1540"/>
    </w:pPr>
  </w:style>
  <w:style w:type="paragraph" w:styleId="TOC9">
    <w:name w:val="toc 9"/>
    <w:basedOn w:val="Normal"/>
    <w:next w:val="Normal"/>
    <w:uiPriority w:val="39"/>
    <w:unhideWhenUsed/>
    <w:rsid w:val="650C8995"/>
    <w:pPr>
      <w:spacing w:after="100"/>
      <w:ind w:left="1760"/>
    </w:pPr>
  </w:style>
  <w:style w:type="paragraph" w:styleId="EndnoteText">
    <w:name w:val="endnote text"/>
    <w:basedOn w:val="Normal"/>
    <w:link w:val="EndnoteTextChar"/>
    <w:uiPriority w:val="99"/>
    <w:semiHidden/>
    <w:unhideWhenUsed/>
    <w:rsid w:val="650C8995"/>
  </w:style>
  <w:style w:type="character" w:customStyle="1" w:styleId="EndnoteTextChar">
    <w:name w:val="Endnote Text Char"/>
    <w:basedOn w:val="DefaultParagraphFont"/>
    <w:link w:val="EndnoteText"/>
    <w:uiPriority w:val="99"/>
    <w:semiHidden/>
    <w:rsid w:val="650C8995"/>
    <w:rPr>
      <w:noProof w:val="0"/>
      <w:sz w:val="20"/>
      <w:szCs w:val="20"/>
      <w:lang w:val="en-US"/>
    </w:rPr>
  </w:style>
  <w:style w:type="paragraph" w:styleId="FootnoteText">
    <w:name w:val="footnote text"/>
    <w:basedOn w:val="Normal"/>
    <w:link w:val="FootnoteTextChar"/>
    <w:uiPriority w:val="99"/>
    <w:semiHidden/>
    <w:unhideWhenUsed/>
    <w:rsid w:val="650C8995"/>
  </w:style>
  <w:style w:type="character" w:customStyle="1" w:styleId="FootnoteTextChar">
    <w:name w:val="Footnote Text Char"/>
    <w:basedOn w:val="DefaultParagraphFont"/>
    <w:link w:val="FootnoteText"/>
    <w:uiPriority w:val="99"/>
    <w:semiHidden/>
    <w:rsid w:val="650C8995"/>
    <w:rPr>
      <w:noProof w:val="0"/>
      <w:sz w:val="20"/>
      <w:szCs w:val="20"/>
      <w:lang w:val="en-US"/>
    </w:rPr>
  </w:style>
  <w:style w:type="character" w:styleId="FollowedHyperlink">
    <w:name w:val="FollowedHyperlink"/>
    <w:basedOn w:val="DefaultParagraphFont"/>
    <w:semiHidden/>
    <w:unhideWhenUsed/>
    <w:rsid w:val="005144E2"/>
    <w:rPr>
      <w:color w:val="99999B" w:themeColor="followedHyperlink"/>
      <w:u w:val="single"/>
    </w:rPr>
  </w:style>
  <w:style w:type="paragraph" w:styleId="Revision">
    <w:name w:val="Revision"/>
    <w:hidden/>
    <w:semiHidden/>
    <w:rsid w:val="00E907E9"/>
    <w:pPr>
      <w:spacing w:after="0"/>
    </w:pPr>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5978956">
      <w:bodyDiv w:val="1"/>
      <w:marLeft w:val="0"/>
      <w:marRight w:val="0"/>
      <w:marTop w:val="0"/>
      <w:marBottom w:val="0"/>
      <w:divBdr>
        <w:top w:val="none" w:sz="0" w:space="0" w:color="auto"/>
        <w:left w:val="none" w:sz="0" w:space="0" w:color="auto"/>
        <w:bottom w:val="none" w:sz="0" w:space="0" w:color="auto"/>
        <w:right w:val="none" w:sz="0" w:space="0" w:color="auto"/>
      </w:divBdr>
    </w:div>
    <w:div w:id="15666411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press.volvotrucks.u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volvotrucks.us/news-and-stories/press-releases/2024/july/volvo-trucks-north-america-announces-availability-of-carb-2024-omnibus-compliant-heavy-duty-engine/" TargetMode="External"/><Relationship Id="rId17" Type="http://schemas.openxmlformats.org/officeDocument/2006/relationships/hyperlink" Target="https://press.volvotrucks.u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volvotrucks.us/trucks/vnr-electric/"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olvotrucks.us/news-and-stories/press-releases/2025/march/volvo-trucks-north-america-launches-the-new-volvo-d13-variable-geometry-turbo-engine/"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kyle.zimmerman@volv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volvoca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59291\OneDrive%20-%20Volvo%20Group\01.%20Brand\New%20logo%20material\Spread%20Word%20Mark%20Word%20templates\Volvo%20Spread%20-%20Letter%20A4.dotx" TargetMode="External"/></Relationships>
</file>

<file path=word/theme/theme1.xml><?xml version="1.0" encoding="utf-8"?>
<a:theme xmlns:a="http://schemas.openxmlformats.org/drawingml/2006/main" name="Office-tema">
  <a:themeElements>
    <a:clrScheme name="Volvo">
      <a:dk1>
        <a:sysClr val="windowText" lastClr="000000"/>
      </a:dk1>
      <a:lt1>
        <a:sysClr val="window" lastClr="FFFFFF"/>
      </a:lt1>
      <a:dk2>
        <a:srgbClr val="1D3342"/>
      </a:dk2>
      <a:lt2>
        <a:srgbClr val="C3D5E5"/>
      </a:lt2>
      <a:accent1>
        <a:srgbClr val="4E5054"/>
      </a:accent1>
      <a:accent2>
        <a:srgbClr val="99999B"/>
      </a:accent2>
      <a:accent3>
        <a:srgbClr val="495662"/>
      </a:accent3>
      <a:accent4>
        <a:srgbClr val="5B7F95"/>
      </a:accent4>
      <a:accent5>
        <a:srgbClr val="4BACC6"/>
      </a:accent5>
      <a:accent6>
        <a:srgbClr val="D4D1C3"/>
      </a:accent6>
      <a:hlink>
        <a:srgbClr val="5B7F95"/>
      </a:hlink>
      <a:folHlink>
        <a:srgbClr val="99999B"/>
      </a:folHlink>
    </a:clrScheme>
    <a:fontScheme name="Volvo WD2">
      <a:majorFont>
        <a:latin typeface="Volvo Sans Pro"/>
        <a:ea typeface=""/>
        <a:cs typeface=""/>
      </a:majorFont>
      <a:minorFont>
        <a:latin typeface="Volvo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f598cf0-e8c5-4307-9cfa-42823bcfbaa3">
      <Terms xmlns="http://schemas.microsoft.com/office/infopath/2007/PartnerControls"/>
    </lcf76f155ced4ddcb4097134ff3c332f>
    <TaxCatchAll xmlns="2dad8d9c-fab2-45f0-b4ad-0aec0f457ad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969D3B974BCA64BA2B2E087BE2580CB" ma:contentTypeVersion="" ma:contentTypeDescription="Create a new document." ma:contentTypeScope="" ma:versionID="69fa5f930aba08eb1bb31dfaf65eb8ac">
  <xsd:schema xmlns:xsd="http://www.w3.org/2001/XMLSchema" xmlns:xs="http://www.w3.org/2001/XMLSchema" xmlns:p="http://schemas.microsoft.com/office/2006/metadata/properties" xmlns:ns2="0f598cf0-e8c5-4307-9cfa-42823bcfbaa3" xmlns:ns3="2dad8d9c-fab2-45f0-b4ad-0aec0f457adc" xmlns:ns4="2d94cab8-90a1-41ce-97ca-6728e2d37389" targetNamespace="http://schemas.microsoft.com/office/2006/metadata/properties" ma:root="true" ma:fieldsID="28a600f7a983a40d03a851ca2c96fae5" ns2:_="" ns3:_="" ns4:_="">
    <xsd:import namespace="0f598cf0-e8c5-4307-9cfa-42823bcfbaa3"/>
    <xsd:import namespace="2dad8d9c-fab2-45f0-b4ad-0aec0f457adc"/>
    <xsd:import namespace="2d94cab8-90a1-41ce-97ca-6728e2d3738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4:SharedWithUsers" minOccurs="0"/>
                <xsd:element ref="ns4:SharedWithDetails" minOccurs="0"/>
                <xsd:element ref="ns2:MediaServiceDateTaken" minOccurs="0"/>
                <xsd:element ref="ns2:MediaServiceOCR"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598cf0-e8c5-4307-9cfa-42823bcfba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6030b31-b262-4dfa-bb64-35cfdf7b07c2"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ad8d9c-fab2-45f0-b4ad-0aec0f457ad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7ecf9c7-e407-4299-8599-2287f6949283}" ma:internalName="TaxCatchAll" ma:showField="CatchAllData" ma:web="2dad8d9c-fab2-45f0-b4ad-0aec0f457ad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94cab8-90a1-41ce-97ca-6728e2d3738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7972BC-2ADE-4430-9A33-1A44D9DA68EC}">
  <ds:schemaRefs>
    <ds:schemaRef ds:uri="http://schemas.microsoft.com/office/2006/metadata/properties"/>
    <ds:schemaRef ds:uri="http://schemas.microsoft.com/office/infopath/2007/PartnerControls"/>
    <ds:schemaRef ds:uri="0f598cf0-e8c5-4307-9cfa-42823bcfbaa3"/>
    <ds:schemaRef ds:uri="2dad8d9c-fab2-45f0-b4ad-0aec0f457adc"/>
  </ds:schemaRefs>
</ds:datastoreItem>
</file>

<file path=customXml/itemProps2.xml><?xml version="1.0" encoding="utf-8"?>
<ds:datastoreItem xmlns:ds="http://schemas.openxmlformats.org/officeDocument/2006/customXml" ds:itemID="{90F77CA0-A1AA-4E7E-B9D7-8489E5E17A87}">
  <ds:schemaRefs>
    <ds:schemaRef ds:uri="http://schemas.openxmlformats.org/officeDocument/2006/bibliography"/>
  </ds:schemaRefs>
</ds:datastoreItem>
</file>

<file path=customXml/itemProps3.xml><?xml version="1.0" encoding="utf-8"?>
<ds:datastoreItem xmlns:ds="http://schemas.openxmlformats.org/officeDocument/2006/customXml" ds:itemID="{C75C7C2B-915F-407C-875A-71BF154FE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598cf0-e8c5-4307-9cfa-42823bcfbaa3"/>
    <ds:schemaRef ds:uri="2dad8d9c-fab2-45f0-b4ad-0aec0f457adc"/>
    <ds:schemaRef ds:uri="2d94cab8-90a1-41ce-97ca-6728e2d373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079FF0-AD01-498E-9136-B4429AE2779F}">
  <ds:schemaRefs>
    <ds:schemaRef ds:uri="http://schemas.microsoft.com/sharepoint/v3/contenttype/forms"/>
  </ds:schemaRefs>
</ds:datastoreItem>
</file>

<file path=docMetadata/LabelInfo.xml><?xml version="1.0" encoding="utf-8"?>
<clbl:labelList xmlns:clbl="http://schemas.microsoft.com/office/2020/mipLabelMetadata">
  <clbl:label id="{543eaf7b-7e0d-4076-a34d-1fc8cc20e5bb}" enabled="0" method="" siteId="{543eaf7b-7e0d-4076-a34d-1fc8cc20e5bb}" removed="1"/>
</clbl:labelList>
</file>

<file path=docProps/app.xml><?xml version="1.0" encoding="utf-8"?>
<Properties xmlns="http://schemas.openxmlformats.org/officeDocument/2006/extended-properties" xmlns:vt="http://schemas.openxmlformats.org/officeDocument/2006/docPropsVTypes">
  <Template>Volvo Spread - Letter A4.dotx</Template>
  <TotalTime>7</TotalTime>
  <Pages>5</Pages>
  <Words>1008</Words>
  <Characters>5752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6747</CharactersWithSpaces>
  <SharedDoc>false</SharedDoc>
  <HLinks>
    <vt:vector size="42" baseType="variant">
      <vt:variant>
        <vt:i4>4456497</vt:i4>
      </vt:variant>
      <vt:variant>
        <vt:i4>15</vt:i4>
      </vt:variant>
      <vt:variant>
        <vt:i4>0</vt:i4>
      </vt:variant>
      <vt:variant>
        <vt:i4>5</vt:i4>
      </vt:variant>
      <vt:variant>
        <vt:lpwstr>mailto:kyle.zimmerman@volvo.com</vt:lpwstr>
      </vt:variant>
      <vt:variant>
        <vt:lpwstr/>
      </vt:variant>
      <vt:variant>
        <vt:i4>1048644</vt:i4>
      </vt:variant>
      <vt:variant>
        <vt:i4>12</vt:i4>
      </vt:variant>
      <vt:variant>
        <vt:i4>0</vt:i4>
      </vt:variant>
      <vt:variant>
        <vt:i4>5</vt:i4>
      </vt:variant>
      <vt:variant>
        <vt:lpwstr>https://press.volvotrucks.us/</vt:lpwstr>
      </vt:variant>
      <vt:variant>
        <vt:lpwstr/>
      </vt:variant>
      <vt:variant>
        <vt:i4>1048644</vt:i4>
      </vt:variant>
      <vt:variant>
        <vt:i4>9</vt:i4>
      </vt:variant>
      <vt:variant>
        <vt:i4>0</vt:i4>
      </vt:variant>
      <vt:variant>
        <vt:i4>5</vt:i4>
      </vt:variant>
      <vt:variant>
        <vt:lpwstr>https://press.volvotrucks.us/</vt:lpwstr>
      </vt:variant>
      <vt:variant>
        <vt:lpwstr/>
      </vt:variant>
      <vt:variant>
        <vt:i4>8257654</vt:i4>
      </vt:variant>
      <vt:variant>
        <vt:i4>6</vt:i4>
      </vt:variant>
      <vt:variant>
        <vt:i4>0</vt:i4>
      </vt:variant>
      <vt:variant>
        <vt:i4>5</vt:i4>
      </vt:variant>
      <vt:variant>
        <vt:lpwstr>https://www.volvotrucks.us/trucks/vnr-electric/</vt:lpwstr>
      </vt:variant>
      <vt:variant>
        <vt:lpwstr/>
      </vt:variant>
      <vt:variant>
        <vt:i4>5439503</vt:i4>
      </vt:variant>
      <vt:variant>
        <vt:i4>3</vt:i4>
      </vt:variant>
      <vt:variant>
        <vt:i4>0</vt:i4>
      </vt:variant>
      <vt:variant>
        <vt:i4>5</vt:i4>
      </vt:variant>
      <vt:variant>
        <vt:lpwstr>https://www.volvotrucks.us/news-and-stories/press-releases/2024/july/volvo-trucks-north-america-announces-availability-of-carb-2024-omnibus-compliant-heavy-duty-engine/</vt:lpwstr>
      </vt:variant>
      <vt:variant>
        <vt:lpwstr/>
      </vt:variant>
      <vt:variant>
        <vt:i4>3080310</vt:i4>
      </vt:variant>
      <vt:variant>
        <vt:i4>0</vt:i4>
      </vt:variant>
      <vt:variant>
        <vt:i4>0</vt:i4>
      </vt:variant>
      <vt:variant>
        <vt:i4>5</vt:i4>
      </vt:variant>
      <vt:variant>
        <vt:lpwstr>https://www.volvotrucks.us/news-and-stories/press-releases/2025/march/volvo-trucks-north-america-launches-the-new-volvo-d13-variable-geometry-turbo-engine/</vt:lpwstr>
      </vt:variant>
      <vt:variant>
        <vt:lpwstr/>
      </vt:variant>
      <vt:variant>
        <vt:i4>4325401</vt:i4>
      </vt:variant>
      <vt:variant>
        <vt:i4>0</vt:i4>
      </vt:variant>
      <vt:variant>
        <vt:i4>0</vt:i4>
      </vt:variant>
      <vt:variant>
        <vt:i4>5</vt:i4>
      </vt:variant>
      <vt:variant>
        <vt:lpwstr>http://www.volvocars.com/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Annunziato</dc:creator>
  <cp:keywords/>
  <cp:lastModifiedBy>Gifford, Kristen</cp:lastModifiedBy>
  <cp:revision>6</cp:revision>
  <dcterms:created xsi:type="dcterms:W3CDTF">2025-04-24T16:04:00Z</dcterms:created>
  <dcterms:modified xsi:type="dcterms:W3CDTF">2025-04-24T17:40:00Z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0x0101009969D3B974BCA64BA2B2E087BE2580CB</vt:lpwstr>
  </property>
  <property fmtid="{D5CDD505-2E9C-101B-9397-08002B2CF9AE}" pid="4" name="MSIP_Label_7fea2623-af8f-4fb8-b1cf-b63cc8e496aa_Enabled">
    <vt:lpwstr>True</vt:lpwstr>
  </property>
  <property fmtid="{D5CDD505-2E9C-101B-9397-08002B2CF9AE}" pid="5" name="MSIP_Label_7fea2623-af8f-4fb8-b1cf-b63cc8e496aa_SiteId">
    <vt:lpwstr>81fa766e-a349-4867-8bf4-ab35e250a08f</vt:lpwstr>
  </property>
  <property fmtid="{D5CDD505-2E9C-101B-9397-08002B2CF9AE}" pid="6" name="MSIP_Label_7fea2623-af8f-4fb8-b1cf-b63cc8e496aa_Ref">
    <vt:lpwstr>https://api.informationprotection.azure.com/api/81fa766e-a349-4867-8bf4-ab35e250a08f</vt:lpwstr>
  </property>
  <property fmtid="{D5CDD505-2E9C-101B-9397-08002B2CF9AE}" pid="7" name="MSIP_Label_7fea2623-af8f-4fb8-b1cf-b63cc8e496aa_Owner">
    <vt:lpwstr>OHALLGRE@volvocars.com</vt:lpwstr>
  </property>
  <property fmtid="{D5CDD505-2E9C-101B-9397-08002B2CF9AE}" pid="8" name="MSIP_Label_7fea2623-af8f-4fb8-b1cf-b63cc8e496aa_SetDate">
    <vt:lpwstr>2018-05-29T10:16:43.9564380+02:00</vt:lpwstr>
  </property>
  <property fmtid="{D5CDD505-2E9C-101B-9397-08002B2CF9AE}" pid="9" name="MSIP_Label_7fea2623-af8f-4fb8-b1cf-b63cc8e496aa_Name">
    <vt:lpwstr>Proprietary</vt:lpwstr>
  </property>
  <property fmtid="{D5CDD505-2E9C-101B-9397-08002B2CF9AE}" pid="10" name="MSIP_Label_7fea2623-af8f-4fb8-b1cf-b63cc8e496aa_Application">
    <vt:lpwstr>Microsoft Azure Information Protection</vt:lpwstr>
  </property>
  <property fmtid="{D5CDD505-2E9C-101B-9397-08002B2CF9AE}" pid="11" name="MSIP_Label_7fea2623-af8f-4fb8-b1cf-b63cc8e496aa_Extended_MSFT_Method">
    <vt:lpwstr>Automatic</vt:lpwstr>
  </property>
  <property fmtid="{D5CDD505-2E9C-101B-9397-08002B2CF9AE}" pid="12" name="MSIP_Label_19540963-e559-4020-8a90-fe8a502c2801_Enabled">
    <vt:lpwstr>true</vt:lpwstr>
  </property>
  <property fmtid="{D5CDD505-2E9C-101B-9397-08002B2CF9AE}" pid="13" name="MSIP_Label_19540963-e559-4020-8a90-fe8a502c2801_SetDate">
    <vt:lpwstr>2021-06-03T07:50:37Z</vt:lpwstr>
  </property>
  <property fmtid="{D5CDD505-2E9C-101B-9397-08002B2CF9AE}" pid="14" name="MSIP_Label_19540963-e559-4020-8a90-fe8a502c2801_Method">
    <vt:lpwstr>Standard</vt:lpwstr>
  </property>
  <property fmtid="{D5CDD505-2E9C-101B-9397-08002B2CF9AE}" pid="15" name="MSIP_Label_19540963-e559-4020-8a90-fe8a502c2801_Name">
    <vt:lpwstr>19540963-e559-4020-8a90-fe8a502c2801</vt:lpwstr>
  </property>
  <property fmtid="{D5CDD505-2E9C-101B-9397-08002B2CF9AE}" pid="16" name="MSIP_Label_19540963-e559-4020-8a90-fe8a502c2801_SiteId">
    <vt:lpwstr>f25493ae-1c98-41d7-8a33-0be75f5fe603</vt:lpwstr>
  </property>
  <property fmtid="{D5CDD505-2E9C-101B-9397-08002B2CF9AE}" pid="17" name="MSIP_Label_19540963-e559-4020-8a90-fe8a502c2801_ActionId">
    <vt:lpwstr>835c7aa1-16ac-460b-ab59-a2d5fd1451a2</vt:lpwstr>
  </property>
  <property fmtid="{D5CDD505-2E9C-101B-9397-08002B2CF9AE}" pid="18" name="MSIP_Label_19540963-e559-4020-8a90-fe8a502c2801_ContentBits">
    <vt:lpwstr>0</vt:lpwstr>
  </property>
  <property fmtid="{D5CDD505-2E9C-101B-9397-08002B2CF9AE}" pid="19" name="MediaServiceImageTags">
    <vt:lpwstr/>
  </property>
</Properties>
</file>