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91035" w14:textId="01651C0C" w:rsidR="00804A5D" w:rsidRPr="00853EAB" w:rsidRDefault="00EE1622" w:rsidP="752813D6">
      <w:pPr>
        <w:pStyle w:val="Press"/>
        <w:rPr>
          <w:rFonts w:ascii="Volvo Sans Pro" w:eastAsia="Volvo Sans Pro" w:hAnsi="Volvo Sans Pro" w:cs="Volvo Sans Pro"/>
        </w:rPr>
      </w:pPr>
      <w:r w:rsidRPr="650C8995">
        <w:rPr>
          <w:rFonts w:ascii="Volvo Sans Pro" w:eastAsia="Volvo Sans Pro" w:hAnsi="Volvo Sans Pro" w:cs="Volvo Sans Pro"/>
        </w:rPr>
        <w:t>P R E S S R E L E A S E</w:t>
      </w:r>
    </w:p>
    <w:p w14:paraId="37391014" w14:textId="745205F1" w:rsidR="003C0B4F" w:rsidRPr="00AF12A8" w:rsidRDefault="00B46535" w:rsidP="752813D6">
      <w:pPr>
        <w:rPr>
          <w:rFonts w:ascii="Volvo Novum" w:eastAsia="Volvo Sans Pro" w:hAnsi="Volvo Novum" w:cs="Volvo Sans Pro"/>
          <w:b/>
          <w:bCs/>
          <w:sz w:val="32"/>
          <w:szCs w:val="32"/>
        </w:rPr>
      </w:pPr>
      <w:r w:rsidRPr="00AF12A8">
        <w:rPr>
          <w:rFonts w:ascii="Volvo Novum" w:eastAsia="Volvo Sans Pro" w:hAnsi="Volvo Novum" w:cs="Volvo Sans Pro"/>
          <w:b/>
          <w:bCs/>
          <w:sz w:val="32"/>
          <w:szCs w:val="32"/>
        </w:rPr>
        <w:t>Volvo Trucks North America Unveils All</w:t>
      </w:r>
      <w:r w:rsidR="06906FA3" w:rsidRPr="00AF12A8">
        <w:rPr>
          <w:rFonts w:ascii="Volvo Novum" w:eastAsia="Volvo Sans Pro" w:hAnsi="Volvo Novum" w:cs="Volvo Sans Pro"/>
          <w:b/>
          <w:bCs/>
          <w:sz w:val="32"/>
          <w:szCs w:val="32"/>
        </w:rPr>
        <w:t>-</w:t>
      </w:r>
      <w:r w:rsidRPr="00AF12A8">
        <w:rPr>
          <w:rFonts w:ascii="Volvo Novum" w:eastAsia="Volvo Sans Pro" w:hAnsi="Volvo Novum" w:cs="Volvo Sans Pro"/>
          <w:b/>
          <w:bCs/>
          <w:sz w:val="32"/>
          <w:szCs w:val="32"/>
        </w:rPr>
        <w:t>New Volvo VNL Designed to Change Everything </w:t>
      </w:r>
    </w:p>
    <w:p w14:paraId="5FCE1350" w14:textId="77777777" w:rsidR="00FE0FA2" w:rsidRDefault="00FE0FA2" w:rsidP="00287A7E">
      <w:pPr>
        <w:rPr>
          <w:rFonts w:ascii="Volvo Sans Pro" w:eastAsia="Volvo Sans Pro" w:hAnsi="Volvo Sans Pro" w:cs="Volvo Sans Pro"/>
          <w:sz w:val="19"/>
          <w:szCs w:val="19"/>
        </w:rPr>
      </w:pPr>
    </w:p>
    <w:p w14:paraId="7BF20AB1" w14:textId="329A3F46" w:rsidR="002475D1" w:rsidRPr="00C4218F" w:rsidRDefault="00022125" w:rsidP="00287A7E">
      <w:pPr>
        <w:rPr>
          <w:rStyle w:val="normaltextrun"/>
          <w:rFonts w:ascii="Volvo Novum" w:hAnsi="Volvo Novum"/>
          <w:color w:val="000000"/>
          <w:sz w:val="19"/>
          <w:szCs w:val="19"/>
          <w:shd w:val="clear" w:color="auto" w:fill="FFFFFF"/>
        </w:rPr>
      </w:pPr>
      <w:r w:rsidRPr="00C4218F">
        <w:rPr>
          <w:rStyle w:val="normaltextrun"/>
          <w:rFonts w:ascii="Volvo Novum" w:hAnsi="Volvo Novum"/>
          <w:color w:val="000000"/>
          <w:sz w:val="19"/>
          <w:szCs w:val="19"/>
          <w:shd w:val="clear" w:color="auto" w:fill="FFFFFF"/>
        </w:rPr>
        <w:t>Volvo Trucks North America has launched a completely reimagined Volvo VNL to</w:t>
      </w:r>
      <w:r w:rsidR="007E229F">
        <w:rPr>
          <w:rStyle w:val="normaltextrun"/>
          <w:rFonts w:ascii="Volvo Novum" w:hAnsi="Volvo Novum"/>
          <w:color w:val="000000"/>
          <w:sz w:val="19"/>
          <w:szCs w:val="19"/>
          <w:shd w:val="clear" w:color="auto" w:fill="FFFFFF"/>
        </w:rPr>
        <w:t xml:space="preserve"> </w:t>
      </w:r>
      <w:r w:rsidR="708E1C83" w:rsidRPr="00C4218F">
        <w:rPr>
          <w:rStyle w:val="normaltextrun"/>
          <w:rFonts w:ascii="Volvo Novum" w:hAnsi="Volvo Novum"/>
          <w:color w:val="000000"/>
          <w:sz w:val="19"/>
          <w:szCs w:val="19"/>
          <w:shd w:val="clear" w:color="auto" w:fill="FFFFFF"/>
        </w:rPr>
        <w:t>set new</w:t>
      </w:r>
      <w:r w:rsidR="00C632EA">
        <w:rPr>
          <w:rStyle w:val="normaltextrun"/>
          <w:rFonts w:ascii="Volvo Novum" w:hAnsi="Volvo Novum"/>
          <w:color w:val="000000"/>
          <w:sz w:val="19"/>
          <w:szCs w:val="19"/>
          <w:shd w:val="clear" w:color="auto" w:fill="FFFFFF"/>
        </w:rPr>
        <w:t xml:space="preserve"> </w:t>
      </w:r>
      <w:r w:rsidR="007E229F">
        <w:rPr>
          <w:rStyle w:val="normaltextrun"/>
          <w:rFonts w:ascii="Volvo Novum" w:hAnsi="Volvo Novum"/>
          <w:color w:val="000000"/>
          <w:sz w:val="19"/>
          <w:szCs w:val="19"/>
          <w:shd w:val="clear" w:color="auto" w:fill="FFFFFF"/>
        </w:rPr>
        <w:t xml:space="preserve">industry </w:t>
      </w:r>
      <w:r w:rsidR="708E1C83" w:rsidRPr="00C4218F">
        <w:rPr>
          <w:rStyle w:val="normaltextrun"/>
          <w:rFonts w:ascii="Volvo Novum" w:hAnsi="Volvo Novum"/>
          <w:color w:val="000000"/>
          <w:sz w:val="19"/>
          <w:szCs w:val="19"/>
          <w:shd w:val="clear" w:color="auto" w:fill="FFFFFF"/>
        </w:rPr>
        <w:t>standards</w:t>
      </w:r>
      <w:r w:rsidRPr="00C4218F">
        <w:rPr>
          <w:rStyle w:val="normaltextrun"/>
          <w:rFonts w:ascii="Volvo Novum" w:hAnsi="Volvo Novum"/>
          <w:color w:val="000000"/>
          <w:sz w:val="19"/>
          <w:szCs w:val="19"/>
          <w:shd w:val="clear" w:color="auto" w:fill="FFFFFF"/>
        </w:rPr>
        <w:t xml:space="preserve"> in heavy-duty trucking. </w:t>
      </w:r>
      <w:r w:rsidR="00FE0FA2" w:rsidRPr="00C4218F">
        <w:rPr>
          <w:rStyle w:val="normaltextrun"/>
          <w:rFonts w:ascii="Volvo Novum" w:hAnsi="Volvo Novum"/>
          <w:color w:val="000000"/>
          <w:sz w:val="19"/>
          <w:szCs w:val="19"/>
          <w:shd w:val="clear" w:color="auto" w:fill="FFFFFF"/>
        </w:rPr>
        <w:t xml:space="preserve">The </w:t>
      </w:r>
      <w:r w:rsidR="002B3A7E" w:rsidRPr="00C4218F">
        <w:rPr>
          <w:rStyle w:val="normaltextrun"/>
          <w:rFonts w:ascii="Volvo Novum" w:hAnsi="Volvo Novum"/>
          <w:color w:val="000000"/>
          <w:sz w:val="19"/>
          <w:szCs w:val="19"/>
          <w:shd w:val="clear" w:color="auto" w:fill="FFFFFF"/>
        </w:rPr>
        <w:t>all-new</w:t>
      </w:r>
      <w:r w:rsidR="00FD642A">
        <w:rPr>
          <w:rStyle w:val="normaltextrun"/>
          <w:rFonts w:ascii="Volvo Novum" w:hAnsi="Volvo Novum"/>
          <w:color w:val="000000"/>
          <w:sz w:val="19"/>
          <w:szCs w:val="19"/>
          <w:shd w:val="clear" w:color="auto" w:fill="FFFFFF"/>
        </w:rPr>
        <w:t xml:space="preserve"> </w:t>
      </w:r>
      <w:r w:rsidR="00FE0FA2" w:rsidRPr="00C4218F">
        <w:rPr>
          <w:rStyle w:val="normaltextrun"/>
          <w:rFonts w:ascii="Volvo Novum" w:hAnsi="Volvo Novum"/>
          <w:color w:val="000000"/>
          <w:sz w:val="19"/>
          <w:szCs w:val="19"/>
          <w:shd w:val="clear" w:color="auto" w:fill="FFFFFF"/>
        </w:rPr>
        <w:t xml:space="preserve">Volvo VNL </w:t>
      </w:r>
      <w:r w:rsidR="001C591B" w:rsidRPr="00C4218F">
        <w:rPr>
          <w:rStyle w:val="normaltextrun"/>
          <w:rFonts w:ascii="Volvo Novum" w:hAnsi="Volvo Novum"/>
          <w:color w:val="000000"/>
          <w:sz w:val="19"/>
          <w:szCs w:val="19"/>
          <w:shd w:val="clear" w:color="auto" w:fill="FFFFFF"/>
        </w:rPr>
        <w:t>feature</w:t>
      </w:r>
      <w:r w:rsidR="00DE5159">
        <w:rPr>
          <w:rStyle w:val="normaltextrun"/>
          <w:rFonts w:ascii="Volvo Novum" w:hAnsi="Volvo Novum"/>
          <w:color w:val="000000"/>
          <w:sz w:val="19"/>
          <w:szCs w:val="19"/>
          <w:shd w:val="clear" w:color="auto" w:fill="FFFFFF"/>
        </w:rPr>
        <w:t>s</w:t>
      </w:r>
      <w:r w:rsidR="00ED1230">
        <w:rPr>
          <w:rStyle w:val="normaltextrun"/>
          <w:rFonts w:ascii="Volvo Novum" w:hAnsi="Volvo Novum"/>
          <w:color w:val="000000"/>
          <w:sz w:val="19"/>
          <w:szCs w:val="19"/>
          <w:shd w:val="clear" w:color="auto" w:fill="FFFFFF"/>
        </w:rPr>
        <w:t xml:space="preserve"> th</w:t>
      </w:r>
      <w:r w:rsidR="00066653">
        <w:rPr>
          <w:rStyle w:val="normaltextrun"/>
          <w:rFonts w:ascii="Volvo Novum" w:hAnsi="Volvo Novum"/>
          <w:color w:val="000000"/>
          <w:sz w:val="19"/>
          <w:szCs w:val="19"/>
          <w:shd w:val="clear" w:color="auto" w:fill="FFFFFF"/>
        </w:rPr>
        <w:t xml:space="preserve">e </w:t>
      </w:r>
      <w:r w:rsidR="008E0165" w:rsidRPr="00C4218F">
        <w:rPr>
          <w:rStyle w:val="normaltextrun"/>
          <w:rFonts w:ascii="Volvo Novum" w:hAnsi="Volvo Novum"/>
          <w:color w:val="000000"/>
          <w:sz w:val="19"/>
          <w:szCs w:val="19"/>
          <w:shd w:val="clear" w:color="auto" w:fill="FFFFFF"/>
        </w:rPr>
        <w:t>next</w:t>
      </w:r>
      <w:r w:rsidR="008E0165">
        <w:rPr>
          <w:rStyle w:val="normaltextrun"/>
          <w:rFonts w:ascii="Volvo Novum" w:hAnsi="Volvo Novum"/>
          <w:color w:val="000000"/>
          <w:sz w:val="19"/>
          <w:szCs w:val="19"/>
          <w:shd w:val="clear" w:color="auto" w:fill="FFFFFF"/>
        </w:rPr>
        <w:t xml:space="preserve"> generation</w:t>
      </w:r>
      <w:r w:rsidR="00ED1230">
        <w:rPr>
          <w:rStyle w:val="normaltextrun"/>
          <w:rFonts w:ascii="Volvo Novum" w:hAnsi="Volvo Novum"/>
          <w:color w:val="000000"/>
          <w:sz w:val="19"/>
          <w:szCs w:val="19"/>
          <w:shd w:val="clear" w:color="auto" w:fill="FFFFFF"/>
        </w:rPr>
        <w:t xml:space="preserve"> of</w:t>
      </w:r>
      <w:r w:rsidR="00FE0FA2" w:rsidRPr="00C4218F">
        <w:rPr>
          <w:rStyle w:val="normaltextrun"/>
          <w:rFonts w:ascii="Volvo Novum" w:hAnsi="Volvo Novum"/>
          <w:color w:val="000000"/>
          <w:sz w:val="19"/>
          <w:szCs w:val="19"/>
          <w:shd w:val="clear" w:color="auto" w:fill="FFFFFF"/>
        </w:rPr>
        <w:t xml:space="preserve"> </w:t>
      </w:r>
      <w:r w:rsidR="00934285" w:rsidRPr="00C4218F">
        <w:rPr>
          <w:rStyle w:val="normaltextrun"/>
          <w:rFonts w:ascii="Volvo Novum" w:hAnsi="Volvo Novum"/>
          <w:color w:val="000000"/>
          <w:sz w:val="19"/>
          <w:szCs w:val="19"/>
          <w:shd w:val="clear" w:color="auto" w:fill="FFFFFF"/>
        </w:rPr>
        <w:t>enhancements</w:t>
      </w:r>
      <w:r w:rsidR="00FE0FA2" w:rsidRPr="00C4218F">
        <w:rPr>
          <w:rStyle w:val="normaltextrun"/>
          <w:rFonts w:ascii="Volvo Novum" w:hAnsi="Volvo Novum"/>
          <w:color w:val="000000"/>
          <w:sz w:val="19"/>
          <w:szCs w:val="19"/>
          <w:shd w:val="clear" w:color="auto" w:fill="FFFFFF"/>
        </w:rPr>
        <w:t xml:space="preserve"> to improve</w:t>
      </w:r>
      <w:r w:rsidR="00566E00">
        <w:rPr>
          <w:rStyle w:val="normaltextrun"/>
          <w:rFonts w:ascii="Volvo Novum" w:hAnsi="Volvo Novum"/>
          <w:color w:val="000000"/>
          <w:sz w:val="19"/>
          <w:szCs w:val="19"/>
          <w:shd w:val="clear" w:color="auto" w:fill="FFFFFF"/>
        </w:rPr>
        <w:t xml:space="preserve"> total</w:t>
      </w:r>
      <w:r w:rsidR="00292EF0">
        <w:rPr>
          <w:rStyle w:val="normaltextrun"/>
          <w:rFonts w:ascii="Volvo Novum" w:hAnsi="Volvo Novum"/>
          <w:color w:val="000000"/>
          <w:sz w:val="19"/>
          <w:szCs w:val="19"/>
          <w:shd w:val="clear" w:color="auto" w:fill="FFFFFF"/>
        </w:rPr>
        <w:t xml:space="preserve"> customer value</w:t>
      </w:r>
      <w:r w:rsidR="00566E00">
        <w:rPr>
          <w:rStyle w:val="normaltextrun"/>
          <w:rFonts w:ascii="Volvo Novum" w:hAnsi="Volvo Novum"/>
          <w:color w:val="000000"/>
          <w:sz w:val="19"/>
          <w:szCs w:val="19"/>
          <w:shd w:val="clear" w:color="auto" w:fill="FFFFFF"/>
        </w:rPr>
        <w:t xml:space="preserve">, </w:t>
      </w:r>
      <w:r w:rsidR="00292EF0">
        <w:rPr>
          <w:rStyle w:val="normaltextrun"/>
          <w:rFonts w:ascii="Volvo Novum" w:hAnsi="Volvo Novum"/>
          <w:color w:val="000000"/>
          <w:sz w:val="19"/>
          <w:szCs w:val="19"/>
          <w:shd w:val="clear" w:color="auto" w:fill="FFFFFF"/>
        </w:rPr>
        <w:t xml:space="preserve">driver </w:t>
      </w:r>
      <w:r w:rsidR="2F13D3DE">
        <w:rPr>
          <w:rStyle w:val="normaltextrun"/>
          <w:rFonts w:ascii="Volvo Novum" w:hAnsi="Volvo Novum"/>
          <w:color w:val="000000"/>
          <w:sz w:val="19"/>
          <w:szCs w:val="19"/>
          <w:shd w:val="clear" w:color="auto" w:fill="FFFFFF"/>
        </w:rPr>
        <w:t>productivity</w:t>
      </w:r>
      <w:r w:rsidR="00066653">
        <w:rPr>
          <w:rStyle w:val="normaltextrun"/>
          <w:rFonts w:ascii="Volvo Novum" w:hAnsi="Volvo Novum"/>
          <w:color w:val="000000"/>
          <w:sz w:val="19"/>
          <w:szCs w:val="19"/>
          <w:shd w:val="clear" w:color="auto" w:fill="FFFFFF"/>
        </w:rPr>
        <w:t xml:space="preserve">, </w:t>
      </w:r>
      <w:r w:rsidR="008E0165">
        <w:rPr>
          <w:rStyle w:val="normaltextrun"/>
          <w:rFonts w:ascii="Volvo Novum" w:hAnsi="Volvo Novum"/>
          <w:color w:val="000000"/>
          <w:sz w:val="19"/>
          <w:szCs w:val="19"/>
          <w:shd w:val="clear" w:color="auto" w:fill="FFFFFF"/>
        </w:rPr>
        <w:t>safety,</w:t>
      </w:r>
      <w:r w:rsidR="00566E00">
        <w:rPr>
          <w:rStyle w:val="normaltextrun"/>
          <w:rFonts w:ascii="Volvo Novum" w:hAnsi="Volvo Novum"/>
          <w:color w:val="000000"/>
          <w:sz w:val="19"/>
          <w:szCs w:val="19"/>
          <w:shd w:val="clear" w:color="auto" w:fill="FFFFFF"/>
        </w:rPr>
        <w:t xml:space="preserve"> and sustainability.</w:t>
      </w:r>
      <w:r w:rsidR="00FE0FA2" w:rsidRPr="00C4218F">
        <w:rPr>
          <w:rStyle w:val="normaltextrun"/>
          <w:rFonts w:ascii="Volvo Novum" w:hAnsi="Volvo Novum"/>
          <w:color w:val="000000"/>
          <w:sz w:val="19"/>
          <w:szCs w:val="19"/>
          <w:shd w:val="clear" w:color="auto" w:fill="FFFFFF"/>
        </w:rPr>
        <w:t xml:space="preserve"> </w:t>
      </w:r>
      <w:r w:rsidR="6AABB841" w:rsidRPr="00C4218F">
        <w:rPr>
          <w:rStyle w:val="normaltextrun"/>
          <w:rFonts w:ascii="Volvo Novum" w:hAnsi="Volvo Novum"/>
          <w:color w:val="000000"/>
          <w:sz w:val="19"/>
          <w:szCs w:val="19"/>
          <w:shd w:val="clear" w:color="auto" w:fill="FFFFFF"/>
        </w:rPr>
        <w:t xml:space="preserve">The new Volvo VNL </w:t>
      </w:r>
      <w:r w:rsidR="00C801A2" w:rsidRPr="00C801A2">
        <w:rPr>
          <w:rStyle w:val="normaltextrun"/>
          <w:rFonts w:ascii="Volvo Novum" w:hAnsi="Volvo Novum"/>
          <w:color w:val="000000"/>
          <w:sz w:val="19"/>
          <w:szCs w:val="19"/>
          <w:shd w:val="clear" w:color="auto" w:fill="FFFFFF"/>
        </w:rPr>
        <w:t xml:space="preserve">features striking aerodynamics and </w:t>
      </w:r>
      <w:r w:rsidR="0DC6FDAB" w:rsidRPr="00C4218F">
        <w:rPr>
          <w:rStyle w:val="normaltextrun"/>
          <w:rFonts w:ascii="Volvo Novum" w:hAnsi="Volvo Novum"/>
          <w:color w:val="000000"/>
          <w:sz w:val="19"/>
          <w:szCs w:val="19"/>
          <w:shd w:val="clear" w:color="auto" w:fill="FFFFFF"/>
        </w:rPr>
        <w:t xml:space="preserve">is engineered to </w:t>
      </w:r>
      <w:r w:rsidR="3C6DEEE5" w:rsidRPr="00C4218F">
        <w:rPr>
          <w:rStyle w:val="normaltextrun"/>
          <w:rFonts w:ascii="Volvo Novum" w:hAnsi="Volvo Novum"/>
          <w:color w:val="000000"/>
          <w:sz w:val="19"/>
          <w:szCs w:val="19"/>
          <w:shd w:val="clear" w:color="auto" w:fill="FFFFFF"/>
        </w:rPr>
        <w:t xml:space="preserve">achieve </w:t>
      </w:r>
      <w:r w:rsidR="00FE0FA2" w:rsidRPr="00C4218F">
        <w:rPr>
          <w:rStyle w:val="normaltextrun"/>
          <w:rFonts w:ascii="Volvo Novum" w:hAnsi="Volvo Novum"/>
          <w:color w:val="000000"/>
          <w:sz w:val="19"/>
          <w:szCs w:val="19"/>
          <w:shd w:val="clear" w:color="auto" w:fill="FFFFFF"/>
        </w:rPr>
        <w:t xml:space="preserve">a fuel efficiency </w:t>
      </w:r>
      <w:r w:rsidR="004A5225">
        <w:rPr>
          <w:rStyle w:val="normaltextrun"/>
          <w:rFonts w:ascii="Volvo Novum" w:hAnsi="Volvo Novum"/>
          <w:color w:val="000000"/>
          <w:sz w:val="19"/>
          <w:szCs w:val="19"/>
          <w:shd w:val="clear" w:color="auto" w:fill="FFFFFF"/>
        </w:rPr>
        <w:t>im</w:t>
      </w:r>
      <w:r w:rsidR="00AF2B08">
        <w:rPr>
          <w:rStyle w:val="normaltextrun"/>
          <w:rFonts w:ascii="Volvo Novum" w:hAnsi="Volvo Novum"/>
          <w:color w:val="000000"/>
          <w:sz w:val="19"/>
          <w:szCs w:val="19"/>
          <w:shd w:val="clear" w:color="auto" w:fill="FFFFFF"/>
        </w:rPr>
        <w:t>provement</w:t>
      </w:r>
      <w:r w:rsidR="00FE0FA2" w:rsidRPr="00C4218F">
        <w:rPr>
          <w:rStyle w:val="normaltextrun"/>
          <w:rFonts w:ascii="Volvo Novum" w:hAnsi="Volvo Novum"/>
          <w:color w:val="000000"/>
          <w:sz w:val="19"/>
          <w:szCs w:val="19"/>
          <w:shd w:val="clear" w:color="auto" w:fill="FFFFFF"/>
        </w:rPr>
        <w:t xml:space="preserve"> of up to 10</w:t>
      </w:r>
      <w:r w:rsidR="00C801A2" w:rsidRPr="00C801A2">
        <w:rPr>
          <w:rStyle w:val="normaltextrun"/>
          <w:rFonts w:ascii="Volvo Novum" w:hAnsi="Volvo Novum"/>
          <w:color w:val="000000"/>
          <w:sz w:val="19"/>
          <w:szCs w:val="19"/>
          <w:shd w:val="clear" w:color="auto" w:fill="FFFFFF"/>
        </w:rPr>
        <w:t xml:space="preserve">%. The </w:t>
      </w:r>
      <w:r w:rsidR="005F0F55">
        <w:rPr>
          <w:rStyle w:val="normaltextrun"/>
          <w:rFonts w:ascii="Volvo Novum" w:hAnsi="Volvo Novum"/>
          <w:color w:val="000000"/>
          <w:sz w:val="19"/>
          <w:szCs w:val="19"/>
          <w:shd w:val="clear" w:color="auto" w:fill="FFFFFF"/>
        </w:rPr>
        <w:t>new Volvo VNL</w:t>
      </w:r>
      <w:r w:rsidR="005F0F55" w:rsidRPr="00C801A2">
        <w:rPr>
          <w:rStyle w:val="normaltextrun"/>
          <w:rFonts w:ascii="Volvo Novum" w:hAnsi="Volvo Novum"/>
          <w:color w:val="000000"/>
          <w:sz w:val="19"/>
          <w:szCs w:val="19"/>
          <w:shd w:val="clear" w:color="auto" w:fill="FFFFFF"/>
        </w:rPr>
        <w:t xml:space="preserve"> </w:t>
      </w:r>
      <w:r w:rsidR="00C801A2" w:rsidRPr="00C801A2">
        <w:rPr>
          <w:rStyle w:val="normaltextrun"/>
          <w:rFonts w:ascii="Volvo Novum" w:hAnsi="Volvo Novum"/>
          <w:color w:val="000000"/>
          <w:sz w:val="19"/>
          <w:szCs w:val="19"/>
          <w:shd w:val="clear" w:color="auto" w:fill="FFFFFF"/>
        </w:rPr>
        <w:t>is</w:t>
      </w:r>
      <w:r w:rsidR="00AB4F55" w:rsidRPr="00AB4F55">
        <w:rPr>
          <w:rStyle w:val="normaltextrun"/>
          <w:rFonts w:ascii="Volvo Novum" w:hAnsi="Volvo Novum"/>
          <w:color w:val="000000"/>
          <w:sz w:val="19"/>
          <w:szCs w:val="19"/>
          <w:shd w:val="clear" w:color="auto" w:fill="FFFFFF"/>
        </w:rPr>
        <w:t xml:space="preserve"> designed to </w:t>
      </w:r>
      <w:r w:rsidR="00C801A2" w:rsidRPr="00C801A2">
        <w:rPr>
          <w:rStyle w:val="normaltextrun"/>
          <w:rFonts w:ascii="Volvo Novum" w:hAnsi="Volvo Novum"/>
          <w:color w:val="000000"/>
          <w:sz w:val="19"/>
          <w:szCs w:val="19"/>
          <w:shd w:val="clear" w:color="auto" w:fill="FFFFFF"/>
        </w:rPr>
        <w:t>meet</w:t>
      </w:r>
      <w:r w:rsidR="00AB4F55" w:rsidRPr="00AB4F55">
        <w:rPr>
          <w:rStyle w:val="normaltextrun"/>
          <w:rFonts w:ascii="Volvo Novum" w:hAnsi="Volvo Novum"/>
          <w:color w:val="000000"/>
          <w:sz w:val="19"/>
          <w:szCs w:val="19"/>
          <w:shd w:val="clear" w:color="auto" w:fill="FFFFFF"/>
        </w:rPr>
        <w:t xml:space="preserve"> the challenges and demands of the North American market and transform the driving experience.</w:t>
      </w:r>
      <w:r w:rsidR="00AB4F55">
        <w:rPr>
          <w:rStyle w:val="normaltextrun"/>
          <w:rFonts w:ascii="Volvo Novum" w:hAnsi="Volvo Novum"/>
          <w:color w:val="000000"/>
          <w:sz w:val="19"/>
          <w:szCs w:val="19"/>
          <w:shd w:val="clear" w:color="auto" w:fill="FFFFFF"/>
        </w:rPr>
        <w:t xml:space="preserve"> </w:t>
      </w:r>
      <w:r w:rsidR="00403136">
        <w:rPr>
          <w:rStyle w:val="normaltextrun"/>
          <w:rFonts w:ascii="Volvo Novum" w:hAnsi="Volvo Novum"/>
          <w:color w:val="000000"/>
          <w:sz w:val="19"/>
          <w:szCs w:val="19"/>
          <w:shd w:val="clear" w:color="auto" w:fill="FFFFFF"/>
        </w:rPr>
        <w:t xml:space="preserve">Sales </w:t>
      </w:r>
      <w:r w:rsidR="008D0D91" w:rsidRPr="00C4218F">
        <w:rPr>
          <w:rStyle w:val="normaltextrun"/>
          <w:rFonts w:ascii="Volvo Novum" w:hAnsi="Volvo Novum"/>
          <w:color w:val="000000"/>
          <w:sz w:val="19"/>
          <w:szCs w:val="19"/>
          <w:shd w:val="clear" w:color="auto" w:fill="FFFFFF"/>
        </w:rPr>
        <w:t xml:space="preserve">will </w:t>
      </w:r>
      <w:r w:rsidR="04AD4A63" w:rsidRPr="00C4218F">
        <w:rPr>
          <w:rStyle w:val="normaltextrun"/>
          <w:rFonts w:ascii="Volvo Novum" w:hAnsi="Volvo Novum"/>
          <w:color w:val="000000"/>
          <w:sz w:val="19"/>
          <w:szCs w:val="19"/>
          <w:shd w:val="clear" w:color="auto" w:fill="FFFFFF"/>
        </w:rPr>
        <w:t xml:space="preserve">begin in </w:t>
      </w:r>
      <w:r w:rsidR="004522FD">
        <w:rPr>
          <w:rStyle w:val="normaltextrun"/>
          <w:rFonts w:ascii="Volvo Novum" w:hAnsi="Volvo Novum"/>
          <w:color w:val="000000"/>
          <w:sz w:val="19"/>
          <w:szCs w:val="19"/>
          <w:shd w:val="clear" w:color="auto" w:fill="FFFFFF"/>
        </w:rPr>
        <w:t xml:space="preserve">the </w:t>
      </w:r>
      <w:r w:rsidR="00F13436">
        <w:rPr>
          <w:rStyle w:val="normaltextrun"/>
          <w:rFonts w:ascii="Volvo Novum" w:hAnsi="Volvo Novum"/>
          <w:color w:val="000000"/>
          <w:sz w:val="19"/>
          <w:szCs w:val="19"/>
          <w:shd w:val="clear" w:color="auto" w:fill="FFFFFF"/>
        </w:rPr>
        <w:t>coming</w:t>
      </w:r>
      <w:r w:rsidR="004522FD">
        <w:rPr>
          <w:rStyle w:val="normaltextrun"/>
          <w:rFonts w:ascii="Volvo Novum" w:hAnsi="Volvo Novum"/>
          <w:color w:val="000000"/>
          <w:sz w:val="19"/>
          <w:szCs w:val="19"/>
          <w:shd w:val="clear" w:color="auto" w:fill="FFFFFF"/>
        </w:rPr>
        <w:t xml:space="preserve"> months</w:t>
      </w:r>
      <w:r w:rsidR="00403136">
        <w:rPr>
          <w:rStyle w:val="normaltextrun"/>
          <w:rFonts w:ascii="Volvo Novum" w:hAnsi="Volvo Novum"/>
          <w:color w:val="000000"/>
          <w:sz w:val="19"/>
          <w:szCs w:val="19"/>
          <w:shd w:val="clear" w:color="auto" w:fill="FFFFFF"/>
        </w:rPr>
        <w:t xml:space="preserve"> with production</w:t>
      </w:r>
      <w:r w:rsidR="008E0165">
        <w:rPr>
          <w:rStyle w:val="normaltextrun"/>
          <w:rFonts w:ascii="Volvo Novum" w:hAnsi="Volvo Novum"/>
          <w:color w:val="000000"/>
          <w:sz w:val="19"/>
          <w:szCs w:val="19"/>
          <w:shd w:val="clear" w:color="auto" w:fill="FFFFFF"/>
        </w:rPr>
        <w:t xml:space="preserve"> </w:t>
      </w:r>
      <w:r w:rsidR="008D0D91" w:rsidRPr="00C4218F">
        <w:rPr>
          <w:rStyle w:val="normaltextrun"/>
          <w:rFonts w:ascii="Volvo Novum" w:hAnsi="Volvo Novum"/>
          <w:color w:val="000000"/>
          <w:sz w:val="19"/>
          <w:szCs w:val="19"/>
          <w:shd w:val="clear" w:color="auto" w:fill="FFFFFF"/>
        </w:rPr>
        <w:t xml:space="preserve">at the Volvo Trucks </w:t>
      </w:r>
      <w:r w:rsidR="009173FB" w:rsidRPr="00C4218F">
        <w:rPr>
          <w:rStyle w:val="normaltextrun"/>
          <w:rFonts w:ascii="Volvo Novum" w:hAnsi="Volvo Novum"/>
          <w:color w:val="000000"/>
          <w:sz w:val="19"/>
          <w:szCs w:val="19"/>
          <w:shd w:val="clear" w:color="auto" w:fill="FFFFFF"/>
        </w:rPr>
        <w:t xml:space="preserve">New River Valley </w:t>
      </w:r>
      <w:r w:rsidR="00F13436">
        <w:rPr>
          <w:rStyle w:val="normaltextrun"/>
          <w:rFonts w:ascii="Volvo Novum" w:hAnsi="Volvo Novum"/>
          <w:color w:val="000000"/>
          <w:sz w:val="19"/>
          <w:szCs w:val="19"/>
          <w:shd w:val="clear" w:color="auto" w:fill="FFFFFF"/>
        </w:rPr>
        <w:t>Plant</w:t>
      </w:r>
      <w:r w:rsidR="00B66ED8">
        <w:rPr>
          <w:rStyle w:val="normaltextrun"/>
          <w:rFonts w:ascii="Volvo Novum" w:hAnsi="Volvo Novum"/>
          <w:color w:val="000000"/>
          <w:sz w:val="19"/>
          <w:szCs w:val="19"/>
          <w:shd w:val="clear" w:color="auto" w:fill="FFFFFF"/>
        </w:rPr>
        <w:t xml:space="preserve"> in Dublin, Virginia</w:t>
      </w:r>
      <w:r w:rsidR="00D50183">
        <w:rPr>
          <w:rStyle w:val="normaltextrun"/>
          <w:rFonts w:ascii="Volvo Novum" w:hAnsi="Volvo Novum"/>
          <w:color w:val="000000"/>
          <w:sz w:val="19"/>
          <w:szCs w:val="19"/>
          <w:shd w:val="clear" w:color="auto" w:fill="FFFFFF"/>
        </w:rPr>
        <w:t>.</w:t>
      </w:r>
    </w:p>
    <w:p w14:paraId="01AA74D2" w14:textId="77777777" w:rsidR="00A86A71" w:rsidRPr="003E1C42" w:rsidRDefault="00A86A71" w:rsidP="00287A7E">
      <w:pPr>
        <w:rPr>
          <w:rStyle w:val="normaltextrun"/>
          <w:color w:val="000000"/>
          <w:shd w:val="clear" w:color="auto" w:fill="FFFFFF"/>
        </w:rPr>
      </w:pPr>
    </w:p>
    <w:p w14:paraId="589D76DE" w14:textId="34FAA30E" w:rsidR="00CE24C6" w:rsidRPr="0095122D" w:rsidRDefault="00BC1D03" w:rsidP="185B3865">
      <w:pPr>
        <w:rPr>
          <w:rStyle w:val="normaltextrun"/>
          <w:rFonts w:ascii="Volvo Novum" w:hAnsi="Volvo Novum"/>
          <w:color w:val="000000"/>
          <w:sz w:val="19"/>
          <w:szCs w:val="19"/>
          <w:shd w:val="clear" w:color="auto" w:fill="FFFFFF"/>
        </w:rPr>
      </w:pPr>
      <w:r w:rsidRPr="0095122D">
        <w:rPr>
          <w:rStyle w:val="normaltextrun"/>
          <w:rFonts w:ascii="Volvo Novum" w:hAnsi="Volvo Novum"/>
          <w:color w:val="000000"/>
          <w:sz w:val="19"/>
          <w:szCs w:val="19"/>
          <w:shd w:val="clear" w:color="auto" w:fill="FFFFFF"/>
        </w:rPr>
        <w:t>“The all</w:t>
      </w:r>
      <w:r w:rsidR="5ACA4042" w:rsidRPr="0095122D">
        <w:rPr>
          <w:rStyle w:val="normaltextrun"/>
          <w:rFonts w:ascii="Volvo Novum" w:hAnsi="Volvo Novum"/>
          <w:color w:val="000000"/>
          <w:sz w:val="19"/>
          <w:szCs w:val="19"/>
          <w:shd w:val="clear" w:color="auto" w:fill="FFFFFF"/>
        </w:rPr>
        <w:t>-</w:t>
      </w:r>
      <w:r w:rsidRPr="0095122D">
        <w:rPr>
          <w:rStyle w:val="normaltextrun"/>
          <w:rFonts w:ascii="Volvo Novum" w:hAnsi="Volvo Novum"/>
          <w:color w:val="000000"/>
          <w:sz w:val="19"/>
          <w:szCs w:val="19"/>
          <w:shd w:val="clear" w:color="auto" w:fill="FFFFFF"/>
        </w:rPr>
        <w:t>new</w:t>
      </w:r>
      <w:r w:rsidR="009D06D0">
        <w:rPr>
          <w:rStyle w:val="normaltextrun"/>
          <w:rFonts w:ascii="Volvo Novum" w:hAnsi="Volvo Novum"/>
          <w:color w:val="000000"/>
          <w:sz w:val="19"/>
          <w:szCs w:val="19"/>
          <w:shd w:val="clear" w:color="auto" w:fill="FFFFFF"/>
        </w:rPr>
        <w:t xml:space="preserve"> Volvo</w:t>
      </w:r>
      <w:r w:rsidRPr="0095122D">
        <w:rPr>
          <w:rStyle w:val="normaltextrun"/>
          <w:rFonts w:ascii="Volvo Novum" w:hAnsi="Volvo Novum"/>
          <w:color w:val="000000"/>
          <w:sz w:val="19"/>
          <w:szCs w:val="19"/>
          <w:shd w:val="clear" w:color="auto" w:fill="FFFFFF"/>
        </w:rPr>
        <w:t xml:space="preserve"> VNL was designed to change everything. However, change doesn’t only come with a redesigned truck—this product introduction is the start of a </w:t>
      </w:r>
      <w:r w:rsidR="00710B36">
        <w:rPr>
          <w:rStyle w:val="normaltextrun"/>
          <w:rFonts w:ascii="Volvo Novum" w:hAnsi="Volvo Novum"/>
          <w:color w:val="000000"/>
          <w:sz w:val="19"/>
          <w:szCs w:val="19"/>
          <w:shd w:val="clear" w:color="auto" w:fill="FFFFFF"/>
        </w:rPr>
        <w:t>new era</w:t>
      </w:r>
      <w:r w:rsidRPr="0095122D">
        <w:rPr>
          <w:rStyle w:val="normaltextrun"/>
          <w:rFonts w:ascii="Volvo Novum" w:hAnsi="Volvo Novum"/>
          <w:color w:val="000000"/>
          <w:sz w:val="19"/>
          <w:szCs w:val="19"/>
          <w:shd w:val="clear" w:color="auto" w:fill="FFFFFF"/>
        </w:rPr>
        <w:t xml:space="preserve"> for Volvo Trucks, our </w:t>
      </w:r>
      <w:r w:rsidR="00EF44AE" w:rsidRPr="0095122D">
        <w:rPr>
          <w:rStyle w:val="normaltextrun"/>
          <w:rFonts w:ascii="Volvo Novum" w:hAnsi="Volvo Novum"/>
          <w:color w:val="000000"/>
          <w:sz w:val="19"/>
          <w:szCs w:val="19"/>
          <w:shd w:val="clear" w:color="auto" w:fill="FFFFFF"/>
        </w:rPr>
        <w:t>customers,</w:t>
      </w:r>
      <w:r w:rsidRPr="0095122D">
        <w:rPr>
          <w:rStyle w:val="normaltextrun"/>
          <w:rFonts w:ascii="Volvo Novum" w:hAnsi="Volvo Novum"/>
          <w:color w:val="000000"/>
          <w:sz w:val="19"/>
          <w:szCs w:val="19"/>
          <w:shd w:val="clear" w:color="auto" w:fill="FFFFFF"/>
        </w:rPr>
        <w:t xml:space="preserve"> and their drivers—a quantum leap</w:t>
      </w:r>
      <w:r w:rsidR="00665918">
        <w:rPr>
          <w:rStyle w:val="normaltextrun"/>
          <w:rFonts w:ascii="Volvo Novum" w:hAnsi="Volvo Novum"/>
          <w:color w:val="000000"/>
          <w:sz w:val="19"/>
          <w:szCs w:val="19"/>
          <w:shd w:val="clear" w:color="auto" w:fill="FFFFFF"/>
        </w:rPr>
        <w:t xml:space="preserve"> </w:t>
      </w:r>
      <w:r w:rsidRPr="0095122D">
        <w:rPr>
          <w:rStyle w:val="normaltextrun"/>
          <w:rFonts w:ascii="Volvo Novum" w:hAnsi="Volvo Novum"/>
          <w:color w:val="000000"/>
          <w:sz w:val="19"/>
          <w:szCs w:val="19"/>
          <w:shd w:val="clear" w:color="auto" w:fill="FFFFFF"/>
        </w:rPr>
        <w:t xml:space="preserve">forward,” said Peter </w:t>
      </w:r>
      <w:proofErr w:type="spellStart"/>
      <w:r w:rsidRPr="0095122D">
        <w:rPr>
          <w:rStyle w:val="normaltextrun"/>
          <w:rFonts w:ascii="Volvo Novum" w:hAnsi="Volvo Novum"/>
          <w:color w:val="000000"/>
          <w:sz w:val="19"/>
          <w:szCs w:val="19"/>
          <w:shd w:val="clear" w:color="auto" w:fill="FFFFFF"/>
        </w:rPr>
        <w:t>Voorhoeve</w:t>
      </w:r>
      <w:proofErr w:type="spellEnd"/>
      <w:r w:rsidRPr="0095122D">
        <w:rPr>
          <w:rStyle w:val="normaltextrun"/>
          <w:rFonts w:ascii="Volvo Novum" w:hAnsi="Volvo Novum"/>
          <w:color w:val="000000"/>
          <w:sz w:val="19"/>
          <w:szCs w:val="19"/>
          <w:shd w:val="clear" w:color="auto" w:fill="FFFFFF"/>
        </w:rPr>
        <w:t xml:space="preserve">, president, Volvo Trucks North America. “We started </w:t>
      </w:r>
      <w:r w:rsidR="008C62A1">
        <w:rPr>
          <w:rStyle w:val="normaltextrun"/>
          <w:rFonts w:ascii="Volvo Novum" w:hAnsi="Volvo Novum"/>
          <w:color w:val="000000"/>
          <w:sz w:val="19"/>
          <w:szCs w:val="19"/>
          <w:shd w:val="clear" w:color="auto" w:fill="FFFFFF"/>
        </w:rPr>
        <w:t>this</w:t>
      </w:r>
      <w:r w:rsidRPr="0095122D">
        <w:rPr>
          <w:rStyle w:val="normaltextrun"/>
          <w:rFonts w:ascii="Volvo Novum" w:hAnsi="Volvo Novum"/>
          <w:color w:val="000000"/>
          <w:sz w:val="19"/>
          <w:szCs w:val="19"/>
          <w:shd w:val="clear" w:color="auto" w:fill="FFFFFF"/>
        </w:rPr>
        <w:t xml:space="preserve"> </w:t>
      </w:r>
      <w:r w:rsidR="008C62A1">
        <w:rPr>
          <w:rStyle w:val="normaltextrun"/>
          <w:rFonts w:ascii="Volvo Novum" w:hAnsi="Volvo Novum"/>
          <w:color w:val="000000"/>
          <w:sz w:val="19"/>
          <w:szCs w:val="19"/>
          <w:shd w:val="clear" w:color="auto" w:fill="FFFFFF"/>
        </w:rPr>
        <w:t>project</w:t>
      </w:r>
      <w:r w:rsidRPr="0095122D">
        <w:rPr>
          <w:rStyle w:val="normaltextrun"/>
          <w:rFonts w:ascii="Volvo Novum" w:hAnsi="Volvo Novum"/>
          <w:color w:val="000000"/>
          <w:sz w:val="19"/>
          <w:szCs w:val="19"/>
          <w:shd w:val="clear" w:color="auto" w:fill="FFFFFF"/>
        </w:rPr>
        <w:t xml:space="preserve"> with a blank sheet of paper and </w:t>
      </w:r>
      <w:r w:rsidR="550B1C87" w:rsidRPr="0095122D">
        <w:rPr>
          <w:rStyle w:val="normaltextrun"/>
          <w:rFonts w:ascii="Volvo Novum" w:hAnsi="Volvo Novum"/>
          <w:color w:val="000000"/>
          <w:sz w:val="19"/>
          <w:szCs w:val="19"/>
          <w:shd w:val="clear" w:color="auto" w:fill="FFFFFF"/>
        </w:rPr>
        <w:t xml:space="preserve">thoroughly </w:t>
      </w:r>
      <w:r w:rsidR="00EF44AE" w:rsidRPr="0095122D">
        <w:rPr>
          <w:rStyle w:val="normaltextrun"/>
          <w:rFonts w:ascii="Volvo Novum" w:hAnsi="Volvo Novum"/>
          <w:color w:val="000000"/>
          <w:sz w:val="19"/>
          <w:szCs w:val="19"/>
          <w:shd w:val="clear" w:color="auto" w:fill="FFFFFF"/>
        </w:rPr>
        <w:t>analyzed the</w:t>
      </w:r>
      <w:r w:rsidRPr="0095122D">
        <w:rPr>
          <w:rStyle w:val="normaltextrun"/>
          <w:rFonts w:ascii="Volvo Novum" w:hAnsi="Volvo Novum"/>
          <w:color w:val="000000"/>
          <w:sz w:val="19"/>
          <w:szCs w:val="19"/>
          <w:shd w:val="clear" w:color="auto" w:fill="FFFFFF"/>
        </w:rPr>
        <w:t xml:space="preserve"> trends </w:t>
      </w:r>
      <w:r w:rsidR="001603E9">
        <w:rPr>
          <w:rStyle w:val="normaltextrun"/>
          <w:rFonts w:ascii="Volvo Novum" w:hAnsi="Volvo Novum"/>
          <w:color w:val="000000"/>
          <w:sz w:val="19"/>
          <w:szCs w:val="19"/>
          <w:shd w:val="clear" w:color="auto" w:fill="FFFFFF"/>
        </w:rPr>
        <w:t xml:space="preserve">and transformations </w:t>
      </w:r>
      <w:r w:rsidRPr="0095122D">
        <w:rPr>
          <w:rStyle w:val="normaltextrun"/>
          <w:rFonts w:ascii="Volvo Novum" w:hAnsi="Volvo Novum"/>
          <w:color w:val="000000"/>
          <w:sz w:val="19"/>
          <w:szCs w:val="19"/>
          <w:shd w:val="clear" w:color="auto" w:fill="FFFFFF"/>
        </w:rPr>
        <w:t>that will impact the industry</w:t>
      </w:r>
      <w:r w:rsidR="44420BB7" w:rsidRPr="0095122D">
        <w:rPr>
          <w:rStyle w:val="normaltextrun"/>
          <w:rFonts w:ascii="Volvo Novum" w:hAnsi="Volvo Novum"/>
          <w:color w:val="000000"/>
          <w:sz w:val="19"/>
          <w:szCs w:val="19"/>
          <w:shd w:val="clear" w:color="auto" w:fill="FFFFFF"/>
        </w:rPr>
        <w:t xml:space="preserve"> and our customers</w:t>
      </w:r>
      <w:r w:rsidR="008C62A1">
        <w:rPr>
          <w:rStyle w:val="normaltextrun"/>
          <w:rFonts w:ascii="Volvo Novum" w:hAnsi="Volvo Novum"/>
          <w:color w:val="000000"/>
          <w:sz w:val="19"/>
          <w:szCs w:val="19"/>
          <w:shd w:val="clear" w:color="auto" w:fill="FFFFFF"/>
        </w:rPr>
        <w:t>’</w:t>
      </w:r>
      <w:r w:rsidR="44420BB7" w:rsidRPr="0095122D">
        <w:rPr>
          <w:rStyle w:val="normaltextrun"/>
          <w:rFonts w:ascii="Volvo Novum" w:hAnsi="Volvo Novum"/>
          <w:color w:val="000000"/>
          <w:sz w:val="19"/>
          <w:szCs w:val="19"/>
          <w:shd w:val="clear" w:color="auto" w:fill="FFFFFF"/>
        </w:rPr>
        <w:t xml:space="preserve"> needs</w:t>
      </w:r>
      <w:r w:rsidR="6874CEF4" w:rsidRPr="0095122D">
        <w:rPr>
          <w:rStyle w:val="normaltextrun"/>
          <w:rFonts w:ascii="Volvo Novum" w:hAnsi="Volvo Novum"/>
          <w:color w:val="000000"/>
          <w:sz w:val="19"/>
          <w:szCs w:val="19"/>
          <w:shd w:val="clear" w:color="auto" w:fill="FFFFFF"/>
        </w:rPr>
        <w:t>, including</w:t>
      </w:r>
      <w:r w:rsidRPr="0095122D">
        <w:rPr>
          <w:rStyle w:val="normaltextrun"/>
          <w:rFonts w:ascii="Volvo Novum" w:hAnsi="Volvo Novum"/>
          <w:color w:val="000000"/>
          <w:sz w:val="19"/>
          <w:szCs w:val="19"/>
          <w:shd w:val="clear" w:color="auto" w:fill="FFFFFF"/>
        </w:rPr>
        <w:t xml:space="preserve"> the sustainability and transportation demands of the future. When we launched the first generation of the </w:t>
      </w:r>
      <w:r w:rsidR="4F58D074" w:rsidRPr="0095122D">
        <w:rPr>
          <w:rStyle w:val="normaltextrun"/>
          <w:rFonts w:ascii="Volvo Novum" w:hAnsi="Volvo Novum"/>
          <w:color w:val="000000"/>
          <w:sz w:val="19"/>
          <w:szCs w:val="19"/>
          <w:shd w:val="clear" w:color="auto" w:fill="FFFFFF"/>
        </w:rPr>
        <w:t>Volvo</w:t>
      </w:r>
      <w:r w:rsidRPr="0095122D">
        <w:rPr>
          <w:rStyle w:val="normaltextrun"/>
          <w:rFonts w:ascii="Volvo Novum" w:hAnsi="Volvo Novum"/>
          <w:color w:val="000000"/>
          <w:sz w:val="19"/>
          <w:szCs w:val="19"/>
          <w:shd w:val="clear" w:color="auto" w:fill="FFFFFF"/>
        </w:rPr>
        <w:t xml:space="preserve"> VN in 1996, it</w:t>
      </w:r>
      <w:r w:rsidR="1F5189B6" w:rsidRPr="0095122D">
        <w:rPr>
          <w:rStyle w:val="normaltextrun"/>
          <w:rFonts w:ascii="Volvo Novum" w:hAnsi="Volvo Novum"/>
          <w:color w:val="000000"/>
          <w:sz w:val="19"/>
          <w:szCs w:val="19"/>
          <w:shd w:val="clear" w:color="auto" w:fill="FFFFFF"/>
        </w:rPr>
        <w:t xml:space="preserve">s </w:t>
      </w:r>
      <w:r w:rsidR="0C8B5D85" w:rsidRPr="0095122D">
        <w:rPr>
          <w:rStyle w:val="normaltextrun"/>
          <w:rFonts w:ascii="Volvo Novum" w:hAnsi="Volvo Novum"/>
          <w:color w:val="000000"/>
          <w:sz w:val="19"/>
          <w:szCs w:val="19"/>
          <w:shd w:val="clear" w:color="auto" w:fill="FFFFFF"/>
        </w:rPr>
        <w:t xml:space="preserve">‘unconventional’ </w:t>
      </w:r>
      <w:r w:rsidR="1F5189B6" w:rsidRPr="0095122D">
        <w:rPr>
          <w:rStyle w:val="normaltextrun"/>
          <w:rFonts w:ascii="Volvo Novum" w:hAnsi="Volvo Novum"/>
          <w:color w:val="000000"/>
          <w:sz w:val="19"/>
          <w:szCs w:val="19"/>
          <w:shd w:val="clear" w:color="auto" w:fill="FFFFFF"/>
        </w:rPr>
        <w:t xml:space="preserve">aerodynamic body style set </w:t>
      </w:r>
      <w:r w:rsidR="70C60935" w:rsidRPr="0095122D">
        <w:rPr>
          <w:rStyle w:val="normaltextrun"/>
          <w:rFonts w:ascii="Volvo Novum" w:hAnsi="Volvo Novum"/>
          <w:color w:val="000000"/>
          <w:sz w:val="19"/>
          <w:szCs w:val="19"/>
          <w:shd w:val="clear" w:color="auto" w:fill="FFFFFF"/>
        </w:rPr>
        <w:t xml:space="preserve">a </w:t>
      </w:r>
      <w:r w:rsidR="1F5189B6" w:rsidRPr="0095122D">
        <w:rPr>
          <w:rStyle w:val="normaltextrun"/>
          <w:rFonts w:ascii="Volvo Novum" w:hAnsi="Volvo Novum"/>
          <w:color w:val="000000"/>
          <w:sz w:val="19"/>
          <w:szCs w:val="19"/>
          <w:shd w:val="clear" w:color="auto" w:fill="FFFFFF"/>
        </w:rPr>
        <w:t>new standard</w:t>
      </w:r>
      <w:r w:rsidRPr="0095122D">
        <w:rPr>
          <w:rStyle w:val="normaltextrun"/>
          <w:rFonts w:ascii="Volvo Novum" w:hAnsi="Volvo Novum"/>
          <w:color w:val="000000"/>
          <w:sz w:val="19"/>
          <w:szCs w:val="19"/>
          <w:shd w:val="clear" w:color="auto" w:fill="FFFFFF"/>
        </w:rPr>
        <w:t xml:space="preserve"> for the North American trucking industry</w:t>
      </w:r>
      <w:r w:rsidR="7F598678" w:rsidRPr="0095122D">
        <w:rPr>
          <w:rStyle w:val="normaltextrun"/>
          <w:rFonts w:ascii="Volvo Novum" w:hAnsi="Volvo Novum"/>
          <w:color w:val="000000"/>
          <w:sz w:val="19"/>
          <w:szCs w:val="19"/>
          <w:shd w:val="clear" w:color="auto" w:fill="FFFFFF"/>
        </w:rPr>
        <w:t xml:space="preserve">. We </w:t>
      </w:r>
      <w:r w:rsidR="00486CE3">
        <w:rPr>
          <w:rStyle w:val="normaltextrun"/>
          <w:rFonts w:ascii="Volvo Novum" w:hAnsi="Volvo Novum"/>
          <w:color w:val="000000"/>
          <w:sz w:val="19"/>
          <w:szCs w:val="19"/>
          <w:shd w:val="clear" w:color="auto" w:fill="FFFFFF"/>
        </w:rPr>
        <w:t>did the unthinkable</w:t>
      </w:r>
      <w:r w:rsidR="7F598678" w:rsidRPr="0095122D">
        <w:rPr>
          <w:rStyle w:val="normaltextrun"/>
          <w:rFonts w:ascii="Volvo Novum" w:hAnsi="Volvo Novum"/>
          <w:color w:val="000000"/>
          <w:sz w:val="19"/>
          <w:szCs w:val="19"/>
          <w:shd w:val="clear" w:color="auto" w:fill="FFFFFF"/>
        </w:rPr>
        <w:t xml:space="preserve"> in </w:t>
      </w:r>
      <w:r w:rsidR="3A620887" w:rsidRPr="0095122D">
        <w:rPr>
          <w:rStyle w:val="normaltextrun"/>
          <w:rFonts w:ascii="Volvo Novum" w:hAnsi="Volvo Novum"/>
          <w:color w:val="000000"/>
          <w:sz w:val="19"/>
          <w:szCs w:val="19"/>
          <w:shd w:val="clear" w:color="auto" w:fill="FFFFFF"/>
        </w:rPr>
        <w:t xml:space="preserve">2007 </w:t>
      </w:r>
      <w:r w:rsidR="7F598678" w:rsidRPr="0095122D">
        <w:rPr>
          <w:rStyle w:val="normaltextrun"/>
          <w:rFonts w:ascii="Volvo Novum" w:hAnsi="Volvo Novum"/>
          <w:color w:val="000000"/>
          <w:sz w:val="19"/>
          <w:szCs w:val="19"/>
          <w:shd w:val="clear" w:color="auto" w:fill="FFFFFF"/>
        </w:rPr>
        <w:t xml:space="preserve">when we introduced </w:t>
      </w:r>
      <w:r w:rsidR="1C111B7B" w:rsidRPr="0095122D">
        <w:rPr>
          <w:rStyle w:val="normaltextrun"/>
          <w:rFonts w:ascii="Volvo Novum" w:hAnsi="Volvo Novum"/>
          <w:color w:val="000000"/>
          <w:sz w:val="19"/>
          <w:szCs w:val="19"/>
          <w:shd w:val="clear" w:color="auto" w:fill="FFFFFF"/>
        </w:rPr>
        <w:t xml:space="preserve">the </w:t>
      </w:r>
      <w:r w:rsidR="7F598678" w:rsidRPr="0095122D">
        <w:rPr>
          <w:rStyle w:val="normaltextrun"/>
          <w:rFonts w:ascii="Volvo Novum" w:hAnsi="Volvo Novum"/>
          <w:color w:val="000000"/>
          <w:sz w:val="19"/>
          <w:szCs w:val="19"/>
          <w:shd w:val="clear" w:color="auto" w:fill="FFFFFF"/>
        </w:rPr>
        <w:t>I-</w:t>
      </w:r>
      <w:r w:rsidR="2F6AEE67" w:rsidRPr="0095122D">
        <w:rPr>
          <w:rStyle w:val="normaltextrun"/>
          <w:rFonts w:ascii="Volvo Novum" w:hAnsi="Volvo Novum"/>
          <w:color w:val="000000"/>
          <w:sz w:val="19"/>
          <w:szCs w:val="19"/>
          <w:shd w:val="clear" w:color="auto" w:fill="FFFFFF"/>
        </w:rPr>
        <w:t xml:space="preserve">Shift </w:t>
      </w:r>
      <w:r w:rsidR="00EB6955">
        <w:rPr>
          <w:rStyle w:val="normaltextrun"/>
          <w:rFonts w:ascii="Volvo Novum" w:hAnsi="Volvo Novum"/>
          <w:color w:val="000000"/>
          <w:sz w:val="19"/>
          <w:szCs w:val="19"/>
          <w:shd w:val="clear" w:color="auto" w:fill="FFFFFF"/>
        </w:rPr>
        <w:t>in North America</w:t>
      </w:r>
      <w:r w:rsidR="2F6AEE67" w:rsidRPr="0095122D">
        <w:rPr>
          <w:rStyle w:val="normaltextrun"/>
          <w:rFonts w:ascii="Volvo Novum" w:hAnsi="Volvo Novum"/>
          <w:color w:val="000000"/>
          <w:sz w:val="19"/>
          <w:szCs w:val="19"/>
          <w:shd w:val="clear" w:color="auto" w:fill="FFFFFF"/>
        </w:rPr>
        <w:t xml:space="preserve"> and spurred the industry’s transition toward</w:t>
      </w:r>
      <w:r w:rsidR="7F598678" w:rsidRPr="0095122D">
        <w:rPr>
          <w:rStyle w:val="normaltextrun"/>
          <w:rFonts w:ascii="Volvo Novum" w:hAnsi="Volvo Novum"/>
          <w:color w:val="000000"/>
          <w:sz w:val="19"/>
          <w:szCs w:val="19"/>
          <w:shd w:val="clear" w:color="auto" w:fill="FFFFFF"/>
        </w:rPr>
        <w:t xml:space="preserve"> automated manual transmission</w:t>
      </w:r>
      <w:r w:rsidR="003D5375">
        <w:rPr>
          <w:rStyle w:val="normaltextrun"/>
          <w:rFonts w:ascii="Volvo Novum" w:hAnsi="Volvo Novum"/>
          <w:color w:val="000000"/>
          <w:sz w:val="19"/>
          <w:szCs w:val="19"/>
          <w:shd w:val="clear" w:color="auto" w:fill="FFFFFF"/>
        </w:rPr>
        <w:t>s</w:t>
      </w:r>
      <w:r w:rsidR="7F598678" w:rsidRPr="0095122D">
        <w:rPr>
          <w:rStyle w:val="normaltextrun"/>
          <w:rFonts w:ascii="Volvo Novum" w:hAnsi="Volvo Novum"/>
          <w:color w:val="000000"/>
          <w:sz w:val="19"/>
          <w:szCs w:val="19"/>
          <w:shd w:val="clear" w:color="auto" w:fill="FFFFFF"/>
        </w:rPr>
        <w:t xml:space="preserve">. </w:t>
      </w:r>
      <w:r w:rsidR="5DD2DB20" w:rsidRPr="0095122D">
        <w:rPr>
          <w:rStyle w:val="normaltextrun"/>
          <w:rFonts w:ascii="Volvo Novum" w:hAnsi="Volvo Novum"/>
          <w:color w:val="000000"/>
          <w:sz w:val="19"/>
          <w:szCs w:val="19"/>
          <w:shd w:val="clear" w:color="auto" w:fill="FFFFFF"/>
        </w:rPr>
        <w:t xml:space="preserve">As we bring the all-new </w:t>
      </w:r>
      <w:r w:rsidR="00F67081">
        <w:rPr>
          <w:rStyle w:val="normaltextrun"/>
          <w:rFonts w:ascii="Volvo Novum" w:hAnsi="Volvo Novum"/>
          <w:color w:val="000000"/>
          <w:sz w:val="19"/>
          <w:szCs w:val="19"/>
          <w:shd w:val="clear" w:color="auto" w:fill="FFFFFF"/>
        </w:rPr>
        <w:t>Volvo</w:t>
      </w:r>
      <w:r w:rsidR="5DD2DB20" w:rsidRPr="0095122D">
        <w:rPr>
          <w:rStyle w:val="normaltextrun"/>
          <w:rFonts w:ascii="Volvo Novum" w:hAnsi="Volvo Novum"/>
          <w:color w:val="000000"/>
          <w:sz w:val="19"/>
          <w:szCs w:val="19"/>
          <w:shd w:val="clear" w:color="auto" w:fill="FFFFFF"/>
        </w:rPr>
        <w:t xml:space="preserve"> VNL to market, </w:t>
      </w:r>
      <w:r w:rsidR="35A501C9" w:rsidRPr="0095122D">
        <w:rPr>
          <w:rStyle w:val="normaltextrun"/>
          <w:rFonts w:ascii="Volvo Novum" w:hAnsi="Volvo Novum"/>
          <w:color w:val="000000"/>
          <w:sz w:val="19"/>
          <w:szCs w:val="19"/>
          <w:shd w:val="clear" w:color="auto" w:fill="FFFFFF"/>
        </w:rPr>
        <w:t>w</w:t>
      </w:r>
      <w:r w:rsidR="06A1C8E5" w:rsidRPr="0095122D">
        <w:rPr>
          <w:rStyle w:val="normaltextrun"/>
          <w:rFonts w:ascii="Volvo Novum" w:hAnsi="Volvo Novum"/>
          <w:color w:val="000000"/>
          <w:sz w:val="19"/>
          <w:szCs w:val="19"/>
          <w:shd w:val="clear" w:color="auto" w:fill="FFFFFF"/>
        </w:rPr>
        <w:t xml:space="preserve">e are excited to </w:t>
      </w:r>
      <w:r w:rsidR="12CC6817" w:rsidRPr="5B877A0B">
        <w:rPr>
          <w:rStyle w:val="normaltextrun"/>
          <w:rFonts w:ascii="Volvo Novum" w:hAnsi="Volvo Novum"/>
          <w:color w:val="000000" w:themeColor="text1"/>
          <w:sz w:val="19"/>
          <w:szCs w:val="19"/>
        </w:rPr>
        <w:t>once again</w:t>
      </w:r>
      <w:r w:rsidR="747669FC" w:rsidRPr="0095122D">
        <w:rPr>
          <w:rStyle w:val="normaltextrun"/>
          <w:rFonts w:ascii="Volvo Novum" w:hAnsi="Volvo Novum"/>
          <w:color w:val="000000"/>
          <w:sz w:val="19"/>
          <w:szCs w:val="19"/>
          <w:shd w:val="clear" w:color="auto" w:fill="FFFFFF"/>
        </w:rPr>
        <w:t xml:space="preserve"> </w:t>
      </w:r>
      <w:r w:rsidR="75FFC698" w:rsidRPr="0095122D">
        <w:rPr>
          <w:rStyle w:val="normaltextrun"/>
          <w:rFonts w:ascii="Volvo Novum" w:hAnsi="Volvo Novum"/>
          <w:color w:val="000000"/>
          <w:sz w:val="19"/>
          <w:szCs w:val="19"/>
          <w:shd w:val="clear" w:color="auto" w:fill="FFFFFF"/>
        </w:rPr>
        <w:t>introduce</w:t>
      </w:r>
      <w:r w:rsidR="161CCC8F" w:rsidRPr="0095122D">
        <w:rPr>
          <w:rStyle w:val="normaltextrun"/>
          <w:rFonts w:ascii="Volvo Novum" w:hAnsi="Volvo Novum"/>
          <w:color w:val="000000"/>
          <w:sz w:val="19"/>
          <w:szCs w:val="19"/>
          <w:shd w:val="clear" w:color="auto" w:fill="FFFFFF"/>
        </w:rPr>
        <w:t xml:space="preserve"> innovations</w:t>
      </w:r>
      <w:r w:rsidR="331B4F2E" w:rsidRPr="0095122D">
        <w:rPr>
          <w:rStyle w:val="normaltextrun"/>
          <w:rFonts w:ascii="Volvo Novum" w:hAnsi="Volvo Novum"/>
          <w:color w:val="000000"/>
          <w:sz w:val="19"/>
          <w:szCs w:val="19"/>
          <w:shd w:val="clear" w:color="auto" w:fill="FFFFFF"/>
        </w:rPr>
        <w:t xml:space="preserve"> </w:t>
      </w:r>
      <w:r w:rsidR="46695A1F" w:rsidRPr="0095122D">
        <w:rPr>
          <w:rStyle w:val="normaltextrun"/>
          <w:rFonts w:ascii="Volvo Novum" w:hAnsi="Volvo Novum"/>
          <w:color w:val="000000"/>
          <w:sz w:val="19"/>
          <w:szCs w:val="19"/>
          <w:shd w:val="clear" w:color="auto" w:fill="FFFFFF"/>
        </w:rPr>
        <w:t>that</w:t>
      </w:r>
      <w:r w:rsidR="331B4F2E" w:rsidRPr="0095122D">
        <w:rPr>
          <w:rStyle w:val="normaltextrun"/>
          <w:rFonts w:ascii="Volvo Novum" w:hAnsi="Volvo Novum"/>
          <w:color w:val="000000"/>
          <w:sz w:val="19"/>
          <w:szCs w:val="19"/>
          <w:shd w:val="clear" w:color="auto" w:fill="FFFFFF"/>
        </w:rPr>
        <w:t xml:space="preserve"> </w:t>
      </w:r>
      <w:r w:rsidRPr="0095122D">
        <w:rPr>
          <w:rStyle w:val="normaltextrun"/>
          <w:rFonts w:ascii="Volvo Novum" w:hAnsi="Volvo Novum"/>
          <w:color w:val="000000"/>
          <w:sz w:val="19"/>
          <w:szCs w:val="19"/>
          <w:shd w:val="clear" w:color="auto" w:fill="FFFFFF"/>
        </w:rPr>
        <w:t>will shape the future</w:t>
      </w:r>
      <w:r w:rsidR="003116EA" w:rsidRPr="0095122D">
        <w:rPr>
          <w:rStyle w:val="normaltextrun"/>
          <w:rFonts w:ascii="Volvo Novum" w:hAnsi="Volvo Novum"/>
          <w:color w:val="000000"/>
          <w:sz w:val="19"/>
          <w:szCs w:val="19"/>
          <w:shd w:val="clear" w:color="auto" w:fill="FFFFFF"/>
        </w:rPr>
        <w:t xml:space="preserve"> </w:t>
      </w:r>
      <w:r w:rsidR="63EC1CB4" w:rsidRPr="0095122D">
        <w:rPr>
          <w:rStyle w:val="normaltextrun"/>
          <w:rFonts w:ascii="Volvo Novum" w:hAnsi="Volvo Novum"/>
          <w:color w:val="000000"/>
          <w:sz w:val="19"/>
          <w:szCs w:val="19"/>
          <w:shd w:val="clear" w:color="auto" w:fill="FFFFFF"/>
        </w:rPr>
        <w:t>of</w:t>
      </w:r>
      <w:r w:rsidRPr="0095122D">
        <w:rPr>
          <w:rStyle w:val="normaltextrun"/>
          <w:rFonts w:ascii="Volvo Novum" w:hAnsi="Volvo Novum"/>
          <w:color w:val="000000"/>
          <w:sz w:val="19"/>
          <w:szCs w:val="19"/>
          <w:shd w:val="clear" w:color="auto" w:fill="FFFFFF"/>
        </w:rPr>
        <w:t xml:space="preserve"> the transportation industry </w:t>
      </w:r>
      <w:r w:rsidR="003116EA" w:rsidRPr="0095122D">
        <w:rPr>
          <w:rStyle w:val="normaltextrun"/>
          <w:rFonts w:ascii="Volvo Novum" w:hAnsi="Volvo Novum"/>
          <w:color w:val="000000"/>
          <w:sz w:val="19"/>
          <w:szCs w:val="19"/>
          <w:shd w:val="clear" w:color="auto" w:fill="FFFFFF"/>
        </w:rPr>
        <w:t>for years to come</w:t>
      </w:r>
      <w:r w:rsidRPr="0095122D">
        <w:rPr>
          <w:rStyle w:val="normaltextrun"/>
          <w:rFonts w:ascii="Volvo Novum" w:hAnsi="Volvo Novum"/>
          <w:color w:val="000000"/>
          <w:sz w:val="19"/>
          <w:szCs w:val="19"/>
          <w:shd w:val="clear" w:color="auto" w:fill="FFFFFF"/>
        </w:rPr>
        <w:t>.” </w:t>
      </w:r>
      <w:r w:rsidR="003C0B4F" w:rsidRPr="0095122D">
        <w:rPr>
          <w:rStyle w:val="normaltextrun"/>
          <w:rFonts w:ascii="Volvo Novum" w:hAnsi="Volvo Novum"/>
          <w:color w:val="000000"/>
          <w:sz w:val="19"/>
          <w:szCs w:val="19"/>
          <w:shd w:val="clear" w:color="auto" w:fill="FFFFFF"/>
        </w:rPr>
        <w:t xml:space="preserve"> </w:t>
      </w:r>
    </w:p>
    <w:p w14:paraId="4FC813E3" w14:textId="77777777" w:rsidR="003D360F" w:rsidRPr="001F435A" w:rsidRDefault="003D360F" w:rsidP="752813D6">
      <w:pPr>
        <w:rPr>
          <w:rStyle w:val="normaltextrun"/>
          <w:rFonts w:ascii="Volvo Novum" w:eastAsia="Volvo Sans Pro" w:hAnsi="Volvo Novum" w:cs="Volvo Sans Pro"/>
          <w:sz w:val="19"/>
          <w:szCs w:val="19"/>
        </w:rPr>
      </w:pPr>
    </w:p>
    <w:p w14:paraId="36905B3D" w14:textId="043EC50E" w:rsidR="00860E62" w:rsidRPr="00C94723" w:rsidRDefault="006B3761" w:rsidP="00723C5B">
      <w:pPr>
        <w:rPr>
          <w:rStyle w:val="normaltextrun"/>
          <w:rFonts w:ascii="Volvo Novum" w:hAnsi="Volvo Novum"/>
          <w:color w:val="000000"/>
          <w:sz w:val="19"/>
          <w:szCs w:val="19"/>
          <w:shd w:val="clear" w:color="auto" w:fill="FFFFFF"/>
        </w:rPr>
      </w:pPr>
      <w:r w:rsidRPr="001F435A">
        <w:rPr>
          <w:rStyle w:val="normaltextrun"/>
          <w:rFonts w:ascii="Volvo Novum" w:hAnsi="Volvo Novum"/>
          <w:color w:val="000000"/>
          <w:sz w:val="19"/>
          <w:szCs w:val="19"/>
          <w:shd w:val="clear" w:color="auto" w:fill="FFFFFF"/>
        </w:rPr>
        <w:t xml:space="preserve">The new Volvo VNL will be the platform for </w:t>
      </w:r>
      <w:r w:rsidR="00753F3A" w:rsidRPr="001F435A">
        <w:rPr>
          <w:rStyle w:val="normaltextrun"/>
          <w:rFonts w:ascii="Volvo Novum" w:hAnsi="Volvo Novum"/>
          <w:color w:val="000000"/>
          <w:sz w:val="19"/>
          <w:szCs w:val="19"/>
          <w:shd w:val="clear" w:color="auto" w:fill="FFFFFF"/>
        </w:rPr>
        <w:t>all upcoming technologies</w:t>
      </w:r>
      <w:r w:rsidR="007B0921">
        <w:rPr>
          <w:rStyle w:val="normaltextrun"/>
          <w:rFonts w:ascii="Volvo Novum" w:hAnsi="Volvo Novum"/>
          <w:color w:val="000000"/>
          <w:sz w:val="19"/>
          <w:szCs w:val="19"/>
          <w:shd w:val="clear" w:color="auto" w:fill="FFFFFF"/>
        </w:rPr>
        <w:t>,</w:t>
      </w:r>
      <w:r w:rsidR="00753F3A" w:rsidRPr="001F435A">
        <w:rPr>
          <w:rStyle w:val="normaltextrun"/>
          <w:rFonts w:ascii="Volvo Novum" w:hAnsi="Volvo Novum"/>
          <w:color w:val="000000"/>
          <w:sz w:val="19"/>
          <w:szCs w:val="19"/>
          <w:shd w:val="clear" w:color="auto" w:fill="FFFFFF"/>
        </w:rPr>
        <w:t xml:space="preserve"> </w:t>
      </w:r>
      <w:r w:rsidR="003F1BDD" w:rsidRPr="001F435A">
        <w:rPr>
          <w:rStyle w:val="normaltextrun"/>
          <w:rFonts w:ascii="Volvo Novum" w:hAnsi="Volvo Novum"/>
          <w:color w:val="000000"/>
          <w:sz w:val="19"/>
          <w:szCs w:val="19"/>
          <w:shd w:val="clear" w:color="auto" w:fill="FFFFFF"/>
        </w:rPr>
        <w:t xml:space="preserve">including future </w:t>
      </w:r>
      <w:r w:rsidR="003C7E6C">
        <w:rPr>
          <w:rStyle w:val="normaltextrun"/>
          <w:rFonts w:ascii="Volvo Novum" w:hAnsi="Volvo Novum"/>
          <w:color w:val="000000"/>
          <w:sz w:val="19"/>
          <w:szCs w:val="19"/>
          <w:shd w:val="clear" w:color="auto" w:fill="FFFFFF"/>
        </w:rPr>
        <w:t>transportation</w:t>
      </w:r>
      <w:r w:rsidR="003F1BDD" w:rsidRPr="001F435A">
        <w:rPr>
          <w:rStyle w:val="normaltextrun"/>
          <w:rFonts w:ascii="Volvo Novum" w:hAnsi="Volvo Novum"/>
          <w:color w:val="000000"/>
          <w:sz w:val="19"/>
          <w:szCs w:val="19"/>
          <w:shd w:val="clear" w:color="auto" w:fill="FFFFFF"/>
        </w:rPr>
        <w:t xml:space="preserve"> solutions</w:t>
      </w:r>
      <w:r w:rsidR="003066FE">
        <w:rPr>
          <w:rStyle w:val="normaltextrun"/>
          <w:rFonts w:ascii="Volvo Novum" w:hAnsi="Volvo Novum"/>
          <w:color w:val="000000"/>
          <w:sz w:val="19"/>
          <w:szCs w:val="19"/>
          <w:shd w:val="clear" w:color="auto" w:fill="FFFFFF"/>
        </w:rPr>
        <w:t xml:space="preserve"> of</w:t>
      </w:r>
      <w:r w:rsidR="003F1BDD" w:rsidRPr="001F435A">
        <w:rPr>
          <w:rStyle w:val="normaltextrun"/>
          <w:rFonts w:ascii="Volvo Novum" w:hAnsi="Volvo Novum"/>
          <w:color w:val="000000"/>
          <w:sz w:val="19"/>
          <w:szCs w:val="19"/>
          <w:shd w:val="clear" w:color="auto" w:fill="FFFFFF"/>
        </w:rPr>
        <w:t xml:space="preserve"> battery-electric, fuel cell and internal combustion engines running on renewable fuels including hydrogen.</w:t>
      </w:r>
      <w:r w:rsidR="00B81E5C">
        <w:rPr>
          <w:rStyle w:val="normaltextrun"/>
          <w:rFonts w:ascii="Volvo Novum" w:hAnsi="Volvo Novum"/>
          <w:color w:val="000000"/>
          <w:sz w:val="19"/>
          <w:szCs w:val="19"/>
          <w:shd w:val="clear" w:color="auto" w:fill="FFFFFF"/>
        </w:rPr>
        <w:t xml:space="preserve"> </w:t>
      </w:r>
      <w:r w:rsidR="003D360F" w:rsidRPr="001F435A">
        <w:rPr>
          <w:rStyle w:val="normaltextrun"/>
          <w:rFonts w:ascii="Volvo Novum" w:hAnsi="Volvo Novum"/>
          <w:color w:val="000000"/>
          <w:sz w:val="19"/>
          <w:szCs w:val="19"/>
          <w:shd w:val="clear" w:color="auto" w:fill="FFFFFF"/>
        </w:rPr>
        <w:t xml:space="preserve">The </w:t>
      </w:r>
      <w:r w:rsidR="000B0A70">
        <w:rPr>
          <w:rStyle w:val="normaltextrun"/>
          <w:rFonts w:ascii="Volvo Novum" w:hAnsi="Volvo Novum"/>
          <w:color w:val="000000"/>
          <w:sz w:val="19"/>
          <w:szCs w:val="19"/>
          <w:shd w:val="clear" w:color="auto" w:fill="FFFFFF"/>
        </w:rPr>
        <w:t>first</w:t>
      </w:r>
      <w:r w:rsidR="003D360F" w:rsidRPr="001F435A">
        <w:rPr>
          <w:rStyle w:val="normaltextrun"/>
          <w:rFonts w:ascii="Volvo Novum" w:hAnsi="Volvo Novum"/>
          <w:color w:val="000000"/>
          <w:sz w:val="19"/>
          <w:szCs w:val="19"/>
          <w:shd w:val="clear" w:color="auto" w:fill="FFFFFF"/>
        </w:rPr>
        <w:t xml:space="preserve"> </w:t>
      </w:r>
      <w:r w:rsidR="75F4D6E1" w:rsidRPr="00180F07">
        <w:rPr>
          <w:rStyle w:val="normaltextrun"/>
          <w:rFonts w:ascii="Volvo Novum" w:hAnsi="Volvo Novum"/>
          <w:color w:val="000000"/>
          <w:sz w:val="19"/>
          <w:szCs w:val="19"/>
          <w:shd w:val="clear" w:color="auto" w:fill="FFFFFF"/>
        </w:rPr>
        <w:t>24</w:t>
      </w:r>
      <w:r w:rsidR="00EA11CA" w:rsidRPr="00180F07">
        <w:rPr>
          <w:rStyle w:val="normaltextrun"/>
          <w:rFonts w:ascii="Volvo Novum" w:hAnsi="Volvo Novum"/>
          <w:color w:val="000000"/>
          <w:sz w:val="19"/>
          <w:szCs w:val="19"/>
          <w:shd w:val="clear" w:color="auto" w:fill="FFFFFF"/>
        </w:rPr>
        <w:t>-</w:t>
      </w:r>
      <w:r w:rsidR="75F4D6E1" w:rsidRPr="00180F07">
        <w:rPr>
          <w:rStyle w:val="normaltextrun"/>
          <w:rFonts w:ascii="Volvo Novum" w:hAnsi="Volvo Novum"/>
          <w:color w:val="000000"/>
          <w:sz w:val="19"/>
          <w:szCs w:val="19"/>
          <w:shd w:val="clear" w:color="auto" w:fill="FFFFFF"/>
        </w:rPr>
        <w:t>volt electrical</w:t>
      </w:r>
      <w:r w:rsidR="740DB640" w:rsidRPr="00180F07">
        <w:rPr>
          <w:rStyle w:val="normaltextrun"/>
          <w:rFonts w:ascii="Volvo Novum" w:hAnsi="Volvo Novum"/>
          <w:color w:val="000000"/>
          <w:sz w:val="19"/>
          <w:szCs w:val="19"/>
          <w:shd w:val="clear" w:color="auto" w:fill="FFFFFF"/>
        </w:rPr>
        <w:t xml:space="preserve"> </w:t>
      </w:r>
      <w:r w:rsidR="00180F07" w:rsidRPr="00180F07">
        <w:rPr>
          <w:rStyle w:val="normaltextrun"/>
          <w:rFonts w:ascii="Volvo Novum" w:hAnsi="Volvo Novum"/>
          <w:color w:val="000000"/>
          <w:sz w:val="19"/>
          <w:szCs w:val="19"/>
          <w:shd w:val="clear" w:color="auto" w:fill="FFFFFF"/>
        </w:rPr>
        <w:t>infrastructure</w:t>
      </w:r>
      <w:r w:rsidR="004F0B6D" w:rsidRPr="004F0B6D">
        <w:rPr>
          <w:rStyle w:val="normaltextrun"/>
          <w:rFonts w:ascii="Volvo Novum" w:hAnsi="Volvo Novum"/>
          <w:color w:val="000000"/>
          <w:sz w:val="19"/>
          <w:szCs w:val="19"/>
          <w:shd w:val="clear" w:color="auto" w:fill="FFFFFF"/>
        </w:rPr>
        <w:t xml:space="preserve"> in </w:t>
      </w:r>
      <w:r w:rsidR="000B0A70" w:rsidRPr="00180F07">
        <w:rPr>
          <w:rStyle w:val="normaltextrun"/>
          <w:rFonts w:ascii="Volvo Novum" w:hAnsi="Volvo Novum"/>
          <w:color w:val="000000"/>
          <w:sz w:val="19"/>
          <w:szCs w:val="19"/>
          <w:shd w:val="clear" w:color="auto" w:fill="FFFFFF"/>
        </w:rPr>
        <w:t xml:space="preserve">the North American trucking industry </w:t>
      </w:r>
      <w:r w:rsidR="740DB640" w:rsidRPr="00180F07">
        <w:rPr>
          <w:rStyle w:val="normaltextrun"/>
          <w:rFonts w:ascii="Volvo Novum" w:hAnsi="Volvo Novum"/>
          <w:color w:val="000000"/>
          <w:sz w:val="19"/>
          <w:szCs w:val="19"/>
          <w:shd w:val="clear" w:color="auto" w:fill="FFFFFF"/>
        </w:rPr>
        <w:t>and</w:t>
      </w:r>
      <w:r w:rsidRPr="00180F07" w:rsidDel="006B3761">
        <w:rPr>
          <w:rStyle w:val="normaltextrun"/>
          <w:rFonts w:ascii="Volvo Novum" w:hAnsi="Volvo Novum"/>
          <w:color w:val="000000"/>
          <w:sz w:val="19"/>
          <w:szCs w:val="19"/>
          <w:shd w:val="clear" w:color="auto" w:fill="FFFFFF"/>
        </w:rPr>
        <w:t xml:space="preserve"> </w:t>
      </w:r>
      <w:r w:rsidR="7790A6E5" w:rsidRPr="00180F07">
        <w:rPr>
          <w:rStyle w:val="normaltextrun"/>
          <w:rFonts w:ascii="Volvo Novum" w:hAnsi="Volvo Novum"/>
          <w:color w:val="000000"/>
          <w:sz w:val="19"/>
          <w:szCs w:val="19"/>
          <w:shd w:val="clear" w:color="auto" w:fill="FFFFFF"/>
        </w:rPr>
        <w:t xml:space="preserve">active </w:t>
      </w:r>
      <w:r w:rsidR="003D360F" w:rsidRPr="001F435A">
        <w:rPr>
          <w:rStyle w:val="normaltextrun"/>
          <w:rFonts w:ascii="Volvo Novum" w:hAnsi="Volvo Novum"/>
          <w:color w:val="000000"/>
          <w:sz w:val="19"/>
          <w:szCs w:val="19"/>
          <w:shd w:val="clear" w:color="auto" w:fill="FFFFFF"/>
        </w:rPr>
        <w:t>safety features</w:t>
      </w:r>
      <w:r w:rsidR="354EC1D2" w:rsidRPr="00180F07">
        <w:rPr>
          <w:rStyle w:val="normaltextrun"/>
          <w:rFonts w:ascii="Volvo Novum" w:hAnsi="Volvo Novum"/>
          <w:color w:val="000000"/>
          <w:sz w:val="19"/>
          <w:szCs w:val="19"/>
          <w:shd w:val="clear" w:color="auto" w:fill="FFFFFF"/>
        </w:rPr>
        <w:t xml:space="preserve"> </w:t>
      </w:r>
      <w:r w:rsidR="0046140D">
        <w:rPr>
          <w:rStyle w:val="normaltextrun"/>
          <w:rFonts w:ascii="Volvo Novum" w:hAnsi="Volvo Novum"/>
          <w:color w:val="000000"/>
          <w:sz w:val="19"/>
          <w:szCs w:val="19"/>
          <w:shd w:val="clear" w:color="auto" w:fill="FFFFFF"/>
        </w:rPr>
        <w:t xml:space="preserve">that </w:t>
      </w:r>
      <w:r w:rsidR="354EC1D2" w:rsidRPr="00180F07">
        <w:rPr>
          <w:rStyle w:val="normaltextrun"/>
          <w:rFonts w:ascii="Volvo Novum" w:hAnsi="Volvo Novum"/>
          <w:color w:val="000000"/>
          <w:sz w:val="19"/>
          <w:szCs w:val="19"/>
          <w:shd w:val="clear" w:color="auto" w:fill="FFFFFF"/>
        </w:rPr>
        <w:t>are introduced in this new generation of Volvo trucks</w:t>
      </w:r>
      <w:r w:rsidR="003D360F" w:rsidRPr="001F435A">
        <w:rPr>
          <w:rStyle w:val="normaltextrun"/>
          <w:rFonts w:ascii="Volvo Novum" w:hAnsi="Volvo Novum"/>
          <w:color w:val="000000"/>
          <w:sz w:val="19"/>
          <w:szCs w:val="19"/>
          <w:shd w:val="clear" w:color="auto" w:fill="FFFFFF"/>
        </w:rPr>
        <w:t xml:space="preserve"> </w:t>
      </w:r>
      <w:r w:rsidR="00DE3183">
        <w:rPr>
          <w:rFonts w:ascii="Volvo Novum" w:eastAsia="Volvo Novum" w:hAnsi="Volvo Novum" w:cs="Volvo Novum"/>
          <w:color w:val="000000" w:themeColor="text1"/>
          <w:sz w:val="19"/>
          <w:szCs w:val="19"/>
        </w:rPr>
        <w:t xml:space="preserve">will be the standard for the future </w:t>
      </w:r>
      <w:r w:rsidR="00DE3183" w:rsidRPr="5B085977">
        <w:rPr>
          <w:rFonts w:ascii="Volvo Novum" w:eastAsia="Volvo Novum" w:hAnsi="Volvo Novum" w:cs="Volvo Novum"/>
          <w:color w:val="000000" w:themeColor="text1"/>
          <w:sz w:val="19"/>
          <w:szCs w:val="19"/>
        </w:rPr>
        <w:t>commercialization of fully autonomous trucks</w:t>
      </w:r>
      <w:r w:rsidR="00DE3183">
        <w:rPr>
          <w:rFonts w:ascii="Volvo Novum" w:eastAsia="Volvo Novum" w:hAnsi="Volvo Novum" w:cs="Volvo Novum"/>
          <w:color w:val="000000" w:themeColor="text1"/>
          <w:sz w:val="19"/>
          <w:szCs w:val="19"/>
        </w:rPr>
        <w:t>.</w:t>
      </w:r>
      <w:r w:rsidR="00C94723">
        <w:rPr>
          <w:rStyle w:val="normaltextrun"/>
          <w:rFonts w:ascii="Volvo Novum" w:hAnsi="Volvo Novum"/>
          <w:color w:val="000000"/>
          <w:sz w:val="19"/>
          <w:szCs w:val="19"/>
          <w:shd w:val="clear" w:color="auto" w:fill="FFFFFF"/>
        </w:rPr>
        <w:t xml:space="preserve"> </w:t>
      </w:r>
      <w:r w:rsidR="0018699F">
        <w:rPr>
          <w:rStyle w:val="normaltextrun"/>
          <w:rFonts w:ascii="Volvo Novum" w:hAnsi="Volvo Novum"/>
          <w:color w:val="000000"/>
          <w:sz w:val="19"/>
          <w:szCs w:val="19"/>
          <w:shd w:val="clear" w:color="auto" w:fill="FFFFFF"/>
        </w:rPr>
        <w:t>Th</w:t>
      </w:r>
      <w:r w:rsidR="4648CE7E" w:rsidRPr="00180F07">
        <w:rPr>
          <w:rStyle w:val="normaltextrun"/>
          <w:rFonts w:ascii="Volvo Novum" w:hAnsi="Volvo Novum"/>
          <w:color w:val="000000"/>
          <w:sz w:val="19"/>
          <w:szCs w:val="19"/>
          <w:shd w:val="clear" w:color="auto" w:fill="FFFFFF"/>
        </w:rPr>
        <w:t>e new Volvo VNL</w:t>
      </w:r>
      <w:r w:rsidR="00EA11CA">
        <w:rPr>
          <w:rStyle w:val="normaltextrun"/>
          <w:rFonts w:ascii="Volvo Novum" w:hAnsi="Volvo Novum"/>
          <w:color w:val="000000"/>
          <w:sz w:val="19"/>
          <w:szCs w:val="19"/>
          <w:shd w:val="clear" w:color="auto" w:fill="FFFFFF"/>
        </w:rPr>
        <w:t xml:space="preserve"> </w:t>
      </w:r>
      <w:r w:rsidR="2294069F" w:rsidRPr="00180F07">
        <w:rPr>
          <w:rStyle w:val="normaltextrun"/>
          <w:rFonts w:ascii="Volvo Novum" w:hAnsi="Volvo Novum"/>
          <w:color w:val="000000"/>
          <w:sz w:val="19"/>
          <w:szCs w:val="19"/>
          <w:shd w:val="clear" w:color="auto" w:fill="FFFFFF"/>
        </w:rPr>
        <w:t>is</w:t>
      </w:r>
      <w:r w:rsidRPr="00180F07" w:rsidDel="006B3761">
        <w:rPr>
          <w:rStyle w:val="normaltextrun"/>
          <w:rFonts w:ascii="Volvo Novum" w:hAnsi="Volvo Novum"/>
          <w:color w:val="000000"/>
          <w:sz w:val="19"/>
          <w:szCs w:val="19"/>
          <w:shd w:val="clear" w:color="auto" w:fill="FFFFFF"/>
        </w:rPr>
        <w:t xml:space="preserve"> </w:t>
      </w:r>
      <w:r w:rsidR="001D28E6" w:rsidRPr="00180F07">
        <w:rPr>
          <w:rStyle w:val="normaltextrun"/>
          <w:rFonts w:ascii="Volvo Novum" w:hAnsi="Volvo Novum"/>
          <w:color w:val="000000"/>
          <w:sz w:val="19"/>
          <w:szCs w:val="19"/>
          <w:shd w:val="clear" w:color="auto" w:fill="FFFFFF"/>
        </w:rPr>
        <w:t>integral</w:t>
      </w:r>
      <w:r w:rsidR="0018699F">
        <w:rPr>
          <w:rStyle w:val="normaltextrun"/>
          <w:rFonts w:ascii="Volvo Novum" w:hAnsi="Volvo Novum"/>
          <w:color w:val="000000"/>
          <w:sz w:val="19"/>
          <w:szCs w:val="19"/>
          <w:shd w:val="clear" w:color="auto" w:fill="FFFFFF"/>
        </w:rPr>
        <w:t xml:space="preserve"> </w:t>
      </w:r>
      <w:r w:rsidR="000D4D0D">
        <w:rPr>
          <w:rStyle w:val="normaltextrun"/>
          <w:rFonts w:ascii="Volvo Novum" w:hAnsi="Volvo Novum"/>
          <w:color w:val="000000"/>
          <w:sz w:val="19"/>
          <w:szCs w:val="19"/>
          <w:shd w:val="clear" w:color="auto" w:fill="FFFFFF"/>
        </w:rPr>
        <w:t>to</w:t>
      </w:r>
      <w:r w:rsidR="0018699F">
        <w:rPr>
          <w:rStyle w:val="normaltextrun"/>
          <w:rFonts w:ascii="Volvo Novum" w:hAnsi="Volvo Novum"/>
          <w:color w:val="000000"/>
          <w:sz w:val="19"/>
          <w:szCs w:val="19"/>
          <w:shd w:val="clear" w:color="auto" w:fill="FFFFFF"/>
        </w:rPr>
        <w:t xml:space="preserve"> Volvo Trucks’ </w:t>
      </w:r>
      <w:r w:rsidR="00DB5C06">
        <w:rPr>
          <w:rStyle w:val="normaltextrun"/>
          <w:rFonts w:ascii="Volvo Novum" w:hAnsi="Volvo Novum"/>
          <w:color w:val="000000"/>
          <w:sz w:val="19"/>
          <w:szCs w:val="19"/>
          <w:shd w:val="clear" w:color="auto" w:fill="FFFFFF"/>
        </w:rPr>
        <w:t xml:space="preserve">vision </w:t>
      </w:r>
      <w:r w:rsidR="002A5E90">
        <w:rPr>
          <w:rStyle w:val="normaltextrun"/>
          <w:rFonts w:ascii="Volvo Novum" w:hAnsi="Volvo Novum"/>
          <w:color w:val="000000"/>
          <w:sz w:val="19"/>
          <w:szCs w:val="19"/>
          <w:shd w:val="clear" w:color="auto" w:fill="FFFFFF"/>
        </w:rPr>
        <w:t>towards zero</w:t>
      </w:r>
      <w:r w:rsidR="00715F15">
        <w:rPr>
          <w:rStyle w:val="normaltextrun"/>
          <w:rFonts w:ascii="Volvo Novum" w:hAnsi="Volvo Novum"/>
          <w:color w:val="000000"/>
          <w:sz w:val="19"/>
          <w:szCs w:val="19"/>
          <w:shd w:val="clear" w:color="auto" w:fill="FFFFFF"/>
        </w:rPr>
        <w:t xml:space="preserve"> emissions and zero accidents</w:t>
      </w:r>
      <w:r w:rsidR="00457DF6">
        <w:rPr>
          <w:rStyle w:val="normaltextrun"/>
          <w:rFonts w:ascii="Volvo Novum" w:hAnsi="Volvo Novum"/>
          <w:color w:val="000000"/>
          <w:sz w:val="19"/>
          <w:szCs w:val="19"/>
          <w:shd w:val="clear" w:color="auto" w:fill="FFFFFF"/>
        </w:rPr>
        <w:t>.</w:t>
      </w:r>
    </w:p>
    <w:p w14:paraId="429309B0" w14:textId="77777777" w:rsidR="003C7E6C" w:rsidRDefault="003C7E6C" w:rsidP="185B3865">
      <w:pPr>
        <w:rPr>
          <w:rFonts w:ascii="Volvo Novum" w:eastAsia="Volvo Novum" w:hAnsi="Volvo Novum" w:cs="Volvo Novum"/>
          <w:color w:val="000000" w:themeColor="text1"/>
          <w:sz w:val="19"/>
          <w:szCs w:val="19"/>
        </w:rPr>
      </w:pPr>
    </w:p>
    <w:p w14:paraId="136F3D70" w14:textId="72DBAC78" w:rsidR="185B3865" w:rsidRDefault="198D1D06" w:rsidP="185B3865">
      <w:pPr>
        <w:rPr>
          <w:rFonts w:ascii="Volvo Novum" w:eastAsia="Volvo Sans Pro" w:hAnsi="Volvo Novum" w:cs="Volvo Sans Pro"/>
          <w:sz w:val="19"/>
          <w:szCs w:val="19"/>
          <w:highlight w:val="yellow"/>
        </w:rPr>
      </w:pPr>
      <w:r w:rsidRPr="0682D875">
        <w:rPr>
          <w:rFonts w:ascii="Volvo Novum" w:eastAsia="Volvo Novum" w:hAnsi="Volvo Novum" w:cs="Volvo Novum"/>
          <w:color w:val="000000" w:themeColor="text1"/>
          <w:sz w:val="19"/>
          <w:szCs w:val="19"/>
        </w:rPr>
        <w:t xml:space="preserve">With a focus on how Volvo Trucks can </w:t>
      </w:r>
      <w:r w:rsidR="294E191A" w:rsidRPr="0682D875">
        <w:rPr>
          <w:rFonts w:ascii="Volvo Novum" w:eastAsia="Volvo Novum" w:hAnsi="Volvo Novum" w:cs="Volvo Novum"/>
          <w:color w:val="000000" w:themeColor="text1"/>
          <w:sz w:val="19"/>
          <w:szCs w:val="19"/>
        </w:rPr>
        <w:t xml:space="preserve">generate the most value </w:t>
      </w:r>
      <w:r w:rsidRPr="0682D875">
        <w:rPr>
          <w:rFonts w:ascii="Volvo Novum" w:eastAsia="Volvo Novum" w:hAnsi="Volvo Novum" w:cs="Volvo Novum"/>
          <w:color w:val="000000" w:themeColor="text1"/>
          <w:sz w:val="19"/>
          <w:szCs w:val="19"/>
        </w:rPr>
        <w:t>for</w:t>
      </w:r>
      <w:r w:rsidR="00503CB7" w:rsidRPr="0682D875">
        <w:rPr>
          <w:rFonts w:ascii="Volvo Novum" w:eastAsia="Volvo Novum" w:hAnsi="Volvo Novum" w:cs="Volvo Novum"/>
          <w:color w:val="000000" w:themeColor="text1"/>
          <w:sz w:val="19"/>
          <w:szCs w:val="19"/>
        </w:rPr>
        <w:t xml:space="preserve"> customers, their drivers, and society at large</w:t>
      </w:r>
      <w:r w:rsidRPr="0682D875">
        <w:rPr>
          <w:rFonts w:ascii="Volvo Novum" w:eastAsia="Volvo Novum" w:hAnsi="Volvo Novum" w:cs="Volvo Novum"/>
          <w:color w:val="000000" w:themeColor="text1"/>
          <w:sz w:val="19"/>
          <w:szCs w:val="19"/>
        </w:rPr>
        <w:t xml:space="preserve">, the new Volvo VNL </w:t>
      </w:r>
      <w:r w:rsidR="00620AD7" w:rsidRPr="0682D875">
        <w:rPr>
          <w:rFonts w:ascii="Volvo Novum" w:eastAsia="Volvo Novum" w:hAnsi="Volvo Novum" w:cs="Volvo Novum"/>
          <w:color w:val="000000" w:themeColor="text1"/>
          <w:sz w:val="19"/>
          <w:szCs w:val="19"/>
        </w:rPr>
        <w:t xml:space="preserve">takes </w:t>
      </w:r>
      <w:r w:rsidRPr="0682D875">
        <w:rPr>
          <w:rFonts w:ascii="Volvo Novum" w:eastAsia="Volvo Novum" w:hAnsi="Volvo Novum" w:cs="Volvo Novum"/>
          <w:color w:val="000000" w:themeColor="text1"/>
          <w:sz w:val="19"/>
          <w:szCs w:val="19"/>
        </w:rPr>
        <w:t xml:space="preserve">the commercial freight transport industry </w:t>
      </w:r>
      <w:r w:rsidR="00620AD7" w:rsidRPr="0682D875">
        <w:rPr>
          <w:rFonts w:ascii="Volvo Novum" w:eastAsia="Volvo Novum" w:hAnsi="Volvo Novum" w:cs="Volvo Novum"/>
          <w:color w:val="000000" w:themeColor="text1"/>
          <w:sz w:val="19"/>
          <w:szCs w:val="19"/>
        </w:rPr>
        <w:t xml:space="preserve">to the next level </w:t>
      </w:r>
      <w:r w:rsidRPr="0682D875">
        <w:rPr>
          <w:rFonts w:ascii="Volvo Novum" w:eastAsia="Volvo Novum" w:hAnsi="Volvo Novum" w:cs="Volvo Novum"/>
          <w:color w:val="000000" w:themeColor="text1"/>
          <w:sz w:val="19"/>
          <w:szCs w:val="19"/>
        </w:rPr>
        <w:t xml:space="preserve">by </w:t>
      </w:r>
      <w:r w:rsidR="007B4E49" w:rsidRPr="0682D875">
        <w:rPr>
          <w:rFonts w:ascii="Volvo Novum" w:eastAsia="Volvo Novum" w:hAnsi="Volvo Novum" w:cs="Volvo Novum"/>
          <w:color w:val="000000" w:themeColor="text1"/>
          <w:sz w:val="19"/>
          <w:szCs w:val="19"/>
        </w:rPr>
        <w:t xml:space="preserve">working relentlessly </w:t>
      </w:r>
      <w:r w:rsidR="000665D0">
        <w:rPr>
          <w:rFonts w:ascii="Volvo Novum" w:eastAsia="Volvo Novum" w:hAnsi="Volvo Novum" w:cs="Volvo Novum"/>
          <w:color w:val="000000" w:themeColor="text1"/>
          <w:sz w:val="19"/>
          <w:szCs w:val="19"/>
        </w:rPr>
        <w:t>on improvements</w:t>
      </w:r>
      <w:r w:rsidR="007B4E49" w:rsidRPr="0682D875">
        <w:rPr>
          <w:rFonts w:ascii="Volvo Novum" w:eastAsia="Volvo Novum" w:hAnsi="Volvo Novum" w:cs="Volvo Novum"/>
          <w:color w:val="000000" w:themeColor="text1"/>
          <w:sz w:val="19"/>
          <w:szCs w:val="19"/>
        </w:rPr>
        <w:t xml:space="preserve"> </w:t>
      </w:r>
      <w:r w:rsidR="0D89280A" w:rsidRPr="0682D875">
        <w:rPr>
          <w:rFonts w:ascii="Volvo Novum" w:eastAsia="Volvo Novum" w:hAnsi="Volvo Novum" w:cs="Volvo Novum"/>
          <w:color w:val="000000" w:themeColor="text1"/>
          <w:sz w:val="19"/>
          <w:szCs w:val="19"/>
        </w:rPr>
        <w:t>in</w:t>
      </w:r>
      <w:r w:rsidRPr="0682D875">
        <w:rPr>
          <w:rFonts w:ascii="Volvo Novum" w:eastAsia="Volvo Novum" w:hAnsi="Volvo Novum" w:cs="Volvo Novum"/>
          <w:color w:val="000000" w:themeColor="text1"/>
          <w:sz w:val="19"/>
          <w:szCs w:val="19"/>
        </w:rPr>
        <w:t xml:space="preserve"> five key areas—Fuel Efficiency, Safety, Driver Productivity, Connected Services, and Uptime. </w:t>
      </w:r>
    </w:p>
    <w:p w14:paraId="469AA2AA" w14:textId="77777777" w:rsidR="00C01E30" w:rsidRPr="00AE08AE" w:rsidRDefault="00C01E30" w:rsidP="185B3865">
      <w:pPr>
        <w:rPr>
          <w:rFonts w:ascii="Volvo Novum" w:eastAsia="Volvo Sans Pro" w:hAnsi="Volvo Novum" w:cs="Volvo Sans Pro"/>
          <w:sz w:val="19"/>
          <w:szCs w:val="19"/>
          <w:highlight w:val="yellow"/>
        </w:rPr>
      </w:pPr>
    </w:p>
    <w:p w14:paraId="59411A48" w14:textId="3CB6A06A" w:rsidR="00180656" w:rsidRPr="001F435A" w:rsidRDefault="00180656" w:rsidP="752813D6">
      <w:pPr>
        <w:rPr>
          <w:rStyle w:val="normaltextrun"/>
          <w:rFonts w:ascii="Volvo Novum" w:hAnsi="Volvo Novum"/>
          <w:b/>
          <w:bCs/>
          <w:color w:val="000000"/>
          <w:sz w:val="19"/>
          <w:szCs w:val="19"/>
          <w:shd w:val="clear" w:color="auto" w:fill="FFFFFF"/>
        </w:rPr>
      </w:pPr>
      <w:r w:rsidRPr="001F435A">
        <w:rPr>
          <w:rStyle w:val="normaltextrun"/>
          <w:rFonts w:ascii="Volvo Novum" w:hAnsi="Volvo Novum"/>
          <w:b/>
          <w:bCs/>
          <w:color w:val="000000"/>
          <w:sz w:val="19"/>
          <w:szCs w:val="19"/>
          <w:shd w:val="clear" w:color="auto" w:fill="FFFFFF"/>
        </w:rPr>
        <w:t xml:space="preserve">Transforming Truck Fuel Efficiency with </w:t>
      </w:r>
      <w:r w:rsidR="005A372E">
        <w:rPr>
          <w:rStyle w:val="normaltextrun"/>
          <w:rFonts w:ascii="Volvo Novum" w:hAnsi="Volvo Novum"/>
          <w:b/>
          <w:bCs/>
          <w:color w:val="000000"/>
          <w:sz w:val="19"/>
          <w:szCs w:val="19"/>
          <w:shd w:val="clear" w:color="auto" w:fill="FFFFFF"/>
        </w:rPr>
        <w:t>Redefined</w:t>
      </w:r>
      <w:r w:rsidRPr="001F435A">
        <w:rPr>
          <w:rStyle w:val="normaltextrun"/>
          <w:rFonts w:ascii="Volvo Novum" w:hAnsi="Volvo Novum"/>
          <w:b/>
          <w:bCs/>
          <w:color w:val="000000"/>
          <w:sz w:val="19"/>
          <w:szCs w:val="19"/>
          <w:shd w:val="clear" w:color="auto" w:fill="FFFFFF"/>
        </w:rPr>
        <w:t xml:space="preserve"> Aerodynamics</w:t>
      </w:r>
      <w:r w:rsidR="55CC5760" w:rsidRPr="001F435A">
        <w:rPr>
          <w:rStyle w:val="normaltextrun"/>
          <w:rFonts w:ascii="Volvo Novum" w:hAnsi="Volvo Novum"/>
          <w:b/>
          <w:bCs/>
          <w:color w:val="000000"/>
          <w:sz w:val="19"/>
          <w:szCs w:val="19"/>
          <w:shd w:val="clear" w:color="auto" w:fill="FFFFFF"/>
        </w:rPr>
        <w:t xml:space="preserve"> </w:t>
      </w:r>
      <w:r w:rsidR="00A473EE">
        <w:rPr>
          <w:rStyle w:val="normaltextrun"/>
          <w:rFonts w:ascii="Volvo Novum" w:hAnsi="Volvo Novum"/>
          <w:b/>
          <w:bCs/>
          <w:color w:val="000000"/>
          <w:sz w:val="19"/>
          <w:szCs w:val="19"/>
          <w:shd w:val="clear" w:color="auto" w:fill="FFFFFF"/>
        </w:rPr>
        <w:t xml:space="preserve">&amp; </w:t>
      </w:r>
      <w:r w:rsidR="001D28E6">
        <w:rPr>
          <w:rStyle w:val="normaltextrun"/>
          <w:rFonts w:ascii="Volvo Novum" w:hAnsi="Volvo Novum"/>
          <w:b/>
          <w:bCs/>
          <w:color w:val="000000"/>
          <w:sz w:val="19"/>
          <w:szCs w:val="19"/>
          <w:shd w:val="clear" w:color="auto" w:fill="FFFFFF"/>
        </w:rPr>
        <w:t>D</w:t>
      </w:r>
      <w:r w:rsidR="55CC5760" w:rsidRPr="001F435A">
        <w:rPr>
          <w:rStyle w:val="normaltextrun"/>
          <w:rFonts w:ascii="Volvo Novum" w:hAnsi="Volvo Novum"/>
          <w:b/>
          <w:bCs/>
          <w:color w:val="000000"/>
          <w:sz w:val="19"/>
          <w:szCs w:val="19"/>
          <w:shd w:val="clear" w:color="auto" w:fill="FFFFFF"/>
        </w:rPr>
        <w:t>riveline</w:t>
      </w:r>
      <w:r w:rsidR="00A473EE">
        <w:rPr>
          <w:rStyle w:val="normaltextrun"/>
          <w:rFonts w:ascii="Volvo Novum" w:hAnsi="Volvo Novum"/>
          <w:b/>
          <w:bCs/>
          <w:color w:val="000000"/>
          <w:sz w:val="19"/>
          <w:szCs w:val="19"/>
          <w:shd w:val="clear" w:color="auto" w:fill="FFFFFF"/>
        </w:rPr>
        <w:t xml:space="preserve"> </w:t>
      </w:r>
      <w:r w:rsidR="001D28E6">
        <w:rPr>
          <w:rStyle w:val="normaltextrun"/>
          <w:rFonts w:ascii="Volvo Novum" w:hAnsi="Volvo Novum"/>
          <w:b/>
          <w:bCs/>
          <w:color w:val="000000"/>
          <w:sz w:val="19"/>
          <w:szCs w:val="19"/>
          <w:shd w:val="clear" w:color="auto" w:fill="FFFFFF"/>
        </w:rPr>
        <w:t>E</w:t>
      </w:r>
      <w:r w:rsidR="55CC5760" w:rsidRPr="001F435A">
        <w:rPr>
          <w:rStyle w:val="normaltextrun"/>
          <w:rFonts w:ascii="Volvo Novum" w:hAnsi="Volvo Novum"/>
          <w:b/>
          <w:bCs/>
          <w:color w:val="000000"/>
          <w:sz w:val="19"/>
          <w:szCs w:val="19"/>
          <w:shd w:val="clear" w:color="auto" w:fill="FFFFFF"/>
        </w:rPr>
        <w:t>nhancements</w:t>
      </w:r>
    </w:p>
    <w:p w14:paraId="21AD9B2F" w14:textId="7F33FBB4" w:rsidR="0037086B" w:rsidRPr="008E3BF1" w:rsidRDefault="222E11AD" w:rsidP="185B3865">
      <w:pPr>
        <w:rPr>
          <w:rFonts w:ascii="Volvo Novum" w:eastAsia="Volvo Novum" w:hAnsi="Volvo Novum" w:cs="Volvo Novum"/>
          <w:color w:val="000000" w:themeColor="text1"/>
          <w:sz w:val="19"/>
          <w:szCs w:val="19"/>
        </w:rPr>
      </w:pPr>
      <w:r w:rsidRPr="6CD47C8F">
        <w:rPr>
          <w:rFonts w:ascii="Volvo Novum" w:eastAsia="Volvo Novum" w:hAnsi="Volvo Novum" w:cs="Volvo Novum"/>
          <w:color w:val="000000" w:themeColor="text1"/>
          <w:sz w:val="19"/>
          <w:szCs w:val="19"/>
        </w:rPr>
        <w:t xml:space="preserve">Aerodynamic resistance has a major impact on the fuel efficiency of a truck. </w:t>
      </w:r>
      <w:r w:rsidR="00575107" w:rsidRPr="6CD47C8F">
        <w:rPr>
          <w:rFonts w:ascii="Volvo Novum" w:eastAsia="Volvo Novum" w:hAnsi="Volvo Novum" w:cs="Volvo Novum"/>
          <w:color w:val="000000" w:themeColor="text1"/>
          <w:sz w:val="19"/>
          <w:szCs w:val="19"/>
        </w:rPr>
        <w:t>T</w:t>
      </w:r>
      <w:r w:rsidR="00F37F94" w:rsidRPr="6CD47C8F">
        <w:rPr>
          <w:rFonts w:ascii="Volvo Novum" w:eastAsia="Volvo Novum" w:hAnsi="Volvo Novum" w:cs="Volvo Novum"/>
          <w:color w:val="000000" w:themeColor="text1"/>
          <w:sz w:val="19"/>
          <w:szCs w:val="19"/>
        </w:rPr>
        <w:t xml:space="preserve">he streamlined and </w:t>
      </w:r>
      <w:r w:rsidR="003D1AF8">
        <w:rPr>
          <w:rFonts w:ascii="Volvo Novum" w:eastAsia="Volvo Novum" w:hAnsi="Volvo Novum" w:cs="Volvo Novum"/>
          <w:color w:val="000000" w:themeColor="text1"/>
          <w:sz w:val="19"/>
          <w:szCs w:val="19"/>
        </w:rPr>
        <w:t>more angular,</w:t>
      </w:r>
      <w:r w:rsidR="00F37F94" w:rsidRPr="008E3BF1">
        <w:rPr>
          <w:rFonts w:ascii="Volvo Novum" w:eastAsia="Volvo Novum" w:hAnsi="Volvo Novum" w:cs="Volvo Novum"/>
          <w:color w:val="000000" w:themeColor="text1"/>
          <w:sz w:val="19"/>
          <w:szCs w:val="19"/>
        </w:rPr>
        <w:t xml:space="preserve"> </w:t>
      </w:r>
      <w:r w:rsidR="00F37F94" w:rsidRPr="6CD47C8F">
        <w:rPr>
          <w:rFonts w:ascii="Volvo Novum" w:eastAsia="Volvo Novum" w:hAnsi="Volvo Novum" w:cs="Volvo Novum"/>
          <w:color w:val="000000" w:themeColor="text1"/>
          <w:sz w:val="19"/>
          <w:szCs w:val="19"/>
        </w:rPr>
        <w:t xml:space="preserve">wedge-shaped </w:t>
      </w:r>
      <w:r w:rsidR="00215E5C">
        <w:rPr>
          <w:rFonts w:ascii="Volvo Novum" w:eastAsia="Volvo Novum" w:hAnsi="Volvo Novum" w:cs="Volvo Novum"/>
          <w:color w:val="000000" w:themeColor="text1"/>
          <w:sz w:val="19"/>
          <w:szCs w:val="19"/>
        </w:rPr>
        <w:t xml:space="preserve">cab </w:t>
      </w:r>
      <w:r w:rsidR="00F37F94" w:rsidRPr="6CD47C8F">
        <w:rPr>
          <w:rFonts w:ascii="Volvo Novum" w:eastAsia="Volvo Novum" w:hAnsi="Volvo Novum" w:cs="Volvo Novum"/>
          <w:color w:val="000000" w:themeColor="text1"/>
          <w:sz w:val="19"/>
          <w:szCs w:val="19"/>
        </w:rPr>
        <w:t xml:space="preserve">design </w:t>
      </w:r>
      <w:r w:rsidR="62A8715A" w:rsidRPr="6CD47C8F">
        <w:rPr>
          <w:rFonts w:ascii="Volvo Novum" w:eastAsia="Volvo Novum" w:hAnsi="Volvo Novum" w:cs="Volvo Novum"/>
          <w:color w:val="000000" w:themeColor="text1"/>
          <w:sz w:val="19"/>
          <w:szCs w:val="19"/>
        </w:rPr>
        <w:t xml:space="preserve">of the new </w:t>
      </w:r>
      <w:r w:rsidR="005F7BA4">
        <w:rPr>
          <w:rFonts w:ascii="Volvo Novum" w:eastAsia="Volvo Novum" w:hAnsi="Volvo Novum" w:cs="Volvo Novum"/>
          <w:color w:val="000000" w:themeColor="text1"/>
          <w:sz w:val="19"/>
          <w:szCs w:val="19"/>
        </w:rPr>
        <w:t>Volvo</w:t>
      </w:r>
      <w:r w:rsidR="62A8715A" w:rsidRPr="7F7AA77B">
        <w:rPr>
          <w:rFonts w:ascii="Volvo Novum" w:eastAsia="Volvo Novum" w:hAnsi="Volvo Novum" w:cs="Volvo Novum"/>
          <w:color w:val="000000" w:themeColor="text1"/>
          <w:sz w:val="19"/>
          <w:szCs w:val="19"/>
        </w:rPr>
        <w:t xml:space="preserve"> </w:t>
      </w:r>
      <w:r w:rsidR="62A8715A" w:rsidRPr="6CD47C8F">
        <w:rPr>
          <w:rFonts w:ascii="Volvo Novum" w:eastAsia="Volvo Novum" w:hAnsi="Volvo Novum" w:cs="Volvo Novum"/>
          <w:color w:val="000000" w:themeColor="text1"/>
          <w:sz w:val="19"/>
          <w:szCs w:val="19"/>
        </w:rPr>
        <w:t>VNL</w:t>
      </w:r>
      <w:r w:rsidR="00981EB5" w:rsidRPr="6CD47C8F">
        <w:rPr>
          <w:rFonts w:ascii="Volvo Novum" w:eastAsia="Volvo Novum" w:hAnsi="Volvo Novum" w:cs="Volvo Novum"/>
          <w:color w:val="000000" w:themeColor="text1"/>
          <w:sz w:val="19"/>
          <w:szCs w:val="19"/>
        </w:rPr>
        <w:t xml:space="preserve">, featuring a dramatically </w:t>
      </w:r>
      <w:r w:rsidR="00981EB5" w:rsidRPr="6CD47C8F">
        <w:rPr>
          <w:rFonts w:ascii="Volvo Novum" w:eastAsia="Volvo Novum" w:hAnsi="Volvo Novum" w:cs="Volvo Novum"/>
          <w:color w:val="000000" w:themeColor="text1"/>
          <w:sz w:val="19"/>
          <w:szCs w:val="19"/>
        </w:rPr>
        <w:lastRenderedPageBreak/>
        <w:t>redesigned</w:t>
      </w:r>
      <w:r w:rsidR="00030A28" w:rsidRPr="6CD47C8F">
        <w:rPr>
          <w:rFonts w:ascii="Volvo Novum" w:eastAsia="Volvo Novum" w:hAnsi="Volvo Novum" w:cs="Volvo Novum"/>
          <w:color w:val="000000" w:themeColor="text1"/>
          <w:sz w:val="19"/>
          <w:szCs w:val="19"/>
        </w:rPr>
        <w:t xml:space="preserve"> windshield,</w:t>
      </w:r>
      <w:r w:rsidR="00DD2B06" w:rsidRPr="6CD47C8F">
        <w:rPr>
          <w:rFonts w:ascii="Volvo Novum" w:eastAsia="Volvo Novum" w:hAnsi="Volvo Novum" w:cs="Volvo Novum"/>
          <w:color w:val="000000" w:themeColor="text1"/>
          <w:sz w:val="19"/>
          <w:szCs w:val="19"/>
        </w:rPr>
        <w:t xml:space="preserve"> </w:t>
      </w:r>
      <w:r w:rsidR="00BD796F">
        <w:rPr>
          <w:rFonts w:ascii="Volvo Novum" w:eastAsia="Volvo Novum" w:hAnsi="Volvo Novum" w:cs="Volvo Novum"/>
          <w:color w:val="000000" w:themeColor="text1"/>
          <w:sz w:val="19"/>
          <w:szCs w:val="19"/>
        </w:rPr>
        <w:t>is a</w:t>
      </w:r>
      <w:r w:rsidR="2FB4B3F8" w:rsidRPr="6CD47C8F">
        <w:rPr>
          <w:rFonts w:ascii="Volvo Novum" w:eastAsia="Volvo Novum" w:hAnsi="Volvo Novum" w:cs="Volvo Novum"/>
          <w:color w:val="000000" w:themeColor="text1"/>
          <w:sz w:val="19"/>
          <w:szCs w:val="19"/>
        </w:rPr>
        <w:t xml:space="preserve"> key factor in achieving</w:t>
      </w:r>
      <w:r w:rsidR="00F37F94" w:rsidRPr="6CD47C8F">
        <w:rPr>
          <w:rFonts w:ascii="Volvo Novum" w:eastAsia="Volvo Novum" w:hAnsi="Volvo Novum" w:cs="Volvo Novum"/>
          <w:color w:val="000000" w:themeColor="text1"/>
          <w:sz w:val="19"/>
          <w:szCs w:val="19"/>
        </w:rPr>
        <w:t xml:space="preserve"> up to 10% improvement in fuel efficiency</w:t>
      </w:r>
      <w:r w:rsidR="00F37F94" w:rsidRPr="7F7AA77B">
        <w:rPr>
          <w:rFonts w:ascii="Volvo Novum" w:eastAsia="Volvo Novum" w:hAnsi="Volvo Novum" w:cs="Volvo Novum"/>
          <w:color w:val="000000" w:themeColor="text1"/>
          <w:sz w:val="19"/>
          <w:szCs w:val="19"/>
        </w:rPr>
        <w:t>.</w:t>
      </w:r>
      <w:r w:rsidR="00F37F94" w:rsidRPr="6CD47C8F">
        <w:rPr>
          <w:rFonts w:ascii="Volvo Novum" w:eastAsia="Volvo Novum" w:hAnsi="Volvo Novum" w:cs="Volvo Novum"/>
          <w:color w:val="000000" w:themeColor="text1"/>
          <w:sz w:val="19"/>
          <w:szCs w:val="19"/>
        </w:rPr>
        <w:t xml:space="preserve"> </w:t>
      </w:r>
      <w:r w:rsidR="005340EA">
        <w:rPr>
          <w:rFonts w:ascii="Volvo Novum" w:eastAsia="Volvo Novum" w:hAnsi="Volvo Novum" w:cs="Volvo Novum"/>
          <w:color w:val="000000" w:themeColor="text1"/>
          <w:sz w:val="19"/>
          <w:szCs w:val="19"/>
        </w:rPr>
        <w:t>Additional</w:t>
      </w:r>
      <w:r w:rsidR="0037086B" w:rsidRPr="6CD47C8F">
        <w:rPr>
          <w:rFonts w:ascii="Volvo Novum" w:eastAsia="Volvo Novum" w:hAnsi="Volvo Novum" w:cs="Volvo Novum"/>
          <w:color w:val="000000" w:themeColor="text1"/>
          <w:sz w:val="19"/>
          <w:szCs w:val="19"/>
        </w:rPr>
        <w:t xml:space="preserve"> </w:t>
      </w:r>
      <w:r w:rsidR="60C732B5" w:rsidRPr="6CD47C8F">
        <w:rPr>
          <w:rFonts w:ascii="Volvo Novum" w:eastAsia="Volvo Novum" w:hAnsi="Volvo Novum" w:cs="Volvo Novum"/>
          <w:color w:val="000000" w:themeColor="text1"/>
          <w:sz w:val="19"/>
          <w:szCs w:val="19"/>
        </w:rPr>
        <w:t xml:space="preserve">aerodynamic </w:t>
      </w:r>
      <w:r w:rsidR="0037086B" w:rsidRPr="6CD47C8F">
        <w:rPr>
          <w:rFonts w:ascii="Volvo Novum" w:eastAsia="Volvo Novum" w:hAnsi="Volvo Novum" w:cs="Volvo Novum"/>
          <w:color w:val="000000" w:themeColor="text1"/>
          <w:sz w:val="19"/>
          <w:szCs w:val="19"/>
        </w:rPr>
        <w:t xml:space="preserve">gains </w:t>
      </w:r>
      <w:r w:rsidR="005340EA">
        <w:rPr>
          <w:rFonts w:ascii="Volvo Novum" w:eastAsia="Volvo Novum" w:hAnsi="Volvo Novum" w:cs="Volvo Novum"/>
          <w:color w:val="000000" w:themeColor="text1"/>
          <w:sz w:val="19"/>
          <w:szCs w:val="19"/>
        </w:rPr>
        <w:t xml:space="preserve">were created </w:t>
      </w:r>
      <w:r w:rsidR="0037086B" w:rsidRPr="6CD47C8F">
        <w:rPr>
          <w:rFonts w:ascii="Volvo Novum" w:eastAsia="Volvo Novum" w:hAnsi="Volvo Novum" w:cs="Volvo Novum"/>
          <w:color w:val="000000" w:themeColor="text1"/>
          <w:sz w:val="19"/>
          <w:szCs w:val="19"/>
        </w:rPr>
        <w:t xml:space="preserve">from </w:t>
      </w:r>
      <w:r w:rsidR="005340EA">
        <w:rPr>
          <w:rFonts w:ascii="Volvo Novum" w:eastAsia="Volvo Novum" w:hAnsi="Volvo Novum" w:cs="Volvo Novum"/>
          <w:color w:val="000000" w:themeColor="text1"/>
          <w:sz w:val="19"/>
          <w:szCs w:val="19"/>
        </w:rPr>
        <w:t xml:space="preserve">the </w:t>
      </w:r>
      <w:r w:rsidR="40E3B039" w:rsidRPr="6CD47C8F">
        <w:rPr>
          <w:rFonts w:ascii="Volvo Novum" w:eastAsia="Volvo Novum" w:hAnsi="Volvo Novum" w:cs="Volvo Novum"/>
          <w:color w:val="000000" w:themeColor="text1"/>
          <w:sz w:val="19"/>
          <w:szCs w:val="19"/>
        </w:rPr>
        <w:t>integrati</w:t>
      </w:r>
      <w:r w:rsidR="005340EA">
        <w:rPr>
          <w:rFonts w:ascii="Volvo Novum" w:eastAsia="Volvo Novum" w:hAnsi="Volvo Novum" w:cs="Volvo Novum"/>
          <w:color w:val="000000" w:themeColor="text1"/>
          <w:sz w:val="19"/>
          <w:szCs w:val="19"/>
        </w:rPr>
        <w:t>on</w:t>
      </w:r>
      <w:r w:rsidR="00D4056D">
        <w:rPr>
          <w:rFonts w:ascii="Volvo Novum" w:eastAsia="Volvo Novum" w:hAnsi="Volvo Novum" w:cs="Volvo Novum"/>
          <w:color w:val="000000" w:themeColor="text1"/>
          <w:sz w:val="19"/>
          <w:szCs w:val="19"/>
        </w:rPr>
        <w:t xml:space="preserve"> of</w:t>
      </w:r>
      <w:r w:rsidR="0037086B" w:rsidRPr="6CD47C8F">
        <w:rPr>
          <w:rFonts w:ascii="Volvo Novum" w:eastAsia="Volvo Novum" w:hAnsi="Volvo Novum" w:cs="Volvo Novum"/>
          <w:color w:val="000000" w:themeColor="text1"/>
          <w:sz w:val="19"/>
          <w:szCs w:val="19"/>
        </w:rPr>
        <w:t xml:space="preserve"> the curved </w:t>
      </w:r>
      <w:r w:rsidR="315F0510" w:rsidRPr="6CD47C8F">
        <w:rPr>
          <w:rFonts w:ascii="Volvo Novum" w:eastAsia="Volvo Novum" w:hAnsi="Volvo Novum" w:cs="Volvo Novum"/>
          <w:color w:val="000000" w:themeColor="text1"/>
          <w:sz w:val="19"/>
          <w:szCs w:val="19"/>
        </w:rPr>
        <w:t xml:space="preserve">and bonded </w:t>
      </w:r>
      <w:r w:rsidR="0037086B" w:rsidRPr="6CD47C8F">
        <w:rPr>
          <w:rFonts w:ascii="Volvo Novum" w:eastAsia="Volvo Novum" w:hAnsi="Volvo Novum" w:cs="Volvo Novum"/>
          <w:color w:val="000000" w:themeColor="text1"/>
          <w:sz w:val="19"/>
          <w:szCs w:val="19"/>
        </w:rPr>
        <w:t>windshield</w:t>
      </w:r>
      <w:r w:rsidR="01D2BBB1" w:rsidRPr="6CD47C8F">
        <w:rPr>
          <w:rFonts w:ascii="Volvo Novum" w:eastAsia="Volvo Novum" w:hAnsi="Volvo Novum" w:cs="Volvo Novum"/>
          <w:color w:val="000000" w:themeColor="text1"/>
          <w:sz w:val="19"/>
          <w:szCs w:val="19"/>
        </w:rPr>
        <w:t xml:space="preserve">, </w:t>
      </w:r>
      <w:r w:rsidR="01D2BBB1" w:rsidRPr="0BF73E66">
        <w:rPr>
          <w:rFonts w:ascii="Volvo Novum" w:eastAsia="Volvo Novum" w:hAnsi="Volvo Novum" w:cs="Volvo Novum"/>
          <w:color w:val="000000" w:themeColor="text1"/>
          <w:sz w:val="19"/>
          <w:szCs w:val="19"/>
        </w:rPr>
        <w:t>tigh</w:t>
      </w:r>
      <w:r w:rsidR="005F7BA4">
        <w:rPr>
          <w:rFonts w:ascii="Volvo Novum" w:eastAsia="Volvo Novum" w:hAnsi="Volvo Novum" w:cs="Volvo Novum"/>
          <w:color w:val="000000" w:themeColor="text1"/>
          <w:sz w:val="19"/>
          <w:szCs w:val="19"/>
        </w:rPr>
        <w:t>t</w:t>
      </w:r>
      <w:r w:rsidR="01D2BBB1" w:rsidRPr="0BF73E66">
        <w:rPr>
          <w:rFonts w:ascii="Volvo Novum" w:eastAsia="Volvo Novum" w:hAnsi="Volvo Novum" w:cs="Volvo Novum"/>
          <w:color w:val="000000" w:themeColor="text1"/>
          <w:sz w:val="19"/>
          <w:szCs w:val="19"/>
        </w:rPr>
        <w:t xml:space="preserve">er </w:t>
      </w:r>
      <w:r w:rsidR="13CDA967" w:rsidRPr="18435648">
        <w:rPr>
          <w:rFonts w:ascii="Volvo Novum" w:eastAsia="Volvo Novum" w:hAnsi="Volvo Novum" w:cs="Volvo Novum"/>
          <w:color w:val="000000" w:themeColor="text1"/>
          <w:sz w:val="19"/>
          <w:szCs w:val="19"/>
        </w:rPr>
        <w:t>clearances</w:t>
      </w:r>
      <w:r w:rsidR="01D2BBB1" w:rsidRPr="6CD47C8F">
        <w:rPr>
          <w:rFonts w:ascii="Volvo Novum" w:eastAsia="Volvo Novum" w:hAnsi="Volvo Novum" w:cs="Volvo Novum"/>
          <w:color w:val="000000" w:themeColor="text1"/>
          <w:sz w:val="19"/>
          <w:szCs w:val="19"/>
        </w:rPr>
        <w:t xml:space="preserve"> around </w:t>
      </w:r>
      <w:r w:rsidR="13CDA967" w:rsidRPr="18435648">
        <w:rPr>
          <w:rFonts w:ascii="Volvo Novum" w:eastAsia="Volvo Novum" w:hAnsi="Volvo Novum" w:cs="Volvo Novum"/>
          <w:color w:val="000000" w:themeColor="text1"/>
          <w:sz w:val="19"/>
          <w:szCs w:val="19"/>
        </w:rPr>
        <w:t xml:space="preserve">turbulent air areas like </w:t>
      </w:r>
      <w:r w:rsidR="01D2BBB1" w:rsidRPr="6CD47C8F">
        <w:rPr>
          <w:rFonts w:ascii="Volvo Novum" w:eastAsia="Volvo Novum" w:hAnsi="Volvo Novum" w:cs="Volvo Novum"/>
          <w:color w:val="000000" w:themeColor="text1"/>
          <w:sz w:val="19"/>
          <w:szCs w:val="19"/>
        </w:rPr>
        <w:t xml:space="preserve">wheel openings, the bumper and the hood, </w:t>
      </w:r>
      <w:r w:rsidR="0AD7A949" w:rsidRPr="6CD47C8F">
        <w:rPr>
          <w:rFonts w:ascii="Volvo Novum" w:eastAsia="Volvo Novum" w:hAnsi="Volvo Novum" w:cs="Volvo Novum"/>
          <w:color w:val="000000" w:themeColor="text1"/>
          <w:sz w:val="19"/>
          <w:szCs w:val="19"/>
        </w:rPr>
        <w:t xml:space="preserve">chassis fairings and promoting a </w:t>
      </w:r>
      <w:r w:rsidR="00491B6D" w:rsidRPr="2A18C01D">
        <w:rPr>
          <w:rFonts w:ascii="Volvo Novum" w:eastAsia="Volvo Novum" w:hAnsi="Volvo Novum" w:cs="Volvo Novum"/>
          <w:color w:val="000000" w:themeColor="text1"/>
          <w:sz w:val="19"/>
          <w:szCs w:val="19"/>
        </w:rPr>
        <w:t>tighter</w:t>
      </w:r>
      <w:r w:rsidR="0AD7A949" w:rsidRPr="6CD47C8F">
        <w:rPr>
          <w:rFonts w:ascii="Volvo Novum" w:eastAsia="Volvo Novum" w:hAnsi="Volvo Novum" w:cs="Volvo Novum"/>
          <w:color w:val="000000" w:themeColor="text1"/>
          <w:sz w:val="19"/>
          <w:szCs w:val="19"/>
        </w:rPr>
        <w:t xml:space="preserve"> trailer gap</w:t>
      </w:r>
      <w:r w:rsidR="37961A3F" w:rsidRPr="18435648">
        <w:rPr>
          <w:rFonts w:ascii="Volvo Novum" w:eastAsia="Volvo Novum" w:hAnsi="Volvo Novum" w:cs="Volvo Novum"/>
          <w:color w:val="000000" w:themeColor="text1"/>
          <w:sz w:val="19"/>
          <w:szCs w:val="19"/>
        </w:rPr>
        <w:t>.</w:t>
      </w:r>
      <w:r w:rsidR="37961A3F" w:rsidRPr="6CD47C8F">
        <w:rPr>
          <w:rFonts w:ascii="Volvo Novum" w:eastAsia="Volvo Novum" w:hAnsi="Volvo Novum" w:cs="Volvo Novum"/>
          <w:color w:val="000000" w:themeColor="text1"/>
          <w:sz w:val="19"/>
          <w:szCs w:val="19"/>
        </w:rPr>
        <w:t xml:space="preserve"> These designs</w:t>
      </w:r>
      <w:r w:rsidR="008936F4">
        <w:rPr>
          <w:rFonts w:ascii="Volvo Novum" w:eastAsia="Volvo Novum" w:hAnsi="Volvo Novum" w:cs="Volvo Novum"/>
          <w:color w:val="000000" w:themeColor="text1"/>
          <w:sz w:val="19"/>
          <w:szCs w:val="19"/>
        </w:rPr>
        <w:t xml:space="preserve">, </w:t>
      </w:r>
      <w:r w:rsidR="008936F4" w:rsidRPr="6CD47C8F">
        <w:rPr>
          <w:rFonts w:ascii="Volvo Novum" w:eastAsia="Volvo Novum" w:hAnsi="Volvo Novum" w:cs="Volvo Novum"/>
          <w:color w:val="000000" w:themeColor="text1"/>
          <w:sz w:val="19"/>
          <w:szCs w:val="19"/>
        </w:rPr>
        <w:t xml:space="preserve">all key components of the </w:t>
      </w:r>
      <w:r w:rsidR="008936F4" w:rsidRPr="18435648">
        <w:rPr>
          <w:rFonts w:ascii="Volvo Novum" w:eastAsia="Volvo Novum" w:hAnsi="Volvo Novum" w:cs="Volvo Novum"/>
          <w:color w:val="000000" w:themeColor="text1"/>
          <w:sz w:val="19"/>
          <w:szCs w:val="19"/>
        </w:rPr>
        <w:t>aerodynamic gains</w:t>
      </w:r>
      <w:r w:rsidR="005E1BF6">
        <w:rPr>
          <w:rFonts w:ascii="Volvo Novum" w:eastAsia="Volvo Novum" w:hAnsi="Volvo Novum" w:cs="Volvo Novum"/>
          <w:color w:val="000000" w:themeColor="text1"/>
          <w:sz w:val="19"/>
          <w:szCs w:val="19"/>
        </w:rPr>
        <w:t>,</w:t>
      </w:r>
      <w:r w:rsidR="008936F4" w:rsidRPr="6CD47C8F">
        <w:rPr>
          <w:rFonts w:ascii="Volvo Novum" w:eastAsia="Volvo Novum" w:hAnsi="Volvo Novum" w:cs="Volvo Novum"/>
          <w:color w:val="000000" w:themeColor="text1"/>
          <w:sz w:val="19"/>
          <w:szCs w:val="19"/>
        </w:rPr>
        <w:t xml:space="preserve"> </w:t>
      </w:r>
      <w:r w:rsidR="37961A3F" w:rsidRPr="6CD47C8F">
        <w:rPr>
          <w:rFonts w:ascii="Volvo Novum" w:eastAsia="Volvo Novum" w:hAnsi="Volvo Novum" w:cs="Volvo Novum"/>
          <w:color w:val="000000" w:themeColor="text1"/>
          <w:sz w:val="19"/>
          <w:szCs w:val="19"/>
        </w:rPr>
        <w:t xml:space="preserve">were developed and </w:t>
      </w:r>
      <w:r w:rsidR="0037086B" w:rsidRPr="6CD47C8F">
        <w:rPr>
          <w:rFonts w:ascii="Volvo Novum" w:eastAsia="Volvo Novum" w:hAnsi="Volvo Novum" w:cs="Volvo Novum"/>
          <w:color w:val="000000" w:themeColor="text1"/>
          <w:sz w:val="19"/>
          <w:szCs w:val="19"/>
        </w:rPr>
        <w:t xml:space="preserve">tested </w:t>
      </w:r>
      <w:r w:rsidR="3D945F01" w:rsidRPr="4CF84A3B">
        <w:rPr>
          <w:rFonts w:ascii="Volvo Novum" w:eastAsia="Volvo Novum" w:hAnsi="Volvo Novum" w:cs="Volvo Novum"/>
          <w:color w:val="000000" w:themeColor="text1"/>
          <w:sz w:val="19"/>
          <w:szCs w:val="19"/>
        </w:rPr>
        <w:t xml:space="preserve">in </w:t>
      </w:r>
      <w:r w:rsidR="00491B6D" w:rsidRPr="4CF84A3B">
        <w:rPr>
          <w:rFonts w:ascii="Volvo Novum" w:eastAsia="Volvo Novum" w:hAnsi="Volvo Novum" w:cs="Volvo Novum"/>
          <w:color w:val="000000" w:themeColor="text1"/>
          <w:sz w:val="19"/>
          <w:szCs w:val="19"/>
        </w:rPr>
        <w:t>parallel</w:t>
      </w:r>
      <w:r w:rsidR="3D945F01" w:rsidRPr="6CD47C8F">
        <w:rPr>
          <w:rFonts w:ascii="Volvo Novum" w:eastAsia="Volvo Novum" w:hAnsi="Volvo Novum" w:cs="Volvo Novum"/>
          <w:color w:val="000000" w:themeColor="text1"/>
          <w:sz w:val="19"/>
          <w:szCs w:val="19"/>
        </w:rPr>
        <w:t xml:space="preserve"> with </w:t>
      </w:r>
      <w:r w:rsidR="0037086B" w:rsidRPr="6CD47C8F">
        <w:rPr>
          <w:rFonts w:ascii="Volvo Novum" w:eastAsia="Volvo Novum" w:hAnsi="Volvo Novum" w:cs="Volvo Novum"/>
          <w:color w:val="000000" w:themeColor="text1"/>
          <w:sz w:val="19"/>
          <w:szCs w:val="19"/>
        </w:rPr>
        <w:t xml:space="preserve">Volvo Trucks’ </w:t>
      </w:r>
      <w:proofErr w:type="spellStart"/>
      <w:r w:rsidR="0037086B" w:rsidRPr="6CD47C8F">
        <w:rPr>
          <w:rFonts w:ascii="Volvo Novum" w:eastAsia="Volvo Novum" w:hAnsi="Volvo Novum" w:cs="Volvo Novum"/>
          <w:color w:val="000000" w:themeColor="text1"/>
          <w:sz w:val="19"/>
          <w:szCs w:val="19"/>
        </w:rPr>
        <w:t>SuperTruck</w:t>
      </w:r>
      <w:proofErr w:type="spellEnd"/>
      <w:r w:rsidR="0037086B" w:rsidRPr="6CD47C8F">
        <w:rPr>
          <w:rFonts w:ascii="Volvo Novum" w:eastAsia="Volvo Novum" w:hAnsi="Volvo Novum" w:cs="Volvo Novum"/>
          <w:color w:val="000000" w:themeColor="text1"/>
          <w:sz w:val="19"/>
          <w:szCs w:val="19"/>
        </w:rPr>
        <w:t xml:space="preserve"> 2</w:t>
      </w:r>
      <w:r w:rsidR="6FD687E6" w:rsidRPr="6CD47C8F">
        <w:rPr>
          <w:rFonts w:ascii="Volvo Novum" w:eastAsia="Volvo Novum" w:hAnsi="Volvo Novum" w:cs="Volvo Novum"/>
          <w:color w:val="000000" w:themeColor="text1"/>
          <w:sz w:val="19"/>
          <w:szCs w:val="19"/>
        </w:rPr>
        <w:t>.</w:t>
      </w:r>
    </w:p>
    <w:p w14:paraId="4049D73F" w14:textId="6666ADC6" w:rsidR="0037086B" w:rsidRPr="001F435A" w:rsidRDefault="0037086B" w:rsidP="185B3865">
      <w:pPr>
        <w:rPr>
          <w:rFonts w:ascii="Volvo Novum" w:eastAsia="Volvo Sans Pro" w:hAnsi="Volvo Novum" w:cs="Volvo Sans Pro"/>
          <w:sz w:val="19"/>
          <w:szCs w:val="19"/>
        </w:rPr>
      </w:pPr>
    </w:p>
    <w:p w14:paraId="0E041AE8" w14:textId="6FA694AB" w:rsidR="0037086B" w:rsidRPr="001F435A" w:rsidRDefault="0037086B" w:rsidP="0037086B">
      <w:pPr>
        <w:rPr>
          <w:rFonts w:ascii="Volvo Novum" w:eastAsia="Volvo Sans Pro" w:hAnsi="Volvo Novum" w:cs="Volvo Sans Pro"/>
          <w:sz w:val="19"/>
          <w:szCs w:val="19"/>
        </w:rPr>
      </w:pPr>
      <w:r w:rsidRPr="0682D875">
        <w:rPr>
          <w:rFonts w:ascii="Volvo Novum" w:eastAsia="Volvo Sans Pro" w:hAnsi="Volvo Novum" w:cs="Volvo Sans Pro"/>
          <w:sz w:val="19"/>
          <w:szCs w:val="19"/>
        </w:rPr>
        <w:t xml:space="preserve">Volvo </w:t>
      </w:r>
      <w:r w:rsidR="00F77B1B" w:rsidRPr="0682D875">
        <w:rPr>
          <w:rFonts w:ascii="Volvo Novum" w:eastAsia="Volvo Sans Pro" w:hAnsi="Volvo Novum" w:cs="Volvo Sans Pro"/>
          <w:sz w:val="19"/>
          <w:szCs w:val="19"/>
        </w:rPr>
        <w:t xml:space="preserve">Trucks </w:t>
      </w:r>
      <w:r w:rsidRPr="0682D875">
        <w:rPr>
          <w:rFonts w:ascii="Volvo Novum" w:eastAsia="Volvo Sans Pro" w:hAnsi="Volvo Novum" w:cs="Volvo Sans Pro"/>
          <w:sz w:val="19"/>
          <w:szCs w:val="19"/>
        </w:rPr>
        <w:t>engineers</w:t>
      </w:r>
      <w:r w:rsidR="00AA115D" w:rsidRPr="0682D875">
        <w:rPr>
          <w:rFonts w:ascii="Volvo Novum" w:eastAsia="Volvo Sans Pro" w:hAnsi="Volvo Novum" w:cs="Volvo Sans Pro"/>
          <w:sz w:val="19"/>
          <w:szCs w:val="19"/>
        </w:rPr>
        <w:t xml:space="preserve"> also</w:t>
      </w:r>
      <w:r w:rsidRPr="0682D875">
        <w:rPr>
          <w:rFonts w:ascii="Volvo Novum" w:eastAsia="Volvo Sans Pro" w:hAnsi="Volvo Novum" w:cs="Volvo Sans Pro"/>
          <w:sz w:val="19"/>
          <w:szCs w:val="19"/>
        </w:rPr>
        <w:t xml:space="preserve"> made significant improvements to the already class</w:t>
      </w:r>
      <w:r w:rsidR="00406EF4" w:rsidRPr="0682D875">
        <w:rPr>
          <w:rFonts w:ascii="Volvo Novum" w:eastAsia="Volvo Sans Pro" w:hAnsi="Volvo Novum" w:cs="Volvo Sans Pro"/>
          <w:sz w:val="19"/>
          <w:szCs w:val="19"/>
        </w:rPr>
        <w:t>-</w:t>
      </w:r>
      <w:r w:rsidRPr="0682D875">
        <w:rPr>
          <w:rFonts w:ascii="Volvo Novum" w:eastAsia="Volvo Sans Pro" w:hAnsi="Volvo Novum" w:cs="Volvo Sans Pro"/>
          <w:sz w:val="19"/>
          <w:szCs w:val="19"/>
        </w:rPr>
        <w:t xml:space="preserve">leading powertrain offering. The new </w:t>
      </w:r>
      <w:r w:rsidR="01225DB8" w:rsidRPr="18435648">
        <w:rPr>
          <w:rFonts w:ascii="Volvo Novum" w:eastAsia="Volvo Sans Pro" w:hAnsi="Volvo Novum" w:cs="Volvo Sans Pro"/>
          <w:sz w:val="19"/>
          <w:szCs w:val="19"/>
        </w:rPr>
        <w:t>Volvo</w:t>
      </w:r>
      <w:r w:rsidRPr="185B3865">
        <w:rPr>
          <w:rFonts w:ascii="Volvo Novum" w:eastAsia="Volvo Sans Pro" w:hAnsi="Volvo Novum" w:cs="Volvo Sans Pro"/>
          <w:sz w:val="19"/>
          <w:szCs w:val="19"/>
        </w:rPr>
        <w:t xml:space="preserve"> </w:t>
      </w:r>
      <w:r w:rsidRPr="0682D875">
        <w:rPr>
          <w:rFonts w:ascii="Volvo Novum" w:eastAsia="Volvo Sans Pro" w:hAnsi="Volvo Novum" w:cs="Volvo Sans Pro"/>
          <w:sz w:val="19"/>
          <w:szCs w:val="19"/>
        </w:rPr>
        <w:t xml:space="preserve">VNL is powered by the </w:t>
      </w:r>
      <w:r w:rsidR="00057229">
        <w:rPr>
          <w:rFonts w:ascii="Volvo Novum" w:eastAsia="Volvo Sans Pro" w:hAnsi="Volvo Novum" w:cs="Volvo Sans Pro"/>
          <w:sz w:val="19"/>
          <w:szCs w:val="19"/>
        </w:rPr>
        <w:t>latest generation</w:t>
      </w:r>
      <w:r w:rsidRPr="185B3865">
        <w:rPr>
          <w:rFonts w:ascii="Volvo Novum" w:eastAsia="Volvo Sans Pro" w:hAnsi="Volvo Novum" w:cs="Volvo Sans Pro"/>
          <w:sz w:val="19"/>
          <w:szCs w:val="19"/>
        </w:rPr>
        <w:t xml:space="preserve"> </w:t>
      </w:r>
      <w:r w:rsidRPr="0682D875">
        <w:rPr>
          <w:rFonts w:ascii="Volvo Novum" w:eastAsia="Volvo Sans Pro" w:hAnsi="Volvo Novum" w:cs="Volvo Sans Pro"/>
          <w:sz w:val="19"/>
          <w:szCs w:val="19"/>
        </w:rPr>
        <w:t>D13</w:t>
      </w:r>
      <w:r w:rsidR="00CA6ABA">
        <w:rPr>
          <w:rFonts w:ascii="Volvo Novum" w:eastAsia="Volvo Sans Pro" w:hAnsi="Volvo Novum" w:cs="Volvo Sans Pro"/>
          <w:sz w:val="19"/>
          <w:szCs w:val="19"/>
        </w:rPr>
        <w:t xml:space="preserve"> </w:t>
      </w:r>
      <w:r w:rsidRPr="0682D875">
        <w:rPr>
          <w:rFonts w:ascii="Volvo Novum" w:eastAsia="Volvo Sans Pro" w:hAnsi="Volvo Novum" w:cs="Volvo Sans Pro"/>
          <w:sz w:val="19"/>
          <w:szCs w:val="19"/>
        </w:rPr>
        <w:t>engine</w:t>
      </w:r>
      <w:r w:rsidR="00F77B1B" w:rsidRPr="00CC71B1">
        <w:rPr>
          <w:rFonts w:eastAsia="Volvo Sans Pro"/>
        </w:rPr>
        <w:t xml:space="preserve"> </w:t>
      </w:r>
      <w:r w:rsidR="00CC71B1" w:rsidRPr="00CC71B1">
        <w:rPr>
          <w:rFonts w:ascii="Volvo Novum" w:eastAsia="Volvo Sans Pro" w:hAnsi="Volvo Novum" w:cs="Volvo Sans Pro"/>
          <w:sz w:val="19"/>
          <w:szCs w:val="19"/>
        </w:rPr>
        <w:t>that delivers improved fuel efficiency, performance, and durability.</w:t>
      </w:r>
      <w:r w:rsidR="00397F37">
        <w:rPr>
          <w:rFonts w:ascii="Volvo Novum" w:eastAsia="Volvo Sans Pro" w:hAnsi="Volvo Novum" w:cs="Volvo Sans Pro"/>
          <w:sz w:val="19"/>
          <w:szCs w:val="19"/>
        </w:rPr>
        <w:t xml:space="preserve"> </w:t>
      </w:r>
      <w:r w:rsidR="00397F37" w:rsidRPr="00397F37">
        <w:rPr>
          <w:rFonts w:ascii="Volvo Novum" w:eastAsia="Volvo Sans Pro" w:hAnsi="Volvo Novum" w:cs="Volvo Sans Pro"/>
          <w:sz w:val="19"/>
          <w:szCs w:val="19"/>
        </w:rPr>
        <w:t xml:space="preserve">The D13 engine is available in </w:t>
      </w:r>
      <w:r w:rsidR="00397F37" w:rsidRPr="0E9181E1">
        <w:rPr>
          <w:rFonts w:ascii="Volvo Novum" w:eastAsia="Volvo Sans Pro" w:hAnsi="Volvo Novum" w:cs="Volvo Sans Pro"/>
          <w:sz w:val="19"/>
          <w:szCs w:val="19"/>
        </w:rPr>
        <w:t>f</w:t>
      </w:r>
      <w:r w:rsidR="2DF9F3C6" w:rsidRPr="0E9181E1">
        <w:rPr>
          <w:rFonts w:ascii="Volvo Novum" w:eastAsia="Volvo Sans Pro" w:hAnsi="Volvo Novum" w:cs="Volvo Sans Pro"/>
          <w:sz w:val="19"/>
          <w:szCs w:val="19"/>
        </w:rPr>
        <w:t>our</w:t>
      </w:r>
      <w:r w:rsidR="00397F37" w:rsidRPr="0E9181E1">
        <w:rPr>
          <w:rFonts w:ascii="Volvo Novum" w:eastAsia="Volvo Sans Pro" w:hAnsi="Volvo Novum" w:cs="Volvo Sans Pro"/>
          <w:sz w:val="19"/>
          <w:szCs w:val="19"/>
        </w:rPr>
        <w:t xml:space="preserve"> </w:t>
      </w:r>
      <w:r w:rsidR="01A8716F" w:rsidRPr="0E9181E1">
        <w:rPr>
          <w:rFonts w:ascii="Volvo Novum" w:eastAsia="Volvo Sans Pro" w:hAnsi="Volvo Novum" w:cs="Volvo Sans Pro"/>
          <w:sz w:val="19"/>
          <w:szCs w:val="19"/>
        </w:rPr>
        <w:t>horse</w:t>
      </w:r>
      <w:r w:rsidR="00397F37" w:rsidRPr="0E9181E1">
        <w:rPr>
          <w:rFonts w:ascii="Volvo Novum" w:eastAsia="Volvo Sans Pro" w:hAnsi="Volvo Novum" w:cs="Volvo Sans Pro"/>
          <w:sz w:val="19"/>
          <w:szCs w:val="19"/>
        </w:rPr>
        <w:t xml:space="preserve">power </w:t>
      </w:r>
      <w:r w:rsidR="00397F37" w:rsidRPr="00397F37">
        <w:rPr>
          <w:rFonts w:ascii="Volvo Novum" w:eastAsia="Volvo Sans Pro" w:hAnsi="Volvo Novum" w:cs="Volvo Sans Pro"/>
          <w:sz w:val="19"/>
          <w:szCs w:val="19"/>
        </w:rPr>
        <w:t>ratings, ranging from 405 to 500</w:t>
      </w:r>
      <w:r w:rsidR="00397F37">
        <w:rPr>
          <w:rFonts w:ascii="Volvo Novum" w:eastAsia="Volvo Sans Pro" w:hAnsi="Volvo Novum" w:cs="Volvo Sans Pro"/>
          <w:sz w:val="19"/>
          <w:szCs w:val="19"/>
        </w:rPr>
        <w:t xml:space="preserve">hp </w:t>
      </w:r>
      <w:r w:rsidR="00397F37" w:rsidRPr="00397F37">
        <w:rPr>
          <w:rFonts w:ascii="Volvo Novum" w:eastAsia="Volvo Sans Pro" w:hAnsi="Volvo Novum" w:cs="Volvo Sans Pro"/>
          <w:sz w:val="19"/>
          <w:szCs w:val="19"/>
        </w:rPr>
        <w:t xml:space="preserve">and </w:t>
      </w:r>
      <w:r w:rsidR="0FD10BBD" w:rsidRPr="0E9181E1">
        <w:rPr>
          <w:rFonts w:ascii="Volvo Novum" w:eastAsia="Volvo Sans Pro" w:hAnsi="Volvo Novum" w:cs="Volvo Sans Pro"/>
          <w:sz w:val="19"/>
          <w:szCs w:val="19"/>
        </w:rPr>
        <w:t xml:space="preserve">three torque ratings from </w:t>
      </w:r>
      <w:r w:rsidR="00397F37" w:rsidRPr="00397F37">
        <w:rPr>
          <w:rFonts w:ascii="Volvo Novum" w:eastAsia="Volvo Sans Pro" w:hAnsi="Volvo Novum" w:cs="Volvo Sans Pro"/>
          <w:sz w:val="19"/>
          <w:szCs w:val="19"/>
        </w:rPr>
        <w:t xml:space="preserve">1750 to 1950 </w:t>
      </w:r>
      <w:proofErr w:type="spellStart"/>
      <w:r w:rsidR="00397F37" w:rsidRPr="00397F37">
        <w:rPr>
          <w:rFonts w:ascii="Volvo Novum" w:eastAsia="Volvo Sans Pro" w:hAnsi="Volvo Novum" w:cs="Volvo Sans Pro"/>
          <w:sz w:val="19"/>
          <w:szCs w:val="19"/>
        </w:rPr>
        <w:t>lb</w:t>
      </w:r>
      <w:proofErr w:type="spellEnd"/>
      <w:r w:rsidR="00397F37" w:rsidRPr="00397F37">
        <w:rPr>
          <w:rFonts w:ascii="Volvo Novum" w:eastAsia="Volvo Sans Pro" w:hAnsi="Volvo Novum" w:cs="Volvo Sans Pro"/>
          <w:sz w:val="19"/>
          <w:szCs w:val="19"/>
        </w:rPr>
        <w:t>-ft of torque</w:t>
      </w:r>
      <w:r w:rsidR="398D5EDD" w:rsidRPr="0E9181E1">
        <w:rPr>
          <w:rFonts w:ascii="Volvo Novum" w:eastAsia="Volvo Sans Pro" w:hAnsi="Volvo Novum" w:cs="Volvo Sans Pro"/>
          <w:sz w:val="19"/>
          <w:szCs w:val="19"/>
        </w:rPr>
        <w:t xml:space="preserve">. These </w:t>
      </w:r>
      <w:r w:rsidR="096A7559" w:rsidRPr="0E9181E1">
        <w:rPr>
          <w:rFonts w:ascii="Volvo Novum" w:eastAsia="Volvo Sans Pro" w:hAnsi="Volvo Novum" w:cs="Volvo Sans Pro"/>
          <w:sz w:val="19"/>
          <w:szCs w:val="19"/>
        </w:rPr>
        <w:t>different power optio</w:t>
      </w:r>
      <w:r w:rsidR="00630339">
        <w:rPr>
          <w:rFonts w:ascii="Volvo Novum" w:eastAsia="Volvo Sans Pro" w:hAnsi="Volvo Novum" w:cs="Volvo Sans Pro"/>
          <w:sz w:val="19"/>
          <w:szCs w:val="19"/>
        </w:rPr>
        <w:t>ns</w:t>
      </w:r>
      <w:r w:rsidR="096A7559" w:rsidRPr="0E9181E1">
        <w:rPr>
          <w:rFonts w:ascii="Volvo Novum" w:eastAsia="Volvo Sans Pro" w:hAnsi="Volvo Novum" w:cs="Volvo Sans Pro"/>
          <w:sz w:val="19"/>
          <w:szCs w:val="19"/>
        </w:rPr>
        <w:t xml:space="preserve"> are designed</w:t>
      </w:r>
      <w:r w:rsidR="00397F37" w:rsidRPr="00397F37">
        <w:rPr>
          <w:rFonts w:ascii="Volvo Novum" w:eastAsia="Volvo Sans Pro" w:hAnsi="Volvo Novum" w:cs="Volvo Sans Pro"/>
          <w:sz w:val="19"/>
          <w:szCs w:val="19"/>
        </w:rPr>
        <w:t xml:space="preserve"> to suit different applications and </w:t>
      </w:r>
      <w:r w:rsidR="00C97DBD" w:rsidRPr="0E9181E1">
        <w:rPr>
          <w:rFonts w:ascii="Volvo Novum" w:eastAsia="Volvo Sans Pro" w:hAnsi="Volvo Novum" w:cs="Volvo Sans Pro"/>
          <w:sz w:val="19"/>
          <w:szCs w:val="19"/>
        </w:rPr>
        <w:t>incorporate</w:t>
      </w:r>
      <w:r w:rsidR="00F75C63" w:rsidRPr="0682D875">
        <w:rPr>
          <w:rFonts w:ascii="Volvo Novum" w:eastAsia="Volvo Sans Pro" w:hAnsi="Volvo Novum" w:cs="Volvo Sans Pro"/>
          <w:sz w:val="19"/>
          <w:szCs w:val="19"/>
        </w:rPr>
        <w:t xml:space="preserve"> </w:t>
      </w:r>
      <w:r w:rsidRPr="0682D875">
        <w:rPr>
          <w:rFonts w:ascii="Volvo Novum" w:eastAsia="Volvo Sans Pro" w:hAnsi="Volvo Novum" w:cs="Volvo Sans Pro"/>
          <w:sz w:val="19"/>
          <w:szCs w:val="19"/>
        </w:rPr>
        <w:t xml:space="preserve">the </w:t>
      </w:r>
      <w:r w:rsidR="00EA0663">
        <w:rPr>
          <w:rFonts w:ascii="Volvo Novum" w:eastAsia="Volvo Sans Pro" w:hAnsi="Volvo Novum" w:cs="Volvo Sans Pro"/>
          <w:sz w:val="19"/>
          <w:szCs w:val="19"/>
        </w:rPr>
        <w:t>improved and optimized</w:t>
      </w:r>
      <w:r w:rsidRPr="0682D875">
        <w:rPr>
          <w:rFonts w:ascii="Volvo Novum" w:eastAsia="Volvo Sans Pro" w:hAnsi="Volvo Novum" w:cs="Volvo Sans Pro"/>
          <w:sz w:val="19"/>
          <w:szCs w:val="19"/>
        </w:rPr>
        <w:t xml:space="preserve"> I-Shift transmission</w:t>
      </w:r>
      <w:r w:rsidR="57A60E86" w:rsidRPr="0682D875">
        <w:rPr>
          <w:rFonts w:ascii="Volvo Novum" w:eastAsia="Volvo Sans Pro" w:hAnsi="Volvo Novum" w:cs="Volvo Sans Pro"/>
          <w:sz w:val="19"/>
          <w:szCs w:val="19"/>
        </w:rPr>
        <w:t xml:space="preserve">, </w:t>
      </w:r>
      <w:r w:rsidR="13D1EEC2" w:rsidRPr="18435648">
        <w:rPr>
          <w:rFonts w:ascii="Volvo Novum" w:eastAsia="Volvo Sans Pro" w:hAnsi="Volvo Novum" w:cs="Volvo Sans Pro"/>
          <w:sz w:val="19"/>
          <w:szCs w:val="19"/>
        </w:rPr>
        <w:t xml:space="preserve">which features </w:t>
      </w:r>
      <w:r w:rsidR="00971DDE" w:rsidRPr="0682D875">
        <w:rPr>
          <w:rFonts w:ascii="Volvo Novum" w:eastAsia="Volvo Sans Pro" w:hAnsi="Volvo Novum" w:cs="Volvo Sans Pro"/>
          <w:sz w:val="19"/>
          <w:szCs w:val="19"/>
        </w:rPr>
        <w:t>up to 30% faster shift speeds</w:t>
      </w:r>
      <w:r w:rsidR="00C97DBD">
        <w:rPr>
          <w:rFonts w:ascii="Volvo Novum" w:eastAsia="Volvo Sans Pro" w:hAnsi="Volvo Novum" w:cs="Volvo Sans Pro"/>
          <w:sz w:val="19"/>
          <w:szCs w:val="19"/>
        </w:rPr>
        <w:t>. When</w:t>
      </w:r>
      <w:r w:rsidRPr="0682D875">
        <w:rPr>
          <w:rFonts w:ascii="Volvo Novum" w:eastAsia="Volvo Sans Pro" w:hAnsi="Volvo Novum" w:cs="Volvo Sans Pro"/>
          <w:sz w:val="19"/>
          <w:szCs w:val="19"/>
        </w:rPr>
        <w:t xml:space="preserve"> </w:t>
      </w:r>
      <w:r w:rsidR="20D99D51" w:rsidRPr="0682D875">
        <w:rPr>
          <w:rFonts w:ascii="Volvo Novum" w:eastAsia="Volvo Sans Pro" w:hAnsi="Volvo Novum" w:cs="Volvo Sans Pro"/>
          <w:sz w:val="19"/>
          <w:szCs w:val="19"/>
        </w:rPr>
        <w:t>combined</w:t>
      </w:r>
      <w:r w:rsidRPr="0682D875">
        <w:rPr>
          <w:rFonts w:ascii="Volvo Novum" w:eastAsia="Volvo Sans Pro" w:hAnsi="Volvo Novum" w:cs="Volvo Sans Pro"/>
          <w:sz w:val="19"/>
          <w:szCs w:val="19"/>
        </w:rPr>
        <w:t xml:space="preserve"> with the I-Torque </w:t>
      </w:r>
      <w:r w:rsidR="00D9077F" w:rsidRPr="0682D875">
        <w:rPr>
          <w:rFonts w:ascii="Volvo Novum" w:eastAsia="Volvo Sans Pro" w:hAnsi="Volvo Novum" w:cs="Volvo Sans Pro"/>
          <w:sz w:val="19"/>
          <w:szCs w:val="19"/>
        </w:rPr>
        <w:t>powertrain solution</w:t>
      </w:r>
      <w:r w:rsidR="00C97DBD">
        <w:rPr>
          <w:rFonts w:ascii="Volvo Novum" w:eastAsia="Volvo Sans Pro" w:hAnsi="Volvo Novum" w:cs="Volvo Sans Pro"/>
          <w:sz w:val="19"/>
          <w:szCs w:val="19"/>
        </w:rPr>
        <w:t>, the D13 can</w:t>
      </w:r>
      <w:r w:rsidRPr="0682D875">
        <w:rPr>
          <w:rFonts w:ascii="Volvo Novum" w:eastAsia="Volvo Sans Pro" w:hAnsi="Volvo Novum" w:cs="Volvo Sans Pro"/>
          <w:sz w:val="19"/>
          <w:szCs w:val="19"/>
        </w:rPr>
        <w:t xml:space="preserve"> deliver even greater fuel savings</w:t>
      </w:r>
      <w:r w:rsidR="019D337E" w:rsidRPr="0682D875">
        <w:rPr>
          <w:rFonts w:ascii="Volvo Novum" w:eastAsia="Volvo Sans Pro" w:hAnsi="Volvo Novum" w:cs="Volvo Sans Pro"/>
          <w:sz w:val="19"/>
          <w:szCs w:val="19"/>
        </w:rPr>
        <w:t>,</w:t>
      </w:r>
      <w:r w:rsidR="57736AE2" w:rsidRPr="0682D875">
        <w:rPr>
          <w:rFonts w:ascii="Volvo Novum" w:eastAsia="Volvo Sans Pro" w:hAnsi="Volvo Novum" w:cs="Volvo Sans Pro"/>
          <w:sz w:val="19"/>
          <w:szCs w:val="19"/>
        </w:rPr>
        <w:t xml:space="preserve"> best-in-class versatility</w:t>
      </w:r>
      <w:r w:rsidR="00803877" w:rsidRPr="1D76985A">
        <w:rPr>
          <w:rFonts w:ascii="Volvo Novum" w:eastAsia="Volvo Sans Pro" w:hAnsi="Volvo Novum" w:cs="Volvo Sans Pro"/>
          <w:sz w:val="19"/>
          <w:szCs w:val="19"/>
        </w:rPr>
        <w:t>,</w:t>
      </w:r>
      <w:r w:rsidR="57736AE2" w:rsidRPr="0682D875">
        <w:rPr>
          <w:rFonts w:ascii="Volvo Novum" w:eastAsia="Volvo Sans Pro" w:hAnsi="Volvo Novum" w:cs="Volvo Sans Pro"/>
          <w:sz w:val="19"/>
          <w:szCs w:val="19"/>
        </w:rPr>
        <w:t xml:space="preserve"> and drivability</w:t>
      </w:r>
      <w:r w:rsidRPr="0682D875">
        <w:rPr>
          <w:rFonts w:ascii="Volvo Novum" w:eastAsia="Volvo Sans Pro" w:hAnsi="Volvo Novum" w:cs="Volvo Sans Pro"/>
          <w:sz w:val="19"/>
          <w:szCs w:val="19"/>
        </w:rPr>
        <w:t xml:space="preserve">. </w:t>
      </w:r>
    </w:p>
    <w:p w14:paraId="6C34F6F4" w14:textId="77777777" w:rsidR="00DD651A" w:rsidRPr="001F435A" w:rsidRDefault="00DD651A" w:rsidP="752813D6">
      <w:pPr>
        <w:rPr>
          <w:rStyle w:val="normaltextrun"/>
          <w:rFonts w:ascii="Volvo Novum" w:hAnsi="Volvo Novum"/>
          <w:color w:val="000000"/>
          <w:sz w:val="19"/>
          <w:szCs w:val="19"/>
          <w:shd w:val="clear" w:color="auto" w:fill="FFFFFF"/>
        </w:rPr>
      </w:pPr>
    </w:p>
    <w:p w14:paraId="70D2E570" w14:textId="56ECE10A" w:rsidR="00DD651A" w:rsidRPr="001F435A" w:rsidRDefault="002A4E38" w:rsidP="752813D6">
      <w:pPr>
        <w:rPr>
          <w:rFonts w:ascii="Volvo Novum" w:eastAsia="Volvo Sans Pro" w:hAnsi="Volvo Novum" w:cs="Volvo Sans Pro"/>
          <w:b/>
          <w:bCs/>
          <w:sz w:val="19"/>
          <w:szCs w:val="19"/>
        </w:rPr>
      </w:pPr>
      <w:r w:rsidRPr="001F435A">
        <w:rPr>
          <w:rFonts w:ascii="Volvo Novum" w:eastAsia="Volvo Sans Pro" w:hAnsi="Volvo Novum" w:cs="Volvo Sans Pro"/>
          <w:b/>
          <w:bCs/>
          <w:sz w:val="19"/>
          <w:szCs w:val="19"/>
        </w:rPr>
        <w:t xml:space="preserve">Comprehensive Approach to </w:t>
      </w:r>
      <w:r w:rsidR="00A3315D" w:rsidRPr="001F435A">
        <w:rPr>
          <w:rFonts w:ascii="Volvo Novum" w:eastAsia="Volvo Sans Pro" w:hAnsi="Volvo Novum" w:cs="Volvo Sans Pro"/>
          <w:b/>
          <w:bCs/>
          <w:sz w:val="19"/>
          <w:szCs w:val="19"/>
        </w:rPr>
        <w:t xml:space="preserve">Elevating Safety </w:t>
      </w:r>
      <w:r w:rsidR="00FB1245">
        <w:rPr>
          <w:rFonts w:ascii="Volvo Novum" w:eastAsia="Volvo Sans Pro" w:hAnsi="Volvo Novum" w:cs="Volvo Sans Pro"/>
          <w:b/>
          <w:bCs/>
          <w:sz w:val="19"/>
          <w:szCs w:val="19"/>
        </w:rPr>
        <w:t>Features</w:t>
      </w:r>
    </w:p>
    <w:p w14:paraId="6FD5D6D7" w14:textId="7C0A88AA" w:rsidR="0007067C" w:rsidRPr="0007067C" w:rsidRDefault="00D61DEB" w:rsidP="0007067C">
      <w:pPr>
        <w:rPr>
          <w:rFonts w:ascii="Volvo Novum" w:eastAsia="Volvo Sans Pro" w:hAnsi="Volvo Novum" w:cs="Volvo Sans Pro"/>
          <w:sz w:val="19"/>
          <w:szCs w:val="19"/>
        </w:rPr>
      </w:pPr>
      <w:r w:rsidRPr="185B3865">
        <w:rPr>
          <w:rFonts w:ascii="Volvo Novum" w:eastAsia="Volvo Sans Pro" w:hAnsi="Volvo Novum" w:cs="Volvo Sans Pro"/>
          <w:sz w:val="19"/>
          <w:szCs w:val="19"/>
        </w:rPr>
        <w:t xml:space="preserve">Safety </w:t>
      </w:r>
      <w:r w:rsidR="00E57812">
        <w:rPr>
          <w:rFonts w:ascii="Volvo Novum" w:eastAsia="Volvo Sans Pro" w:hAnsi="Volvo Novum" w:cs="Volvo Sans Pro"/>
          <w:sz w:val="19"/>
          <w:szCs w:val="19"/>
        </w:rPr>
        <w:t xml:space="preserve">is in </w:t>
      </w:r>
      <w:r w:rsidRPr="185B3865">
        <w:rPr>
          <w:rFonts w:ascii="Volvo Novum" w:eastAsia="Volvo Sans Pro" w:hAnsi="Volvo Novum" w:cs="Volvo Sans Pro"/>
          <w:sz w:val="19"/>
          <w:szCs w:val="19"/>
        </w:rPr>
        <w:t>Volvo Trucks</w:t>
      </w:r>
      <w:r w:rsidR="00E57812">
        <w:rPr>
          <w:rFonts w:ascii="Volvo Novum" w:eastAsia="Volvo Sans Pro" w:hAnsi="Volvo Novum" w:cs="Volvo Sans Pro"/>
          <w:sz w:val="19"/>
          <w:szCs w:val="19"/>
        </w:rPr>
        <w:t>’ DNA</w:t>
      </w:r>
      <w:r w:rsidR="00F60731">
        <w:rPr>
          <w:rFonts w:ascii="Volvo Novum" w:eastAsia="Volvo Sans Pro" w:hAnsi="Volvo Novum" w:cs="Volvo Sans Pro"/>
          <w:sz w:val="19"/>
          <w:szCs w:val="19"/>
        </w:rPr>
        <w:t>,</w:t>
      </w:r>
      <w:r w:rsidRPr="185B3865">
        <w:rPr>
          <w:rFonts w:ascii="Volvo Novum" w:eastAsia="Volvo Sans Pro" w:hAnsi="Volvo Novum" w:cs="Volvo Sans Pro"/>
          <w:sz w:val="19"/>
          <w:szCs w:val="19"/>
        </w:rPr>
        <w:t xml:space="preserve"> </w:t>
      </w:r>
      <w:r w:rsidR="3EF56DB2" w:rsidRPr="7F610C46">
        <w:rPr>
          <w:rFonts w:ascii="Volvo Novum" w:eastAsia="Volvo Sans Pro" w:hAnsi="Volvo Novum" w:cs="Volvo Sans Pro"/>
          <w:sz w:val="19"/>
          <w:szCs w:val="19"/>
        </w:rPr>
        <w:t xml:space="preserve">and the engineers </w:t>
      </w:r>
      <w:r w:rsidR="3EF56DB2" w:rsidRPr="640AF85C">
        <w:rPr>
          <w:rFonts w:ascii="Volvo Novum" w:eastAsia="Volvo Sans Pro" w:hAnsi="Volvo Novum" w:cs="Volvo Sans Pro"/>
          <w:sz w:val="19"/>
          <w:szCs w:val="19"/>
        </w:rPr>
        <w:t>focused on new</w:t>
      </w:r>
      <w:r w:rsidR="006F7FEA">
        <w:rPr>
          <w:rFonts w:ascii="Volvo Novum" w:eastAsia="Volvo Sans Pro" w:hAnsi="Volvo Novum" w:cs="Volvo Sans Pro"/>
          <w:sz w:val="19"/>
          <w:szCs w:val="19"/>
        </w:rPr>
        <w:t xml:space="preserve"> </w:t>
      </w:r>
      <w:r w:rsidR="002653B0">
        <w:rPr>
          <w:rFonts w:ascii="Volvo Novum" w:eastAsia="Volvo Sans Pro" w:hAnsi="Volvo Novum" w:cs="Volvo Sans Pro"/>
          <w:sz w:val="19"/>
          <w:szCs w:val="19"/>
        </w:rPr>
        <w:t xml:space="preserve">and improved proprietary </w:t>
      </w:r>
      <w:r w:rsidR="3EF56DB2" w:rsidRPr="640AF85C">
        <w:rPr>
          <w:rFonts w:ascii="Volvo Novum" w:eastAsia="Volvo Sans Pro" w:hAnsi="Volvo Novum" w:cs="Volvo Sans Pro"/>
          <w:sz w:val="19"/>
          <w:szCs w:val="19"/>
        </w:rPr>
        <w:t xml:space="preserve">active and </w:t>
      </w:r>
      <w:r w:rsidR="3EF56DB2" w:rsidRPr="2D10587C">
        <w:rPr>
          <w:rFonts w:ascii="Volvo Novum" w:eastAsia="Volvo Sans Pro" w:hAnsi="Volvo Novum" w:cs="Volvo Sans Pro"/>
          <w:sz w:val="19"/>
          <w:szCs w:val="19"/>
        </w:rPr>
        <w:t xml:space="preserve">passive </w:t>
      </w:r>
      <w:r w:rsidR="78FD0E20" w:rsidRPr="18435648">
        <w:rPr>
          <w:rFonts w:ascii="Volvo Novum" w:eastAsia="Volvo Sans Pro" w:hAnsi="Volvo Novum" w:cs="Volvo Sans Pro"/>
          <w:sz w:val="19"/>
          <w:szCs w:val="19"/>
        </w:rPr>
        <w:t>safety</w:t>
      </w:r>
      <w:r w:rsidR="49D2A67A" w:rsidRPr="18435648">
        <w:rPr>
          <w:rFonts w:ascii="Volvo Novum" w:eastAsia="Volvo Sans Pro" w:hAnsi="Volvo Novum" w:cs="Volvo Sans Pro"/>
          <w:sz w:val="19"/>
          <w:szCs w:val="19"/>
        </w:rPr>
        <w:t xml:space="preserve"> </w:t>
      </w:r>
      <w:r w:rsidR="3EF56DB2" w:rsidRPr="2D10587C">
        <w:rPr>
          <w:rFonts w:ascii="Volvo Novum" w:eastAsia="Volvo Sans Pro" w:hAnsi="Volvo Novum" w:cs="Volvo Sans Pro"/>
          <w:sz w:val="19"/>
          <w:szCs w:val="19"/>
        </w:rPr>
        <w:t xml:space="preserve">features </w:t>
      </w:r>
      <w:r w:rsidR="3EF56DB2" w:rsidRPr="25D5F1CC">
        <w:rPr>
          <w:rFonts w:ascii="Volvo Novum" w:eastAsia="Volvo Sans Pro" w:hAnsi="Volvo Novum" w:cs="Volvo Sans Pro"/>
          <w:sz w:val="19"/>
          <w:szCs w:val="19"/>
        </w:rPr>
        <w:t xml:space="preserve">to continue the </w:t>
      </w:r>
      <w:r w:rsidR="3EF56DB2" w:rsidRPr="37BC06B6">
        <w:rPr>
          <w:rFonts w:ascii="Volvo Novum" w:eastAsia="Volvo Sans Pro" w:hAnsi="Volvo Novum" w:cs="Volvo Sans Pro"/>
          <w:sz w:val="19"/>
          <w:szCs w:val="19"/>
        </w:rPr>
        <w:t>company's</w:t>
      </w:r>
      <w:r w:rsidR="3EF56DB2" w:rsidRPr="25D5F1CC">
        <w:rPr>
          <w:rFonts w:ascii="Volvo Novum" w:eastAsia="Volvo Sans Pro" w:hAnsi="Volvo Novum" w:cs="Volvo Sans Pro"/>
          <w:sz w:val="19"/>
          <w:szCs w:val="19"/>
        </w:rPr>
        <w:t xml:space="preserve"> </w:t>
      </w:r>
      <w:r w:rsidR="3EF56DB2" w:rsidRPr="4FFFBCAB">
        <w:rPr>
          <w:rFonts w:ascii="Volvo Novum" w:eastAsia="Volvo Sans Pro" w:hAnsi="Volvo Novum" w:cs="Volvo Sans Pro"/>
          <w:sz w:val="19"/>
          <w:szCs w:val="19"/>
        </w:rPr>
        <w:t>journey towards zero</w:t>
      </w:r>
      <w:r w:rsidR="008D27E7">
        <w:rPr>
          <w:rFonts w:ascii="Volvo Novum" w:eastAsia="Volvo Sans Pro" w:hAnsi="Volvo Novum" w:cs="Volvo Sans Pro"/>
          <w:sz w:val="19"/>
          <w:szCs w:val="19"/>
        </w:rPr>
        <w:t xml:space="preserve"> </w:t>
      </w:r>
      <w:r w:rsidR="008D27E7" w:rsidRPr="004F0B6D">
        <w:rPr>
          <w:rFonts w:ascii="Volvo Novum" w:eastAsia="Volvo Sans Pro" w:hAnsi="Volvo Novum" w:cs="Volvo Sans Pro"/>
          <w:sz w:val="19"/>
          <w:szCs w:val="19"/>
        </w:rPr>
        <w:t>accidents</w:t>
      </w:r>
      <w:r w:rsidR="3EF56DB2" w:rsidRPr="37BC06B6">
        <w:rPr>
          <w:rFonts w:ascii="Volvo Novum" w:eastAsia="Volvo Sans Pro" w:hAnsi="Volvo Novum" w:cs="Volvo Sans Pro"/>
          <w:sz w:val="19"/>
          <w:szCs w:val="19"/>
        </w:rPr>
        <w:t>.</w:t>
      </w:r>
      <w:r w:rsidR="00691F1D">
        <w:rPr>
          <w:rFonts w:ascii="Volvo Novum" w:eastAsia="Volvo Sans Pro" w:hAnsi="Volvo Novum" w:cs="Volvo Sans Pro"/>
          <w:sz w:val="19"/>
          <w:szCs w:val="19"/>
        </w:rPr>
        <w:t xml:space="preserve"> A </w:t>
      </w:r>
      <w:r w:rsidR="00DF2097" w:rsidRPr="185B3865">
        <w:rPr>
          <w:rFonts w:ascii="Volvo Novum" w:eastAsia="Volvo Sans Pro" w:hAnsi="Volvo Novum" w:cs="Volvo Sans Pro"/>
          <w:sz w:val="19"/>
          <w:szCs w:val="19"/>
        </w:rPr>
        <w:t xml:space="preserve">variety of class-leading </w:t>
      </w:r>
      <w:r w:rsidR="00BC7DBC">
        <w:rPr>
          <w:rFonts w:ascii="Volvo Novum" w:eastAsia="Volvo Sans Pro" w:hAnsi="Volvo Novum" w:cs="Volvo Sans Pro"/>
          <w:sz w:val="19"/>
          <w:szCs w:val="19"/>
        </w:rPr>
        <w:t xml:space="preserve">active </w:t>
      </w:r>
      <w:r w:rsidR="00DF2097" w:rsidRPr="185B3865">
        <w:rPr>
          <w:rFonts w:ascii="Volvo Novum" w:eastAsia="Volvo Sans Pro" w:hAnsi="Volvo Novum" w:cs="Volvo Sans Pro"/>
          <w:sz w:val="19"/>
          <w:szCs w:val="19"/>
        </w:rPr>
        <w:t xml:space="preserve">safety systems are </w:t>
      </w:r>
      <w:r w:rsidR="009275AC">
        <w:rPr>
          <w:rFonts w:ascii="Volvo Novum" w:eastAsia="Volvo Sans Pro" w:hAnsi="Volvo Novum" w:cs="Volvo Sans Pro"/>
          <w:sz w:val="19"/>
          <w:szCs w:val="19"/>
        </w:rPr>
        <w:t>offered</w:t>
      </w:r>
      <w:r w:rsidR="00DF2097" w:rsidRPr="185B3865">
        <w:rPr>
          <w:rFonts w:ascii="Volvo Novum" w:eastAsia="Volvo Sans Pro" w:hAnsi="Volvo Novum" w:cs="Volvo Sans Pro"/>
          <w:sz w:val="19"/>
          <w:szCs w:val="19"/>
        </w:rPr>
        <w:t xml:space="preserve"> with the new Volvo VNL, including </w:t>
      </w:r>
      <w:r w:rsidR="00D70092" w:rsidRPr="00D70092">
        <w:rPr>
          <w:rFonts w:ascii="Volvo Novum" w:eastAsia="Volvo Sans Pro" w:hAnsi="Volvo Novum" w:cs="Volvo Sans Pro"/>
          <w:sz w:val="19"/>
          <w:szCs w:val="19"/>
        </w:rPr>
        <w:t xml:space="preserve">Volvo Active Driver Assist Plus with </w:t>
      </w:r>
      <w:r w:rsidR="439136E1" w:rsidRPr="18435648">
        <w:rPr>
          <w:rFonts w:ascii="Volvo Novum" w:eastAsia="Volvo Sans Pro" w:hAnsi="Volvo Novum" w:cs="Volvo Sans Pro"/>
          <w:sz w:val="19"/>
          <w:szCs w:val="19"/>
        </w:rPr>
        <w:t xml:space="preserve">Pilot Assist which provides active lane centering. Volvo Active Driver Assist Plus is powered by Volvo </w:t>
      </w:r>
      <w:r w:rsidR="00D70092" w:rsidRPr="00D70092">
        <w:rPr>
          <w:rFonts w:ascii="Volvo Novum" w:eastAsia="Volvo Sans Pro" w:hAnsi="Volvo Novum" w:cs="Volvo Sans Pro"/>
          <w:sz w:val="19"/>
          <w:szCs w:val="19"/>
        </w:rPr>
        <w:t>Dynamic Steering</w:t>
      </w:r>
      <w:r w:rsidR="00D70092" w:rsidRPr="185B3865">
        <w:rPr>
          <w:rFonts w:ascii="Volvo Novum" w:eastAsia="Volvo Sans Pro" w:hAnsi="Volvo Novum" w:cs="Volvo Sans Pro"/>
          <w:sz w:val="19"/>
          <w:szCs w:val="19"/>
        </w:rPr>
        <w:t xml:space="preserve"> </w:t>
      </w:r>
      <w:r w:rsidR="5F9B4113" w:rsidRPr="18435648">
        <w:rPr>
          <w:rFonts w:ascii="Volvo Novum" w:eastAsia="Volvo Sans Pro" w:hAnsi="Volvo Novum" w:cs="Volvo Sans Pro"/>
          <w:sz w:val="19"/>
          <w:szCs w:val="19"/>
        </w:rPr>
        <w:t>which i</w:t>
      </w:r>
      <w:r w:rsidR="1608A2B9" w:rsidRPr="18435648">
        <w:rPr>
          <w:rFonts w:ascii="Volvo Novum" w:eastAsia="Volvo Sans Pro" w:hAnsi="Volvo Novum" w:cs="Volvo Sans Pro"/>
          <w:sz w:val="19"/>
          <w:szCs w:val="19"/>
        </w:rPr>
        <w:t>mprov</w:t>
      </w:r>
      <w:r w:rsidR="4F764E43" w:rsidRPr="18435648">
        <w:rPr>
          <w:rFonts w:ascii="Volvo Novum" w:eastAsia="Volvo Sans Pro" w:hAnsi="Volvo Novum" w:cs="Volvo Sans Pro"/>
          <w:sz w:val="19"/>
          <w:szCs w:val="19"/>
        </w:rPr>
        <w:t xml:space="preserve">es </w:t>
      </w:r>
      <w:r w:rsidR="00ED6BF4" w:rsidRPr="18435648">
        <w:rPr>
          <w:rFonts w:ascii="Volvo Novum" w:eastAsia="Volvo Sans Pro" w:hAnsi="Volvo Novum" w:cs="Volvo Sans Pro"/>
          <w:sz w:val="19"/>
          <w:szCs w:val="19"/>
        </w:rPr>
        <w:t>maneuvering</w:t>
      </w:r>
      <w:r w:rsidR="4F764E43" w:rsidRPr="18435648">
        <w:rPr>
          <w:rFonts w:ascii="Volvo Novum" w:eastAsia="Volvo Sans Pro" w:hAnsi="Volvo Novum" w:cs="Volvo Sans Pro"/>
          <w:sz w:val="19"/>
          <w:szCs w:val="19"/>
        </w:rPr>
        <w:t xml:space="preserve"> at all speeds, including more controlled backing, increases</w:t>
      </w:r>
      <w:r w:rsidR="00DF2097" w:rsidRPr="185B3865">
        <w:rPr>
          <w:rFonts w:ascii="Volvo Novum" w:eastAsia="Volvo Sans Pro" w:hAnsi="Volvo Novum" w:cs="Volvo Sans Pro"/>
          <w:sz w:val="19"/>
          <w:szCs w:val="19"/>
        </w:rPr>
        <w:t xml:space="preserve"> stability at all road speeds</w:t>
      </w:r>
      <w:r w:rsidR="7E93CCC3" w:rsidRPr="18435648">
        <w:rPr>
          <w:rFonts w:ascii="Volvo Novum" w:eastAsia="Volvo Sans Pro" w:hAnsi="Volvo Novum" w:cs="Volvo Sans Pro"/>
          <w:sz w:val="19"/>
          <w:szCs w:val="19"/>
        </w:rPr>
        <w:t>,</w:t>
      </w:r>
      <w:r w:rsidR="00704D80">
        <w:rPr>
          <w:rFonts w:ascii="Volvo Novum" w:eastAsia="Volvo Sans Pro" w:hAnsi="Volvo Novum" w:cs="Volvo Sans Pro"/>
          <w:sz w:val="19"/>
          <w:szCs w:val="19"/>
        </w:rPr>
        <w:t xml:space="preserve"> and</w:t>
      </w:r>
      <w:r w:rsidR="7E93CCC3" w:rsidRPr="18435648">
        <w:rPr>
          <w:rFonts w:ascii="Volvo Novum" w:eastAsia="Volvo Sans Pro" w:hAnsi="Volvo Novum" w:cs="Volvo Sans Pro"/>
          <w:sz w:val="19"/>
          <w:szCs w:val="19"/>
        </w:rPr>
        <w:t xml:space="preserve"> adapts</w:t>
      </w:r>
      <w:r w:rsidR="1608A2B9" w:rsidRPr="18435648">
        <w:rPr>
          <w:rFonts w:ascii="Volvo Novum" w:eastAsia="Volvo Sans Pro" w:hAnsi="Volvo Novum" w:cs="Volvo Sans Pro"/>
          <w:sz w:val="19"/>
          <w:szCs w:val="19"/>
        </w:rPr>
        <w:t xml:space="preserve"> </w:t>
      </w:r>
      <w:r w:rsidR="259D5AB3" w:rsidRPr="18435648">
        <w:rPr>
          <w:rFonts w:ascii="Volvo Novum" w:eastAsia="Volvo Sans Pro" w:hAnsi="Volvo Novum" w:cs="Volvo Sans Pro"/>
          <w:sz w:val="19"/>
          <w:szCs w:val="19"/>
        </w:rPr>
        <w:t>and corrects for</w:t>
      </w:r>
      <w:r w:rsidR="00DF2097" w:rsidRPr="185B3865">
        <w:rPr>
          <w:rFonts w:ascii="Volvo Novum" w:eastAsia="Volvo Sans Pro" w:hAnsi="Volvo Novum" w:cs="Volvo Sans Pro"/>
          <w:sz w:val="19"/>
          <w:szCs w:val="19"/>
        </w:rPr>
        <w:t xml:space="preserve"> crosswinds, highway crowning, soft shoulders, or emergency situations like tire failure.</w:t>
      </w:r>
      <w:r w:rsidR="00BD2FAA">
        <w:rPr>
          <w:rFonts w:ascii="Volvo Novum" w:eastAsia="Volvo Sans Pro" w:hAnsi="Volvo Novum" w:cs="Volvo Sans Pro"/>
          <w:sz w:val="19"/>
          <w:szCs w:val="19"/>
        </w:rPr>
        <w:t xml:space="preserve"> </w:t>
      </w:r>
      <w:r w:rsidR="7E96CAA4" w:rsidRPr="11ED9C03">
        <w:rPr>
          <w:rFonts w:ascii="Volvo Novum" w:eastAsia="Volvo Sans Pro" w:hAnsi="Volvo Novum" w:cs="Volvo Sans Pro"/>
          <w:sz w:val="19"/>
          <w:szCs w:val="19"/>
        </w:rPr>
        <w:t>The new p</w:t>
      </w:r>
      <w:r w:rsidR="00BD2FAA" w:rsidRPr="185B3865">
        <w:rPr>
          <w:rFonts w:ascii="Volvo Novum" w:eastAsia="Volvo Sans Pro" w:hAnsi="Volvo Novum" w:cs="Volvo Sans Pro"/>
          <w:sz w:val="19"/>
          <w:szCs w:val="19"/>
        </w:rPr>
        <w:t>edestrian detection</w:t>
      </w:r>
      <w:r w:rsidR="00DA1C05">
        <w:rPr>
          <w:rFonts w:ascii="Volvo Novum" w:eastAsia="Volvo Sans Pro" w:hAnsi="Volvo Novum" w:cs="Volvo Sans Pro"/>
          <w:sz w:val="19"/>
          <w:szCs w:val="19"/>
        </w:rPr>
        <w:t xml:space="preserve"> feature</w:t>
      </w:r>
      <w:r w:rsidR="00BD2FAA" w:rsidRPr="185B3865">
        <w:rPr>
          <w:rFonts w:ascii="Volvo Novum" w:eastAsia="Volvo Sans Pro" w:hAnsi="Volvo Novum" w:cs="Volvo Sans Pro"/>
          <w:sz w:val="19"/>
          <w:szCs w:val="19"/>
        </w:rPr>
        <w:t xml:space="preserve"> alerts the driver when a pedestrian or </w:t>
      </w:r>
      <w:r w:rsidR="001E1054">
        <w:rPr>
          <w:rFonts w:ascii="Volvo Novum" w:eastAsia="Volvo Sans Pro" w:hAnsi="Volvo Novum" w:cs="Volvo Sans Pro"/>
          <w:sz w:val="19"/>
          <w:szCs w:val="19"/>
        </w:rPr>
        <w:t>bicyclist</w:t>
      </w:r>
      <w:r w:rsidR="00BD2FAA" w:rsidRPr="185B3865">
        <w:rPr>
          <w:rFonts w:ascii="Volvo Novum" w:eastAsia="Volvo Sans Pro" w:hAnsi="Volvo Novum" w:cs="Volvo Sans Pro"/>
          <w:sz w:val="19"/>
          <w:szCs w:val="19"/>
        </w:rPr>
        <w:t xml:space="preserve"> may be in their path or blind spots</w:t>
      </w:r>
      <w:r w:rsidR="0007067C">
        <w:rPr>
          <w:rFonts w:ascii="Volvo Novum" w:eastAsia="Volvo Sans Pro" w:hAnsi="Volvo Novum" w:cs="Volvo Sans Pro"/>
          <w:sz w:val="19"/>
          <w:szCs w:val="19"/>
        </w:rPr>
        <w:t xml:space="preserve"> and </w:t>
      </w:r>
      <w:r w:rsidR="0007067C" w:rsidRPr="0007067C">
        <w:rPr>
          <w:rFonts w:ascii="Volvo Novum" w:eastAsia="Volvo Sans Pro" w:hAnsi="Volvo Novum" w:cs="Volvo Sans Pro"/>
          <w:sz w:val="19"/>
          <w:szCs w:val="19"/>
        </w:rPr>
        <w:t xml:space="preserve">will </w:t>
      </w:r>
      <w:r w:rsidR="00C95E39">
        <w:rPr>
          <w:rFonts w:ascii="Volvo Novum" w:eastAsia="Volvo Sans Pro" w:hAnsi="Volvo Novum" w:cs="Volvo Sans Pro"/>
          <w:sz w:val="19"/>
          <w:szCs w:val="19"/>
        </w:rPr>
        <w:t xml:space="preserve">activate </w:t>
      </w:r>
      <w:r w:rsidR="006F2B63">
        <w:rPr>
          <w:rFonts w:ascii="Volvo Novum" w:eastAsia="Volvo Sans Pro" w:hAnsi="Volvo Novum" w:cs="Volvo Sans Pro"/>
          <w:sz w:val="19"/>
          <w:szCs w:val="19"/>
        </w:rPr>
        <w:t>frontal</w:t>
      </w:r>
      <w:r w:rsidR="0007067C" w:rsidRPr="0007067C">
        <w:rPr>
          <w:rFonts w:ascii="Volvo Novum" w:eastAsia="Volvo Sans Pro" w:hAnsi="Volvo Novum" w:cs="Volvo Sans Pro"/>
          <w:sz w:val="19"/>
          <w:szCs w:val="19"/>
        </w:rPr>
        <w:t xml:space="preserve"> automatic emergency braking</w:t>
      </w:r>
      <w:r w:rsidR="00C95E39">
        <w:rPr>
          <w:rFonts w:ascii="Volvo Novum" w:eastAsia="Volvo Sans Pro" w:hAnsi="Volvo Novum" w:cs="Volvo Sans Pro"/>
          <w:sz w:val="19"/>
          <w:szCs w:val="19"/>
        </w:rPr>
        <w:t xml:space="preserve"> for objects directly in the p</w:t>
      </w:r>
      <w:r w:rsidR="008D55BF">
        <w:rPr>
          <w:rFonts w:ascii="Volvo Novum" w:eastAsia="Volvo Sans Pro" w:hAnsi="Volvo Novum" w:cs="Volvo Sans Pro"/>
          <w:sz w:val="19"/>
          <w:szCs w:val="19"/>
        </w:rPr>
        <w:t>ath of travel</w:t>
      </w:r>
      <w:r w:rsidR="0007067C">
        <w:rPr>
          <w:rFonts w:ascii="Volvo Novum" w:eastAsia="Volvo Sans Pro" w:hAnsi="Volvo Novum" w:cs="Volvo Sans Pro"/>
          <w:sz w:val="19"/>
          <w:szCs w:val="19"/>
        </w:rPr>
        <w:t xml:space="preserve">. </w:t>
      </w:r>
    </w:p>
    <w:p w14:paraId="35962F10" w14:textId="77777777" w:rsidR="00BC7DBC" w:rsidRDefault="00BC7DBC" w:rsidP="185B3865">
      <w:pPr>
        <w:rPr>
          <w:rFonts w:ascii="Volvo Novum" w:eastAsia="Volvo Sans Pro" w:hAnsi="Volvo Novum" w:cs="Volvo Sans Pro"/>
          <w:sz w:val="19"/>
          <w:szCs w:val="19"/>
        </w:rPr>
      </w:pPr>
    </w:p>
    <w:p w14:paraId="0C3BCD5E" w14:textId="3D176DFE" w:rsidR="00D61DEB" w:rsidRDefault="00EC4D62" w:rsidP="752813D6">
      <w:pPr>
        <w:rPr>
          <w:rFonts w:ascii="Volvo Novum" w:eastAsia="Volvo Sans Pro" w:hAnsi="Volvo Novum" w:cs="Volvo Sans Pro"/>
          <w:sz w:val="19"/>
          <w:szCs w:val="19"/>
        </w:rPr>
      </w:pPr>
      <w:r>
        <w:rPr>
          <w:rFonts w:ascii="Volvo Novum" w:eastAsia="Volvo Sans Pro" w:hAnsi="Volvo Novum" w:cs="Volvo Sans Pro"/>
          <w:sz w:val="19"/>
          <w:szCs w:val="19"/>
        </w:rPr>
        <w:t>C</w:t>
      </w:r>
      <w:r w:rsidRPr="185B3865">
        <w:rPr>
          <w:rFonts w:ascii="Volvo Novum" w:eastAsia="Volvo Sans Pro" w:hAnsi="Volvo Novum" w:cs="Volvo Sans Pro"/>
          <w:sz w:val="19"/>
          <w:szCs w:val="19"/>
        </w:rPr>
        <w:t xml:space="preserve">lass-leading </w:t>
      </w:r>
      <w:r>
        <w:rPr>
          <w:rFonts w:ascii="Volvo Novum" w:eastAsia="Volvo Sans Pro" w:hAnsi="Volvo Novum" w:cs="Volvo Sans Pro"/>
          <w:sz w:val="19"/>
          <w:szCs w:val="19"/>
        </w:rPr>
        <w:t xml:space="preserve">passive </w:t>
      </w:r>
      <w:r w:rsidRPr="185B3865">
        <w:rPr>
          <w:rFonts w:ascii="Volvo Novum" w:eastAsia="Volvo Sans Pro" w:hAnsi="Volvo Novum" w:cs="Volvo Sans Pro"/>
          <w:sz w:val="19"/>
          <w:szCs w:val="19"/>
        </w:rPr>
        <w:t xml:space="preserve">safety systems </w:t>
      </w:r>
      <w:r w:rsidR="009275AC">
        <w:rPr>
          <w:rFonts w:ascii="Volvo Novum" w:eastAsia="Volvo Sans Pro" w:hAnsi="Volvo Novum" w:cs="Volvo Sans Pro"/>
          <w:sz w:val="19"/>
          <w:szCs w:val="19"/>
        </w:rPr>
        <w:t>offered</w:t>
      </w:r>
      <w:r>
        <w:rPr>
          <w:rFonts w:ascii="Volvo Novum" w:eastAsia="Volvo Sans Pro" w:hAnsi="Volvo Novum" w:cs="Volvo Sans Pro"/>
          <w:sz w:val="19"/>
          <w:szCs w:val="19"/>
        </w:rPr>
        <w:t xml:space="preserve"> in the new Volvo VNL includ</w:t>
      </w:r>
      <w:r w:rsidR="0021163A">
        <w:rPr>
          <w:rFonts w:ascii="Volvo Novum" w:eastAsia="Volvo Sans Pro" w:hAnsi="Volvo Novum" w:cs="Volvo Sans Pro"/>
          <w:sz w:val="19"/>
          <w:szCs w:val="19"/>
        </w:rPr>
        <w:t>e</w:t>
      </w:r>
      <w:r w:rsidRPr="185B3865">
        <w:rPr>
          <w:rFonts w:ascii="Volvo Novum" w:eastAsia="Volvo Sans Pro" w:hAnsi="Volvo Novum" w:cs="Volvo Sans Pro"/>
          <w:sz w:val="19"/>
          <w:szCs w:val="19"/>
        </w:rPr>
        <w:t xml:space="preserve"> </w:t>
      </w:r>
      <w:r>
        <w:rPr>
          <w:rFonts w:ascii="Volvo Novum" w:eastAsia="Volvo Sans Pro" w:hAnsi="Volvo Novum" w:cs="Volvo Sans Pro"/>
          <w:sz w:val="19"/>
          <w:szCs w:val="19"/>
        </w:rPr>
        <w:t>t</w:t>
      </w:r>
      <w:r w:rsidR="00D61DEB" w:rsidRPr="185B3865">
        <w:rPr>
          <w:rFonts w:ascii="Volvo Novum" w:eastAsia="Volvo Sans Pro" w:hAnsi="Volvo Novum" w:cs="Volvo Sans Pro"/>
          <w:sz w:val="19"/>
          <w:szCs w:val="19"/>
        </w:rPr>
        <w:t xml:space="preserve">he </w:t>
      </w:r>
      <w:r w:rsidR="000B0FA1">
        <w:rPr>
          <w:rFonts w:ascii="Volvo Novum" w:eastAsia="Volvo Sans Pro" w:hAnsi="Volvo Novum" w:cs="Volvo Sans Pro"/>
          <w:sz w:val="19"/>
          <w:szCs w:val="19"/>
        </w:rPr>
        <w:t xml:space="preserve">bonded </w:t>
      </w:r>
      <w:r w:rsidR="00F10C91">
        <w:rPr>
          <w:rFonts w:ascii="Volvo Novum" w:eastAsia="Volvo Sans Pro" w:hAnsi="Volvo Novum" w:cs="Volvo Sans Pro"/>
          <w:sz w:val="19"/>
          <w:szCs w:val="19"/>
        </w:rPr>
        <w:t>and</w:t>
      </w:r>
      <w:r w:rsidR="00CD08D3">
        <w:rPr>
          <w:rFonts w:ascii="Volvo Novum" w:eastAsia="Volvo Sans Pro" w:hAnsi="Volvo Novum" w:cs="Volvo Sans Pro"/>
          <w:sz w:val="19"/>
          <w:szCs w:val="19"/>
        </w:rPr>
        <w:t xml:space="preserve"> </w:t>
      </w:r>
      <w:r w:rsidR="00D61DEB" w:rsidRPr="185B3865">
        <w:rPr>
          <w:rFonts w:ascii="Volvo Novum" w:eastAsia="Volvo Sans Pro" w:hAnsi="Volvo Novum" w:cs="Volvo Sans Pro"/>
          <w:sz w:val="19"/>
          <w:szCs w:val="19"/>
        </w:rPr>
        <w:t>wrapped windshield</w:t>
      </w:r>
      <w:r w:rsidR="00F10C91">
        <w:rPr>
          <w:rFonts w:ascii="Volvo Novum" w:eastAsia="Volvo Sans Pro" w:hAnsi="Volvo Novum" w:cs="Volvo Sans Pro"/>
          <w:sz w:val="19"/>
          <w:szCs w:val="19"/>
        </w:rPr>
        <w:t xml:space="preserve"> </w:t>
      </w:r>
      <w:r w:rsidR="009275AC">
        <w:rPr>
          <w:rFonts w:ascii="Volvo Novum" w:eastAsia="Volvo Sans Pro" w:hAnsi="Volvo Novum" w:cs="Volvo Sans Pro"/>
          <w:sz w:val="19"/>
          <w:szCs w:val="19"/>
        </w:rPr>
        <w:t>providing</w:t>
      </w:r>
      <w:r w:rsidR="00F10C91">
        <w:rPr>
          <w:rFonts w:ascii="Volvo Novum" w:eastAsia="Volvo Sans Pro" w:hAnsi="Volvo Novum" w:cs="Volvo Sans Pro"/>
          <w:sz w:val="19"/>
          <w:szCs w:val="19"/>
        </w:rPr>
        <w:t xml:space="preserve"> panoramic views</w:t>
      </w:r>
      <w:r w:rsidR="00123C47">
        <w:rPr>
          <w:rFonts w:ascii="Volvo Novum" w:eastAsia="Volvo Sans Pro" w:hAnsi="Volvo Novum" w:cs="Volvo Sans Pro"/>
          <w:sz w:val="19"/>
          <w:szCs w:val="19"/>
        </w:rPr>
        <w:t xml:space="preserve">. This </w:t>
      </w:r>
      <w:r w:rsidR="00D61DEB" w:rsidRPr="185B3865">
        <w:rPr>
          <w:rFonts w:ascii="Volvo Novum" w:eastAsia="Volvo Sans Pro" w:hAnsi="Volvo Novum" w:cs="Volvo Sans Pro"/>
          <w:sz w:val="19"/>
          <w:szCs w:val="19"/>
        </w:rPr>
        <w:t xml:space="preserve">not only </w:t>
      </w:r>
      <w:r w:rsidR="00D61DEB" w:rsidRPr="5B877A0B">
        <w:rPr>
          <w:rFonts w:ascii="Volvo Novum" w:eastAsia="Volvo Sans Pro" w:hAnsi="Volvo Novum" w:cs="Volvo Sans Pro"/>
          <w:sz w:val="19"/>
          <w:szCs w:val="19"/>
        </w:rPr>
        <w:t>improve</w:t>
      </w:r>
      <w:r w:rsidR="0DA9F8BD" w:rsidRPr="5B877A0B">
        <w:rPr>
          <w:rFonts w:ascii="Volvo Novum" w:eastAsia="Volvo Sans Pro" w:hAnsi="Volvo Novum" w:cs="Volvo Sans Pro"/>
          <w:sz w:val="19"/>
          <w:szCs w:val="19"/>
        </w:rPr>
        <w:t>s</w:t>
      </w:r>
      <w:r w:rsidR="00D61DEB" w:rsidRPr="5B877A0B">
        <w:rPr>
          <w:rFonts w:ascii="Volvo Novum" w:eastAsia="Volvo Sans Pro" w:hAnsi="Volvo Novum" w:cs="Volvo Sans Pro"/>
          <w:sz w:val="19"/>
          <w:szCs w:val="19"/>
        </w:rPr>
        <w:t xml:space="preserve"> </w:t>
      </w:r>
      <w:r w:rsidR="00D61DEB" w:rsidRPr="185B3865">
        <w:rPr>
          <w:rFonts w:ascii="Volvo Novum" w:eastAsia="Volvo Sans Pro" w:hAnsi="Volvo Novum" w:cs="Volvo Sans Pro"/>
          <w:sz w:val="19"/>
          <w:szCs w:val="19"/>
        </w:rPr>
        <w:t xml:space="preserve">aerodynamics for the </w:t>
      </w:r>
      <w:r w:rsidR="001E0FCC">
        <w:rPr>
          <w:rFonts w:ascii="Volvo Novum" w:eastAsia="Volvo Sans Pro" w:hAnsi="Volvo Novum" w:cs="Volvo Sans Pro"/>
          <w:sz w:val="19"/>
          <w:szCs w:val="19"/>
        </w:rPr>
        <w:t>Volvo</w:t>
      </w:r>
      <w:r w:rsidR="00D61DEB" w:rsidRPr="185B3865">
        <w:rPr>
          <w:rFonts w:ascii="Volvo Novum" w:eastAsia="Volvo Sans Pro" w:hAnsi="Volvo Novum" w:cs="Volvo Sans Pro"/>
          <w:sz w:val="19"/>
          <w:szCs w:val="19"/>
        </w:rPr>
        <w:t xml:space="preserve"> VNL, </w:t>
      </w:r>
      <w:r w:rsidR="4687C6A1" w:rsidRPr="5B877A0B">
        <w:rPr>
          <w:rFonts w:ascii="Volvo Novum" w:eastAsia="Volvo Sans Pro" w:hAnsi="Volvo Novum" w:cs="Volvo Sans Pro"/>
          <w:sz w:val="19"/>
          <w:szCs w:val="19"/>
        </w:rPr>
        <w:t>but</w:t>
      </w:r>
      <w:r w:rsidR="4687C6A1" w:rsidRPr="7F7AA77B">
        <w:rPr>
          <w:rFonts w:ascii="Volvo Novum" w:eastAsia="Volvo Sans Pro" w:hAnsi="Volvo Novum" w:cs="Volvo Sans Pro"/>
          <w:sz w:val="19"/>
          <w:szCs w:val="19"/>
        </w:rPr>
        <w:t xml:space="preserve"> it also</w:t>
      </w:r>
      <w:r w:rsidR="00D61DEB" w:rsidRPr="185B3865">
        <w:rPr>
          <w:rFonts w:ascii="Volvo Novum" w:eastAsia="Volvo Sans Pro" w:hAnsi="Volvo Novum" w:cs="Volvo Sans Pro"/>
          <w:sz w:val="19"/>
          <w:szCs w:val="19"/>
        </w:rPr>
        <w:t xml:space="preserve"> improve</w:t>
      </w:r>
      <w:r w:rsidR="2BE41003" w:rsidRPr="185B3865">
        <w:rPr>
          <w:rFonts w:ascii="Volvo Novum" w:eastAsia="Volvo Sans Pro" w:hAnsi="Volvo Novum" w:cs="Volvo Sans Pro"/>
          <w:sz w:val="19"/>
          <w:szCs w:val="19"/>
        </w:rPr>
        <w:t>s</w:t>
      </w:r>
      <w:r w:rsidR="00D61DEB" w:rsidRPr="185B3865">
        <w:rPr>
          <w:rFonts w:ascii="Volvo Novum" w:eastAsia="Volvo Sans Pro" w:hAnsi="Volvo Novum" w:cs="Volvo Sans Pro"/>
          <w:sz w:val="19"/>
          <w:szCs w:val="19"/>
        </w:rPr>
        <w:t xml:space="preserve"> </w:t>
      </w:r>
      <w:r w:rsidR="004955E4" w:rsidRPr="185B3865">
        <w:rPr>
          <w:rFonts w:ascii="Volvo Novum" w:eastAsia="Volvo Sans Pro" w:hAnsi="Volvo Novum" w:cs="Volvo Sans Pro"/>
          <w:sz w:val="19"/>
          <w:szCs w:val="19"/>
        </w:rPr>
        <w:t>visibility</w:t>
      </w:r>
      <w:r w:rsidR="00D61DEB" w:rsidRPr="185B3865">
        <w:rPr>
          <w:rFonts w:ascii="Volvo Novum" w:eastAsia="Volvo Sans Pro" w:hAnsi="Volvo Novum" w:cs="Volvo Sans Pro"/>
          <w:sz w:val="19"/>
          <w:szCs w:val="19"/>
        </w:rPr>
        <w:t xml:space="preserve"> for </w:t>
      </w:r>
      <w:r w:rsidR="333AFB25" w:rsidRPr="5B877A0B">
        <w:rPr>
          <w:rFonts w:ascii="Volvo Novum" w:eastAsia="Volvo Sans Pro" w:hAnsi="Volvo Novum" w:cs="Volvo Sans Pro"/>
          <w:sz w:val="19"/>
          <w:szCs w:val="19"/>
        </w:rPr>
        <w:t>drivers</w:t>
      </w:r>
      <w:r w:rsidR="00D61DEB" w:rsidRPr="5B877A0B">
        <w:rPr>
          <w:rFonts w:ascii="Volvo Novum" w:eastAsia="Volvo Sans Pro" w:hAnsi="Volvo Novum" w:cs="Volvo Sans Pro"/>
          <w:sz w:val="19"/>
          <w:szCs w:val="19"/>
        </w:rPr>
        <w:t xml:space="preserve">, </w:t>
      </w:r>
      <w:r w:rsidR="046155B0" w:rsidRPr="5B877A0B">
        <w:rPr>
          <w:rFonts w:ascii="Volvo Novum" w:eastAsia="Volvo Sans Pro" w:hAnsi="Volvo Novum" w:cs="Volvo Sans Pro"/>
          <w:sz w:val="19"/>
          <w:szCs w:val="19"/>
        </w:rPr>
        <w:t>bolstering</w:t>
      </w:r>
      <w:r w:rsidR="1FDE1352" w:rsidRPr="7F7AA77B">
        <w:rPr>
          <w:rFonts w:ascii="Volvo Novum" w:eastAsia="Volvo Sans Pro" w:hAnsi="Volvo Novum" w:cs="Volvo Sans Pro"/>
          <w:sz w:val="19"/>
          <w:szCs w:val="19"/>
        </w:rPr>
        <w:t xml:space="preserve"> safety</w:t>
      </w:r>
      <w:r w:rsidR="00D61DEB" w:rsidRPr="185B3865">
        <w:rPr>
          <w:rFonts w:ascii="Volvo Novum" w:eastAsia="Volvo Sans Pro" w:hAnsi="Volvo Novum" w:cs="Volvo Sans Pro"/>
          <w:sz w:val="19"/>
          <w:szCs w:val="19"/>
        </w:rPr>
        <w:t xml:space="preserve"> </w:t>
      </w:r>
      <w:r>
        <w:rPr>
          <w:rFonts w:ascii="Volvo Novum" w:eastAsia="Volvo Sans Pro" w:hAnsi="Volvo Novum" w:cs="Volvo Sans Pro"/>
          <w:sz w:val="19"/>
          <w:szCs w:val="19"/>
        </w:rPr>
        <w:t>and reduc</w:t>
      </w:r>
      <w:r w:rsidR="00EB5397">
        <w:rPr>
          <w:rFonts w:ascii="Volvo Novum" w:eastAsia="Volvo Sans Pro" w:hAnsi="Volvo Novum" w:cs="Volvo Sans Pro"/>
          <w:sz w:val="19"/>
          <w:szCs w:val="19"/>
        </w:rPr>
        <w:t>ing</w:t>
      </w:r>
      <w:r>
        <w:rPr>
          <w:rFonts w:ascii="Volvo Novum" w:eastAsia="Volvo Sans Pro" w:hAnsi="Volvo Novum" w:cs="Volvo Sans Pro"/>
          <w:sz w:val="19"/>
          <w:szCs w:val="19"/>
        </w:rPr>
        <w:t xml:space="preserve"> wind noise in the cab</w:t>
      </w:r>
      <w:r w:rsidR="00D61DEB" w:rsidRPr="185B3865">
        <w:rPr>
          <w:rFonts w:ascii="Volvo Novum" w:eastAsia="Volvo Sans Pro" w:hAnsi="Volvo Novum" w:cs="Volvo Sans Pro"/>
          <w:sz w:val="19"/>
          <w:szCs w:val="19"/>
        </w:rPr>
        <w:t>.</w:t>
      </w:r>
      <w:r w:rsidR="002C5EF7">
        <w:rPr>
          <w:rFonts w:ascii="Volvo Novum" w:eastAsia="Volvo Sans Pro" w:hAnsi="Volvo Novum" w:cs="Volvo Sans Pro"/>
          <w:sz w:val="19"/>
          <w:szCs w:val="19"/>
        </w:rPr>
        <w:t xml:space="preserve"> </w:t>
      </w:r>
      <w:r w:rsidR="00D61DEB" w:rsidRPr="185B3865">
        <w:rPr>
          <w:rFonts w:ascii="Volvo Novum" w:eastAsia="Volvo Sans Pro" w:hAnsi="Volvo Novum" w:cs="Volvo Sans Pro"/>
          <w:sz w:val="19"/>
          <w:szCs w:val="19"/>
        </w:rPr>
        <w:t>The cab</w:t>
      </w:r>
      <w:r w:rsidR="00995EA8">
        <w:rPr>
          <w:rFonts w:ascii="Volvo Novum" w:eastAsia="Volvo Sans Pro" w:hAnsi="Volvo Novum" w:cs="Volvo Sans Pro"/>
          <w:sz w:val="19"/>
          <w:szCs w:val="19"/>
        </w:rPr>
        <w:t xml:space="preserve"> of the new Volvo VNL</w:t>
      </w:r>
      <w:r w:rsidR="00376E3F" w:rsidRPr="00376E3F">
        <w:rPr>
          <w:rFonts w:ascii="Volvo Novum" w:eastAsia="Volvo Sans Pro" w:hAnsi="Volvo Novum" w:cs="Volvo Sans Pro"/>
          <w:sz w:val="19"/>
          <w:szCs w:val="19"/>
        </w:rPr>
        <w:t xml:space="preserve"> is designed according to Volvo Trucks</w:t>
      </w:r>
      <w:r w:rsidR="00123C47">
        <w:rPr>
          <w:rFonts w:ascii="Volvo Novum" w:eastAsia="Volvo Sans Pro" w:hAnsi="Volvo Novum" w:cs="Volvo Sans Pro"/>
          <w:sz w:val="19"/>
          <w:szCs w:val="19"/>
        </w:rPr>
        <w:t>’</w:t>
      </w:r>
      <w:r w:rsidR="00376E3F" w:rsidRPr="00376E3F">
        <w:rPr>
          <w:rFonts w:ascii="Volvo Novum" w:eastAsia="Volvo Sans Pro" w:hAnsi="Volvo Novum" w:cs="Volvo Sans Pro"/>
          <w:sz w:val="19"/>
          <w:szCs w:val="19"/>
        </w:rPr>
        <w:t xml:space="preserve"> </w:t>
      </w:r>
      <w:r w:rsidR="00767044">
        <w:rPr>
          <w:rFonts w:ascii="Volvo Novum" w:eastAsia="Volvo Sans Pro" w:hAnsi="Volvo Novum" w:cs="Volvo Sans Pro"/>
          <w:sz w:val="19"/>
          <w:szCs w:val="19"/>
        </w:rPr>
        <w:t>leading</w:t>
      </w:r>
      <w:r w:rsidR="00376E3F" w:rsidRPr="00376E3F">
        <w:rPr>
          <w:rFonts w:ascii="Volvo Novum" w:eastAsia="Volvo Sans Pro" w:hAnsi="Volvo Novum" w:cs="Volvo Sans Pro"/>
          <w:sz w:val="19"/>
          <w:szCs w:val="19"/>
        </w:rPr>
        <w:t xml:space="preserve"> crash test standards</w:t>
      </w:r>
      <w:r w:rsidR="008017A8">
        <w:rPr>
          <w:rFonts w:ascii="Volvo Novum" w:eastAsia="Volvo Sans Pro" w:hAnsi="Volvo Novum" w:cs="Volvo Sans Pro"/>
          <w:sz w:val="19"/>
          <w:szCs w:val="19"/>
        </w:rPr>
        <w:t xml:space="preserve"> and</w:t>
      </w:r>
      <w:r w:rsidR="00DD1836">
        <w:rPr>
          <w:rFonts w:ascii="Volvo Novum" w:eastAsia="Volvo Sans Pro" w:hAnsi="Volvo Novum" w:cs="Volvo Sans Pro"/>
          <w:sz w:val="19"/>
          <w:szCs w:val="19"/>
        </w:rPr>
        <w:t xml:space="preserve"> </w:t>
      </w:r>
      <w:r w:rsidR="008017A8" w:rsidRPr="008017A8">
        <w:rPr>
          <w:rFonts w:ascii="Volvo Novum" w:eastAsia="Volvo Sans Pro" w:hAnsi="Volvo Novum" w:cs="Volvo Sans Pro"/>
          <w:sz w:val="19"/>
          <w:szCs w:val="19"/>
        </w:rPr>
        <w:t>will offer a side-curtain airbag, with options for a driver-only or driver and passenger airbags, a North American industry first.</w:t>
      </w:r>
      <w:r w:rsidR="00422F87">
        <w:rPr>
          <w:rFonts w:ascii="Volvo Novum" w:eastAsia="Volvo Sans Pro" w:hAnsi="Volvo Novum" w:cs="Volvo Sans Pro"/>
          <w:sz w:val="19"/>
          <w:szCs w:val="19"/>
        </w:rPr>
        <w:t xml:space="preserve"> </w:t>
      </w:r>
      <w:r w:rsidR="008E2C07">
        <w:rPr>
          <w:rFonts w:ascii="Volvo Novum" w:eastAsia="Volvo Sans Pro" w:hAnsi="Volvo Novum" w:cs="Volvo Sans Pro"/>
          <w:sz w:val="19"/>
          <w:szCs w:val="19"/>
        </w:rPr>
        <w:t>Cab</w:t>
      </w:r>
      <w:r w:rsidR="00BE1E22">
        <w:rPr>
          <w:rFonts w:ascii="Volvo Novum" w:eastAsia="Volvo Sans Pro" w:hAnsi="Volvo Novum" w:cs="Volvo Sans Pro"/>
          <w:sz w:val="19"/>
          <w:szCs w:val="19"/>
        </w:rPr>
        <w:t>s</w:t>
      </w:r>
      <w:r w:rsidR="008E2C07">
        <w:rPr>
          <w:rFonts w:ascii="Volvo Novum" w:eastAsia="Volvo Sans Pro" w:hAnsi="Volvo Novum" w:cs="Volvo Sans Pro"/>
          <w:sz w:val="19"/>
          <w:szCs w:val="19"/>
        </w:rPr>
        <w:t xml:space="preserve"> </w:t>
      </w:r>
      <w:r w:rsidR="00BE1E22">
        <w:rPr>
          <w:rFonts w:ascii="Volvo Novum" w:eastAsia="Volvo Sans Pro" w:hAnsi="Volvo Novum" w:cs="Volvo Sans Pro"/>
          <w:sz w:val="19"/>
          <w:szCs w:val="19"/>
        </w:rPr>
        <w:t>are constructed of</w:t>
      </w:r>
      <w:r w:rsidR="008E2C07">
        <w:rPr>
          <w:rFonts w:ascii="Volvo Novum" w:eastAsia="Volvo Sans Pro" w:hAnsi="Volvo Novum" w:cs="Volvo Sans Pro"/>
          <w:sz w:val="19"/>
          <w:szCs w:val="19"/>
        </w:rPr>
        <w:t xml:space="preserve"> </w:t>
      </w:r>
      <w:r w:rsidR="00D61DEB" w:rsidRPr="185B3865">
        <w:rPr>
          <w:rFonts w:ascii="Volvo Novum" w:eastAsia="Volvo Sans Pro" w:hAnsi="Volvo Novum" w:cs="Volvo Sans Pro"/>
          <w:sz w:val="19"/>
          <w:szCs w:val="19"/>
        </w:rPr>
        <w:t>high-strength steel to</w:t>
      </w:r>
      <w:r w:rsidR="00715367" w:rsidRPr="185B3865">
        <w:rPr>
          <w:rFonts w:ascii="Volvo Novum" w:eastAsia="Volvo Sans Pro" w:hAnsi="Volvo Novum" w:cs="Volvo Sans Pro"/>
          <w:sz w:val="19"/>
          <w:szCs w:val="19"/>
        </w:rPr>
        <w:t xml:space="preserve"> deflect the energy of a crash to reduce the chance of injury</w:t>
      </w:r>
      <w:r w:rsidR="00BB3CC2" w:rsidRPr="185B3865">
        <w:rPr>
          <w:rFonts w:ascii="Volvo Novum" w:eastAsia="Volvo Sans Pro" w:hAnsi="Volvo Novum" w:cs="Volvo Sans Pro"/>
          <w:sz w:val="19"/>
          <w:szCs w:val="19"/>
        </w:rPr>
        <w:t>.</w:t>
      </w:r>
      <w:r w:rsidR="00341147">
        <w:rPr>
          <w:rFonts w:ascii="Volvo Novum" w:eastAsia="Volvo Sans Pro" w:hAnsi="Volvo Novum" w:cs="Volvo Sans Pro"/>
          <w:sz w:val="19"/>
          <w:szCs w:val="19"/>
        </w:rPr>
        <w:t xml:space="preserve"> </w:t>
      </w:r>
      <w:r w:rsidR="003234D3">
        <w:rPr>
          <w:rFonts w:ascii="Volvo Novum" w:eastAsia="Volvo Sans Pro" w:hAnsi="Volvo Novum" w:cs="Volvo Sans Pro"/>
          <w:sz w:val="19"/>
          <w:szCs w:val="19"/>
        </w:rPr>
        <w:t>Additionally, Volvo</w:t>
      </w:r>
      <w:r w:rsidR="00F573DF">
        <w:rPr>
          <w:rFonts w:ascii="Volvo Novum" w:eastAsia="Volvo Sans Pro" w:hAnsi="Volvo Novum" w:cs="Volvo Sans Pro"/>
          <w:sz w:val="19"/>
          <w:szCs w:val="19"/>
        </w:rPr>
        <w:t xml:space="preserve"> Trucks’</w:t>
      </w:r>
      <w:r w:rsidR="003234D3">
        <w:rPr>
          <w:rFonts w:ascii="Volvo Novum" w:eastAsia="Volvo Sans Pro" w:hAnsi="Volvo Novum" w:cs="Volvo Sans Pro"/>
          <w:sz w:val="19"/>
          <w:szCs w:val="19"/>
        </w:rPr>
        <w:t xml:space="preserve"> flared frame rails allow the powertrain to drop down below the cab to protect the driver. </w:t>
      </w:r>
      <w:r w:rsidR="00BD2FAA" w:rsidRPr="185B3865">
        <w:rPr>
          <w:rFonts w:ascii="Volvo Novum" w:eastAsia="Volvo Sans Pro" w:hAnsi="Volvo Novum" w:cs="Volvo Sans Pro"/>
          <w:sz w:val="19"/>
          <w:szCs w:val="19"/>
        </w:rPr>
        <w:t>E-Call</w:t>
      </w:r>
      <w:r w:rsidR="00BD2FAA">
        <w:rPr>
          <w:rFonts w:ascii="Volvo Novum" w:eastAsia="Volvo Sans Pro" w:hAnsi="Volvo Novum" w:cs="Volvo Sans Pro"/>
          <w:sz w:val="19"/>
          <w:szCs w:val="19"/>
        </w:rPr>
        <w:t>, a</w:t>
      </w:r>
      <w:r w:rsidR="00BD2FAA" w:rsidRPr="185B3865">
        <w:rPr>
          <w:rFonts w:ascii="Volvo Novum" w:eastAsia="Volvo Sans Pro" w:hAnsi="Volvo Novum" w:cs="Volvo Sans Pro"/>
          <w:sz w:val="19"/>
          <w:szCs w:val="19"/>
        </w:rPr>
        <w:t xml:space="preserve">n innovative new safety feature, </w:t>
      </w:r>
      <w:r w:rsidR="005270B8" w:rsidRPr="005270B8">
        <w:rPr>
          <w:rFonts w:ascii="Volvo Novum" w:eastAsia="Volvo Sans Pro" w:hAnsi="Volvo Novum" w:cs="Volvo Sans Pro"/>
          <w:sz w:val="19"/>
          <w:szCs w:val="19"/>
        </w:rPr>
        <w:t>connects the driver to emergency services where cellular connectivity is available and provides precise location details. This occurs automatically in the event of a rollover crash or airbag deployment.</w:t>
      </w:r>
    </w:p>
    <w:p w14:paraId="790D2E75" w14:textId="77777777" w:rsidR="00995EA8" w:rsidRPr="001F435A" w:rsidRDefault="00995EA8" w:rsidP="752813D6">
      <w:pPr>
        <w:rPr>
          <w:rFonts w:ascii="Volvo Novum" w:eastAsia="Volvo Sans Pro" w:hAnsi="Volvo Novum" w:cs="Volvo Sans Pro"/>
          <w:sz w:val="19"/>
          <w:szCs w:val="19"/>
        </w:rPr>
      </w:pPr>
    </w:p>
    <w:p w14:paraId="497972D2" w14:textId="0CD687A0" w:rsidR="00E73313" w:rsidRPr="001F435A" w:rsidRDefault="00E73313" w:rsidP="752813D6">
      <w:pPr>
        <w:rPr>
          <w:rFonts w:ascii="Volvo Novum" w:eastAsia="Volvo Sans Pro" w:hAnsi="Volvo Novum" w:cs="Volvo Sans Pro"/>
          <w:b/>
          <w:bCs/>
          <w:sz w:val="19"/>
          <w:szCs w:val="19"/>
        </w:rPr>
      </w:pPr>
      <w:r w:rsidRPr="001F435A">
        <w:rPr>
          <w:rFonts w:ascii="Volvo Novum" w:eastAsia="Volvo Sans Pro" w:hAnsi="Volvo Novum" w:cs="Volvo Sans Pro"/>
          <w:b/>
          <w:bCs/>
          <w:sz w:val="19"/>
          <w:szCs w:val="19"/>
        </w:rPr>
        <w:t>Redefining Comfort and Efficiency with a Driver-Centric Design</w:t>
      </w:r>
    </w:p>
    <w:p w14:paraId="7B9F88BA" w14:textId="0C24F455" w:rsidR="009E25F8" w:rsidRDefault="00DF654F" w:rsidP="00DF654F">
      <w:pPr>
        <w:rPr>
          <w:rFonts w:ascii="Volvo Novum" w:eastAsia="Volvo Sans Pro" w:hAnsi="Volvo Novum" w:cs="Volvo Sans Pro"/>
          <w:sz w:val="19"/>
          <w:szCs w:val="19"/>
        </w:rPr>
      </w:pPr>
      <w:r w:rsidRPr="185B3865">
        <w:rPr>
          <w:rFonts w:ascii="Volvo Novum" w:eastAsia="Volvo Sans Pro" w:hAnsi="Volvo Novum" w:cs="Volvo Sans Pro"/>
          <w:sz w:val="19"/>
          <w:szCs w:val="19"/>
        </w:rPr>
        <w:t xml:space="preserve">The new </w:t>
      </w:r>
      <w:r w:rsidR="00082374">
        <w:rPr>
          <w:rFonts w:ascii="Volvo Novum" w:eastAsia="Volvo Sans Pro" w:hAnsi="Volvo Novum" w:cs="Volvo Sans Pro"/>
          <w:sz w:val="19"/>
          <w:szCs w:val="19"/>
        </w:rPr>
        <w:t xml:space="preserve">Volvo </w:t>
      </w:r>
      <w:r w:rsidRPr="185B3865">
        <w:rPr>
          <w:rFonts w:ascii="Volvo Novum" w:eastAsia="Volvo Sans Pro" w:hAnsi="Volvo Novum" w:cs="Volvo Sans Pro"/>
          <w:sz w:val="19"/>
          <w:szCs w:val="19"/>
        </w:rPr>
        <w:t>VNL</w:t>
      </w:r>
      <w:r w:rsidRPr="3D99D278">
        <w:rPr>
          <w:rFonts w:ascii="Volvo Novum" w:eastAsia="Volvo Sans Pro" w:hAnsi="Volvo Novum" w:cs="Volvo Sans Pro"/>
          <w:sz w:val="19"/>
          <w:szCs w:val="19"/>
        </w:rPr>
        <w:t xml:space="preserve"> </w:t>
      </w:r>
      <w:r w:rsidR="00A85C02" w:rsidRPr="3D99D278">
        <w:rPr>
          <w:rFonts w:ascii="Volvo Novum" w:eastAsia="Volvo Sans Pro" w:hAnsi="Volvo Novum" w:cs="Volvo Sans Pro"/>
          <w:sz w:val="19"/>
          <w:szCs w:val="19"/>
        </w:rPr>
        <w:t>is</w:t>
      </w:r>
      <w:r w:rsidR="00A85C02" w:rsidRPr="185B3865">
        <w:rPr>
          <w:rFonts w:ascii="Volvo Novum" w:eastAsia="Volvo Sans Pro" w:hAnsi="Volvo Novum" w:cs="Volvo Sans Pro"/>
          <w:sz w:val="19"/>
          <w:szCs w:val="19"/>
        </w:rPr>
        <w:t xml:space="preserve"> designed</w:t>
      </w:r>
      <w:r w:rsidRPr="185B3865">
        <w:rPr>
          <w:rFonts w:ascii="Volvo Novum" w:eastAsia="Volvo Sans Pro" w:hAnsi="Volvo Novum" w:cs="Volvo Sans Pro"/>
          <w:sz w:val="19"/>
          <w:szCs w:val="19"/>
        </w:rPr>
        <w:t xml:space="preserve"> with the driver in mind to </w:t>
      </w:r>
      <w:r w:rsidR="005654A6" w:rsidRPr="185B3865">
        <w:rPr>
          <w:rFonts w:ascii="Volvo Novum" w:eastAsia="Volvo Sans Pro" w:hAnsi="Volvo Novum" w:cs="Volvo Sans Pro"/>
          <w:sz w:val="19"/>
          <w:szCs w:val="19"/>
        </w:rPr>
        <w:t>optimize comfort</w:t>
      </w:r>
      <w:r w:rsidR="7D601CF2" w:rsidRPr="6736E355">
        <w:rPr>
          <w:rFonts w:ascii="Volvo Novum" w:eastAsia="Volvo Sans Pro" w:hAnsi="Volvo Novum" w:cs="Volvo Sans Pro"/>
          <w:sz w:val="19"/>
          <w:szCs w:val="19"/>
        </w:rPr>
        <w:t>,</w:t>
      </w:r>
      <w:r w:rsidRPr="185B3865">
        <w:rPr>
          <w:rFonts w:ascii="Volvo Novum" w:eastAsia="Volvo Sans Pro" w:hAnsi="Volvo Novum" w:cs="Volvo Sans Pro"/>
          <w:sz w:val="19"/>
          <w:szCs w:val="19"/>
        </w:rPr>
        <w:t xml:space="preserve"> efficiency </w:t>
      </w:r>
      <w:r w:rsidR="3F3B2C2F" w:rsidRPr="6736E355">
        <w:rPr>
          <w:rFonts w:ascii="Volvo Novum" w:eastAsia="Volvo Sans Pro" w:hAnsi="Volvo Novum" w:cs="Volvo Sans Pro"/>
          <w:sz w:val="19"/>
          <w:szCs w:val="19"/>
        </w:rPr>
        <w:t xml:space="preserve">and safety </w:t>
      </w:r>
      <w:r w:rsidR="00937469" w:rsidRPr="6736E355">
        <w:rPr>
          <w:rFonts w:ascii="Volvo Novum" w:eastAsia="Volvo Sans Pro" w:hAnsi="Volvo Novum" w:cs="Volvo Sans Pro"/>
          <w:sz w:val="19"/>
          <w:szCs w:val="19"/>
        </w:rPr>
        <w:t xml:space="preserve">when </w:t>
      </w:r>
      <w:r w:rsidR="00937469" w:rsidRPr="185B3865">
        <w:rPr>
          <w:rFonts w:ascii="Volvo Novum" w:eastAsia="Volvo Sans Pro" w:hAnsi="Volvo Novum" w:cs="Volvo Sans Pro"/>
          <w:sz w:val="19"/>
          <w:szCs w:val="19"/>
        </w:rPr>
        <w:t>working</w:t>
      </w:r>
      <w:r w:rsidR="600028D5" w:rsidRPr="1D76985A">
        <w:rPr>
          <w:rFonts w:ascii="Volvo Novum" w:eastAsia="Volvo Sans Pro" w:hAnsi="Volvo Novum" w:cs="Volvo Sans Pro"/>
          <w:sz w:val="19"/>
          <w:szCs w:val="19"/>
        </w:rPr>
        <w:t>,</w:t>
      </w:r>
      <w:r w:rsidRPr="1D76985A">
        <w:rPr>
          <w:rFonts w:ascii="Volvo Novum" w:eastAsia="Volvo Sans Pro" w:hAnsi="Volvo Novum" w:cs="Volvo Sans Pro"/>
          <w:sz w:val="19"/>
          <w:szCs w:val="19"/>
        </w:rPr>
        <w:t xml:space="preserve"> </w:t>
      </w:r>
      <w:r w:rsidR="00EB5397" w:rsidRPr="185B3865">
        <w:rPr>
          <w:rFonts w:ascii="Volvo Novum" w:eastAsia="Volvo Sans Pro" w:hAnsi="Volvo Novum" w:cs="Volvo Sans Pro"/>
          <w:sz w:val="19"/>
          <w:szCs w:val="19"/>
        </w:rPr>
        <w:t>living,</w:t>
      </w:r>
      <w:r w:rsidRPr="185B3865">
        <w:rPr>
          <w:rFonts w:ascii="Volvo Novum" w:eastAsia="Volvo Sans Pro" w:hAnsi="Volvo Novum" w:cs="Volvo Sans Pro"/>
          <w:sz w:val="19"/>
          <w:szCs w:val="19"/>
        </w:rPr>
        <w:t xml:space="preserve"> and </w:t>
      </w:r>
      <w:r w:rsidR="00937469" w:rsidRPr="185B3865">
        <w:rPr>
          <w:rFonts w:ascii="Volvo Novum" w:eastAsia="Volvo Sans Pro" w:hAnsi="Volvo Novum" w:cs="Volvo Sans Pro"/>
          <w:sz w:val="19"/>
          <w:szCs w:val="19"/>
        </w:rPr>
        <w:t>resting.</w:t>
      </w:r>
      <w:r w:rsidR="00266508" w:rsidRPr="185B3865">
        <w:rPr>
          <w:rFonts w:ascii="Volvo Novum" w:eastAsia="Volvo Sans Pro" w:hAnsi="Volvo Novum" w:cs="Volvo Sans Pro"/>
          <w:sz w:val="19"/>
          <w:szCs w:val="19"/>
        </w:rPr>
        <w:t xml:space="preserve"> </w:t>
      </w:r>
      <w:r w:rsidR="00DE1AE7">
        <w:rPr>
          <w:rFonts w:ascii="Volvo Novum" w:eastAsia="Volvo Sans Pro" w:hAnsi="Volvo Novum" w:cs="Volvo Sans Pro"/>
          <w:sz w:val="19"/>
          <w:szCs w:val="19"/>
        </w:rPr>
        <w:t>A</w:t>
      </w:r>
      <w:r w:rsidR="00AC4080">
        <w:rPr>
          <w:rFonts w:ascii="Volvo Novum" w:eastAsia="Volvo Sans Pro" w:hAnsi="Volvo Novum" w:cs="Volvo Sans Pro"/>
          <w:sz w:val="19"/>
          <w:szCs w:val="19"/>
        </w:rPr>
        <w:t xml:space="preserve"> new</w:t>
      </w:r>
      <w:r w:rsidR="003E3DA6">
        <w:rPr>
          <w:rFonts w:ascii="Volvo Novum" w:eastAsia="Volvo Sans Pro" w:hAnsi="Volvo Novum" w:cs="Volvo Sans Pro"/>
          <w:sz w:val="19"/>
          <w:szCs w:val="19"/>
        </w:rPr>
        <w:t xml:space="preserve">, </w:t>
      </w:r>
      <w:r w:rsidR="003155B0">
        <w:rPr>
          <w:rFonts w:ascii="Volvo Novum" w:eastAsia="Volvo Sans Pro" w:hAnsi="Volvo Novum" w:cs="Volvo Sans Pro"/>
          <w:sz w:val="19"/>
          <w:szCs w:val="19"/>
        </w:rPr>
        <w:t>optional</w:t>
      </w:r>
      <w:r w:rsidR="006815A5">
        <w:rPr>
          <w:rFonts w:ascii="Volvo Novum" w:eastAsia="Volvo Sans Pro" w:hAnsi="Volvo Novum" w:cs="Volvo Sans Pro"/>
          <w:sz w:val="19"/>
          <w:szCs w:val="19"/>
        </w:rPr>
        <w:t xml:space="preserve"> </w:t>
      </w:r>
      <w:r w:rsidR="006815A5" w:rsidRPr="006815A5">
        <w:rPr>
          <w:rFonts w:ascii="Volvo Novum" w:eastAsia="Volvo Sans Pro" w:hAnsi="Volvo Novum" w:cs="Volvo Sans Pro"/>
          <w:sz w:val="19"/>
          <w:szCs w:val="19"/>
        </w:rPr>
        <w:t>air suspension system</w:t>
      </w:r>
      <w:r w:rsidR="006815A5">
        <w:rPr>
          <w:rFonts w:ascii="Volvo Novum" w:eastAsia="Volvo Sans Pro" w:hAnsi="Volvo Novum" w:cs="Volvo Sans Pro"/>
          <w:sz w:val="19"/>
          <w:szCs w:val="19"/>
        </w:rPr>
        <w:t>,</w:t>
      </w:r>
      <w:r w:rsidR="00F97403">
        <w:rPr>
          <w:rFonts w:ascii="Volvo Novum" w:eastAsia="Volvo Sans Pro" w:hAnsi="Volvo Novum" w:cs="Volvo Sans Pro"/>
          <w:sz w:val="19"/>
          <w:szCs w:val="19"/>
        </w:rPr>
        <w:t xml:space="preserve"> GRAS</w:t>
      </w:r>
      <w:r w:rsidR="00AC4080">
        <w:rPr>
          <w:rFonts w:ascii="Volvo Novum" w:eastAsia="Volvo Sans Pro" w:hAnsi="Volvo Novum" w:cs="Volvo Sans Pro"/>
          <w:sz w:val="19"/>
          <w:szCs w:val="19"/>
        </w:rPr>
        <w:t xml:space="preserve"> </w:t>
      </w:r>
      <w:r w:rsidR="00F97403" w:rsidRPr="00F97403">
        <w:rPr>
          <w:rFonts w:ascii="Volvo Novum" w:eastAsia="Volvo Sans Pro" w:hAnsi="Volvo Novum" w:cs="Volvo Sans Pro"/>
          <w:sz w:val="19"/>
          <w:szCs w:val="19"/>
        </w:rPr>
        <w:t>(Global Rear Air Suspension)</w:t>
      </w:r>
      <w:r w:rsidR="006815A5">
        <w:rPr>
          <w:rFonts w:ascii="Volvo Novum" w:eastAsia="Volvo Sans Pro" w:hAnsi="Volvo Novum" w:cs="Volvo Sans Pro"/>
          <w:sz w:val="19"/>
          <w:szCs w:val="19"/>
        </w:rPr>
        <w:t xml:space="preserve">, </w:t>
      </w:r>
      <w:r w:rsidR="00C97BA9">
        <w:rPr>
          <w:rFonts w:ascii="Volvo Novum" w:eastAsia="Volvo Sans Pro" w:hAnsi="Volvo Novum" w:cs="Volvo Sans Pro"/>
          <w:sz w:val="19"/>
          <w:szCs w:val="19"/>
        </w:rPr>
        <w:t xml:space="preserve">uses dual leveling rods to reduce roll and pitch angles, </w:t>
      </w:r>
      <w:r w:rsidR="007509A7" w:rsidRPr="007509A7">
        <w:rPr>
          <w:rFonts w:ascii="Volvo Novum" w:eastAsia="Volvo Sans Pro" w:hAnsi="Volvo Novum" w:cs="Volvo Sans Pro"/>
          <w:sz w:val="19"/>
          <w:szCs w:val="19"/>
        </w:rPr>
        <w:t>improve lateral stability, and minimize road shocks</w:t>
      </w:r>
      <w:r w:rsidR="00725664">
        <w:rPr>
          <w:rFonts w:ascii="Volvo Novum" w:eastAsia="Volvo Sans Pro" w:hAnsi="Volvo Novum" w:cs="Volvo Sans Pro"/>
          <w:sz w:val="19"/>
          <w:szCs w:val="19"/>
        </w:rPr>
        <w:t xml:space="preserve">, </w:t>
      </w:r>
      <w:r w:rsidR="00725664" w:rsidRPr="00725664">
        <w:rPr>
          <w:rFonts w:ascii="Volvo Novum" w:eastAsia="Volvo Sans Pro" w:hAnsi="Volvo Novum" w:cs="Volvo Sans Pro"/>
          <w:sz w:val="19"/>
          <w:szCs w:val="19"/>
        </w:rPr>
        <w:t>maintain</w:t>
      </w:r>
      <w:r w:rsidR="00725664">
        <w:rPr>
          <w:rFonts w:ascii="Volvo Novum" w:eastAsia="Volvo Sans Pro" w:hAnsi="Volvo Novum" w:cs="Volvo Sans Pro"/>
          <w:sz w:val="19"/>
          <w:szCs w:val="19"/>
        </w:rPr>
        <w:t>ing</w:t>
      </w:r>
      <w:r w:rsidR="00725664" w:rsidRPr="00725664">
        <w:rPr>
          <w:rFonts w:ascii="Volvo Novum" w:eastAsia="Volvo Sans Pro" w:hAnsi="Volvo Novum" w:cs="Volvo Sans Pro"/>
          <w:sz w:val="19"/>
          <w:szCs w:val="19"/>
        </w:rPr>
        <w:t xml:space="preserve"> a constant ride height</w:t>
      </w:r>
      <w:r w:rsidR="00725664">
        <w:rPr>
          <w:rFonts w:ascii="Volvo Novum" w:eastAsia="Volvo Sans Pro" w:hAnsi="Volvo Novum" w:cs="Volvo Sans Pro"/>
          <w:sz w:val="19"/>
          <w:szCs w:val="19"/>
        </w:rPr>
        <w:t xml:space="preserve">. </w:t>
      </w:r>
      <w:r w:rsidR="007509A7">
        <w:rPr>
          <w:rFonts w:ascii="Volvo Novum" w:eastAsia="Volvo Sans Pro" w:hAnsi="Volvo Novum" w:cs="Volvo Sans Pro"/>
          <w:sz w:val="19"/>
          <w:szCs w:val="19"/>
        </w:rPr>
        <w:t xml:space="preserve">The GRAS system </w:t>
      </w:r>
      <w:r w:rsidR="00DE1AE7" w:rsidRPr="00DE1AE7">
        <w:rPr>
          <w:rFonts w:ascii="Volvo Novum" w:eastAsia="Volvo Sans Pro" w:hAnsi="Volvo Novum" w:cs="Volvo Sans Pro"/>
          <w:sz w:val="19"/>
          <w:szCs w:val="19"/>
        </w:rPr>
        <w:t xml:space="preserve">offers superior ride quality, stability, and handling for the new </w:t>
      </w:r>
      <w:r w:rsidR="00DE1AE7">
        <w:rPr>
          <w:rFonts w:ascii="Volvo Novum" w:eastAsia="Volvo Sans Pro" w:hAnsi="Volvo Novum" w:cs="Volvo Sans Pro"/>
          <w:sz w:val="19"/>
          <w:szCs w:val="19"/>
        </w:rPr>
        <w:t xml:space="preserve">Volvo </w:t>
      </w:r>
      <w:r w:rsidR="00DE1AE7" w:rsidRPr="00DE1AE7">
        <w:rPr>
          <w:rFonts w:ascii="Volvo Novum" w:eastAsia="Volvo Sans Pro" w:hAnsi="Volvo Novum" w:cs="Volvo Sans Pro"/>
          <w:sz w:val="19"/>
          <w:szCs w:val="19"/>
        </w:rPr>
        <w:t>VNL</w:t>
      </w:r>
      <w:r w:rsidR="00F37121">
        <w:rPr>
          <w:rFonts w:ascii="Volvo Novum" w:eastAsia="Volvo Sans Pro" w:hAnsi="Volvo Novum" w:cs="Volvo Sans Pro"/>
          <w:sz w:val="19"/>
          <w:szCs w:val="19"/>
        </w:rPr>
        <w:t xml:space="preserve">. </w:t>
      </w:r>
      <w:r w:rsidR="00704A07" w:rsidRPr="00704A07">
        <w:rPr>
          <w:rFonts w:ascii="Volvo Novum" w:eastAsia="Volvo Sans Pro" w:hAnsi="Volvo Novum" w:cs="Volvo Sans Pro"/>
          <w:sz w:val="19"/>
          <w:szCs w:val="19"/>
        </w:rPr>
        <w:t>The GRAS and</w:t>
      </w:r>
      <w:r w:rsidR="00857075">
        <w:rPr>
          <w:rFonts w:ascii="Volvo Novum" w:eastAsia="Volvo Sans Pro" w:hAnsi="Volvo Novum" w:cs="Volvo Sans Pro"/>
          <w:sz w:val="19"/>
          <w:szCs w:val="19"/>
        </w:rPr>
        <w:t xml:space="preserve"> the supporting</w:t>
      </w:r>
      <w:r w:rsidR="00704A07" w:rsidRPr="00704A07">
        <w:rPr>
          <w:rFonts w:ascii="Volvo Novum" w:eastAsia="Volvo Sans Pro" w:hAnsi="Volvo Novum" w:cs="Volvo Sans Pro"/>
          <w:sz w:val="19"/>
          <w:szCs w:val="19"/>
        </w:rPr>
        <w:t xml:space="preserve"> Volvo Smart Suspension</w:t>
      </w:r>
      <w:r w:rsidR="003B752D">
        <w:rPr>
          <w:rFonts w:ascii="Volvo Novum" w:eastAsia="Volvo Sans Pro" w:hAnsi="Volvo Novum" w:cs="Volvo Sans Pro"/>
          <w:sz w:val="19"/>
          <w:szCs w:val="19"/>
        </w:rPr>
        <w:t xml:space="preserve"> software</w:t>
      </w:r>
      <w:r w:rsidR="00704A07" w:rsidRPr="00704A07">
        <w:rPr>
          <w:rFonts w:ascii="Volvo Novum" w:eastAsia="Volvo Sans Pro" w:hAnsi="Volvo Novum" w:cs="Volvo Sans Pro"/>
          <w:sz w:val="19"/>
          <w:szCs w:val="19"/>
        </w:rPr>
        <w:t xml:space="preserve"> work seamlessly with the Volvo Dynamic Steering </w:t>
      </w:r>
      <w:r w:rsidR="00F37121" w:rsidRPr="00704A07">
        <w:rPr>
          <w:rFonts w:ascii="Volvo Novum" w:eastAsia="Volvo Sans Pro" w:hAnsi="Volvo Novum" w:cs="Volvo Sans Pro"/>
          <w:sz w:val="19"/>
          <w:szCs w:val="19"/>
        </w:rPr>
        <w:t>system</w:t>
      </w:r>
      <w:r w:rsidR="00E00A86">
        <w:rPr>
          <w:rFonts w:ascii="Volvo Novum" w:eastAsia="Volvo Sans Pro" w:hAnsi="Volvo Novum" w:cs="Volvo Sans Pro"/>
          <w:sz w:val="19"/>
          <w:szCs w:val="19"/>
        </w:rPr>
        <w:t xml:space="preserve"> </w:t>
      </w:r>
      <w:r w:rsidR="00704A07" w:rsidRPr="00704A07">
        <w:rPr>
          <w:rFonts w:ascii="Volvo Novum" w:eastAsia="Volvo Sans Pro" w:hAnsi="Volvo Novum" w:cs="Volvo Sans Pro"/>
          <w:sz w:val="19"/>
          <w:szCs w:val="19"/>
        </w:rPr>
        <w:t>to provide precise steering control and reduce driver fatigue</w:t>
      </w:r>
      <w:r w:rsidR="009F44C5">
        <w:rPr>
          <w:rFonts w:ascii="Volvo Novum" w:eastAsia="Volvo Sans Pro" w:hAnsi="Volvo Novum" w:cs="Volvo Sans Pro"/>
          <w:sz w:val="19"/>
          <w:szCs w:val="19"/>
        </w:rPr>
        <w:t xml:space="preserve"> </w:t>
      </w:r>
      <w:r w:rsidR="00E00A86">
        <w:rPr>
          <w:rFonts w:ascii="Volvo Novum" w:eastAsia="Volvo Sans Pro" w:hAnsi="Volvo Novum" w:cs="Volvo Sans Pro"/>
          <w:sz w:val="19"/>
          <w:szCs w:val="19"/>
        </w:rPr>
        <w:t>regardless of</w:t>
      </w:r>
      <w:r w:rsidR="00704A07" w:rsidRPr="00704A07">
        <w:rPr>
          <w:rFonts w:ascii="Volvo Novum" w:eastAsia="Volvo Sans Pro" w:hAnsi="Volvo Novum" w:cs="Volvo Sans Pro"/>
          <w:sz w:val="19"/>
          <w:szCs w:val="19"/>
        </w:rPr>
        <w:t xml:space="preserve"> load, terrain, road condition and </w:t>
      </w:r>
      <w:r w:rsidR="00E00A86">
        <w:rPr>
          <w:rFonts w:ascii="Volvo Novum" w:eastAsia="Volvo Sans Pro" w:hAnsi="Volvo Novum" w:cs="Volvo Sans Pro"/>
          <w:sz w:val="19"/>
          <w:szCs w:val="19"/>
        </w:rPr>
        <w:t>varying</w:t>
      </w:r>
      <w:r w:rsidR="00704A07" w:rsidRPr="00704A07">
        <w:rPr>
          <w:rFonts w:ascii="Volvo Novum" w:eastAsia="Volvo Sans Pro" w:hAnsi="Volvo Novum" w:cs="Volvo Sans Pro"/>
          <w:sz w:val="19"/>
          <w:szCs w:val="19"/>
        </w:rPr>
        <w:t xml:space="preserve"> engine torque levels.</w:t>
      </w:r>
      <w:r w:rsidR="003B752D">
        <w:rPr>
          <w:rFonts w:ascii="Volvo Novum" w:eastAsia="Volvo Sans Pro" w:hAnsi="Volvo Novum" w:cs="Volvo Sans Pro"/>
          <w:sz w:val="19"/>
          <w:szCs w:val="19"/>
        </w:rPr>
        <w:t xml:space="preserve"> GRAS </w:t>
      </w:r>
      <w:r w:rsidR="001908CB">
        <w:rPr>
          <w:rFonts w:ascii="Volvo Novum" w:eastAsia="Volvo Sans Pro" w:hAnsi="Volvo Novum" w:cs="Volvo Sans Pro"/>
          <w:sz w:val="19"/>
          <w:szCs w:val="19"/>
        </w:rPr>
        <w:t>with</w:t>
      </w:r>
      <w:r w:rsidR="003B752D">
        <w:rPr>
          <w:rFonts w:ascii="Volvo Novum" w:eastAsia="Volvo Sans Pro" w:hAnsi="Volvo Novum" w:cs="Volvo Sans Pro"/>
          <w:sz w:val="19"/>
          <w:szCs w:val="19"/>
        </w:rPr>
        <w:t xml:space="preserve"> </w:t>
      </w:r>
      <w:r w:rsidR="003B752D" w:rsidRPr="00F37121">
        <w:rPr>
          <w:rFonts w:ascii="Volvo Novum" w:eastAsia="Volvo Sans Pro" w:hAnsi="Volvo Novum" w:cs="Volvo Sans Pro"/>
          <w:sz w:val="19"/>
          <w:szCs w:val="19"/>
        </w:rPr>
        <w:t xml:space="preserve">Volvo </w:t>
      </w:r>
      <w:r w:rsidR="003B752D">
        <w:rPr>
          <w:rFonts w:ascii="Volvo Novum" w:eastAsia="Volvo Sans Pro" w:hAnsi="Volvo Novum" w:cs="Volvo Sans Pro"/>
          <w:sz w:val="19"/>
          <w:szCs w:val="19"/>
        </w:rPr>
        <w:t>S</w:t>
      </w:r>
      <w:r w:rsidR="003B752D" w:rsidRPr="00F37121">
        <w:rPr>
          <w:rFonts w:ascii="Volvo Novum" w:eastAsia="Volvo Sans Pro" w:hAnsi="Volvo Novum" w:cs="Volvo Sans Pro"/>
          <w:sz w:val="19"/>
          <w:szCs w:val="19"/>
        </w:rPr>
        <w:t xml:space="preserve">mart </w:t>
      </w:r>
      <w:r w:rsidR="003B752D">
        <w:rPr>
          <w:rFonts w:ascii="Volvo Novum" w:eastAsia="Volvo Sans Pro" w:hAnsi="Volvo Novum" w:cs="Volvo Sans Pro"/>
          <w:sz w:val="19"/>
          <w:szCs w:val="19"/>
        </w:rPr>
        <w:t>S</w:t>
      </w:r>
      <w:r w:rsidR="003B752D" w:rsidRPr="00F37121">
        <w:rPr>
          <w:rFonts w:ascii="Volvo Novum" w:eastAsia="Volvo Sans Pro" w:hAnsi="Volvo Novum" w:cs="Volvo Sans Pro"/>
          <w:sz w:val="19"/>
          <w:szCs w:val="19"/>
        </w:rPr>
        <w:t>uspension</w:t>
      </w:r>
      <w:r w:rsidR="003B752D">
        <w:rPr>
          <w:rFonts w:ascii="Volvo Novum" w:eastAsia="Volvo Sans Pro" w:hAnsi="Volvo Novum" w:cs="Volvo Sans Pro"/>
          <w:sz w:val="19"/>
          <w:szCs w:val="19"/>
        </w:rPr>
        <w:t xml:space="preserve"> </w:t>
      </w:r>
      <w:r w:rsidR="0016579E">
        <w:rPr>
          <w:rFonts w:ascii="Volvo Novum" w:eastAsia="Volvo Sans Pro" w:hAnsi="Volvo Novum" w:cs="Volvo Sans Pro"/>
          <w:sz w:val="19"/>
          <w:szCs w:val="19"/>
        </w:rPr>
        <w:t>is</w:t>
      </w:r>
      <w:r w:rsidR="003B752D">
        <w:rPr>
          <w:rFonts w:ascii="Volvo Novum" w:eastAsia="Volvo Sans Pro" w:hAnsi="Volvo Novum" w:cs="Volvo Sans Pro"/>
          <w:sz w:val="19"/>
          <w:szCs w:val="19"/>
        </w:rPr>
        <w:t xml:space="preserve"> </w:t>
      </w:r>
      <w:r w:rsidR="003B752D" w:rsidRPr="006D6AE2">
        <w:rPr>
          <w:rFonts w:ascii="Volvo Novum" w:eastAsia="Volvo Sans Pro" w:hAnsi="Volvo Novum" w:cs="Volvo Sans Pro"/>
          <w:sz w:val="19"/>
          <w:szCs w:val="19"/>
        </w:rPr>
        <w:t>designed to make deliver</w:t>
      </w:r>
      <w:r w:rsidR="003F54A9">
        <w:rPr>
          <w:rFonts w:ascii="Volvo Novum" w:eastAsia="Volvo Sans Pro" w:hAnsi="Volvo Novum" w:cs="Volvo Sans Pro"/>
          <w:sz w:val="19"/>
          <w:szCs w:val="19"/>
        </w:rPr>
        <w:t>ies eas</w:t>
      </w:r>
      <w:r w:rsidR="00805122">
        <w:rPr>
          <w:rFonts w:ascii="Volvo Novum" w:eastAsia="Volvo Sans Pro" w:hAnsi="Volvo Novum" w:cs="Volvo Sans Pro"/>
          <w:sz w:val="19"/>
          <w:szCs w:val="19"/>
        </w:rPr>
        <w:t>ier</w:t>
      </w:r>
      <w:r w:rsidR="003B752D" w:rsidRPr="006D6AE2">
        <w:rPr>
          <w:rFonts w:ascii="Volvo Novum" w:eastAsia="Volvo Sans Pro" w:hAnsi="Volvo Novum" w:cs="Volvo Sans Pro"/>
          <w:sz w:val="19"/>
          <w:szCs w:val="19"/>
        </w:rPr>
        <w:t xml:space="preserve"> as drivers are provided with three different settings to adjust the suspension for </w:t>
      </w:r>
      <w:r w:rsidR="0014021C">
        <w:rPr>
          <w:rFonts w:ascii="Volvo Novum" w:eastAsia="Volvo Sans Pro" w:hAnsi="Volvo Novum" w:cs="Volvo Sans Pro"/>
          <w:sz w:val="19"/>
          <w:szCs w:val="19"/>
        </w:rPr>
        <w:t>different</w:t>
      </w:r>
      <w:r w:rsidR="003B752D" w:rsidRPr="006D6AE2">
        <w:rPr>
          <w:rFonts w:ascii="Volvo Novum" w:eastAsia="Volvo Sans Pro" w:hAnsi="Volvo Novum" w:cs="Volvo Sans Pro"/>
          <w:sz w:val="19"/>
          <w:szCs w:val="19"/>
        </w:rPr>
        <w:t xml:space="preserve"> loading and unloading condition</w:t>
      </w:r>
      <w:r w:rsidR="0014021C">
        <w:rPr>
          <w:rFonts w:ascii="Volvo Novum" w:eastAsia="Volvo Sans Pro" w:hAnsi="Volvo Novum" w:cs="Volvo Sans Pro"/>
          <w:sz w:val="19"/>
          <w:szCs w:val="19"/>
        </w:rPr>
        <w:t>s.</w:t>
      </w:r>
    </w:p>
    <w:p w14:paraId="1F5C4D89" w14:textId="77777777" w:rsidR="00DF654F" w:rsidRDefault="00DF654F" w:rsidP="00DF654F">
      <w:pPr>
        <w:rPr>
          <w:rFonts w:ascii="Volvo Novum" w:eastAsia="Volvo Sans Pro" w:hAnsi="Volvo Novum" w:cs="Volvo Sans Pro"/>
          <w:sz w:val="19"/>
          <w:szCs w:val="19"/>
        </w:rPr>
      </w:pPr>
    </w:p>
    <w:p w14:paraId="752048C9" w14:textId="39385DAD" w:rsidR="00DF654F" w:rsidRPr="001F435A" w:rsidRDefault="00DF654F" w:rsidP="00DF654F">
      <w:pPr>
        <w:rPr>
          <w:rFonts w:ascii="Volvo Novum" w:eastAsia="Volvo Sans Pro" w:hAnsi="Volvo Novum" w:cs="Volvo Sans Pro"/>
          <w:sz w:val="19"/>
          <w:szCs w:val="19"/>
        </w:rPr>
      </w:pPr>
      <w:r w:rsidRPr="6CD47C8F">
        <w:rPr>
          <w:rFonts w:ascii="Volvo Novum" w:eastAsia="Volvo Sans Pro" w:hAnsi="Volvo Novum" w:cs="Volvo Sans Pro"/>
          <w:sz w:val="19"/>
          <w:szCs w:val="19"/>
        </w:rPr>
        <w:lastRenderedPageBreak/>
        <w:t>The new</w:t>
      </w:r>
      <w:r w:rsidR="009368B1" w:rsidRPr="6CD47C8F">
        <w:rPr>
          <w:rFonts w:ascii="Volvo Novum" w:eastAsia="Volvo Sans Pro" w:hAnsi="Volvo Novum" w:cs="Volvo Sans Pro"/>
          <w:sz w:val="19"/>
          <w:szCs w:val="19"/>
        </w:rPr>
        <w:t xml:space="preserve"> Volvo</w:t>
      </w:r>
      <w:r w:rsidRPr="6CD47C8F">
        <w:rPr>
          <w:rFonts w:ascii="Volvo Novum" w:eastAsia="Volvo Sans Pro" w:hAnsi="Volvo Novum" w:cs="Volvo Sans Pro"/>
          <w:sz w:val="19"/>
          <w:szCs w:val="19"/>
        </w:rPr>
        <w:t xml:space="preserve"> VNL features Volvo</w:t>
      </w:r>
      <w:r w:rsidR="009368B1" w:rsidRPr="6CD47C8F">
        <w:rPr>
          <w:rFonts w:ascii="Volvo Novum" w:eastAsia="Volvo Sans Pro" w:hAnsi="Volvo Novum" w:cs="Volvo Sans Pro"/>
          <w:sz w:val="19"/>
          <w:szCs w:val="19"/>
        </w:rPr>
        <w:t xml:space="preserve"> Truck</w:t>
      </w:r>
      <w:r w:rsidRPr="6CD47C8F">
        <w:rPr>
          <w:rFonts w:ascii="Volvo Novum" w:eastAsia="Volvo Sans Pro" w:hAnsi="Volvo Novum" w:cs="Volvo Sans Pro"/>
          <w:sz w:val="19"/>
          <w:szCs w:val="19"/>
        </w:rPr>
        <w:t>s</w:t>
      </w:r>
      <w:r w:rsidR="009368B1" w:rsidRPr="6CD47C8F">
        <w:rPr>
          <w:rFonts w:ascii="Volvo Novum" w:eastAsia="Volvo Sans Pro" w:hAnsi="Volvo Novum" w:cs="Volvo Sans Pro"/>
          <w:sz w:val="19"/>
          <w:szCs w:val="19"/>
        </w:rPr>
        <w:t>’</w:t>
      </w:r>
      <w:r w:rsidRPr="6CD47C8F">
        <w:rPr>
          <w:rFonts w:ascii="Volvo Novum" w:eastAsia="Volvo Sans Pro" w:hAnsi="Volvo Novum" w:cs="Volvo Sans Pro"/>
          <w:sz w:val="19"/>
          <w:szCs w:val="19"/>
        </w:rPr>
        <w:t xml:space="preserve"> most </w:t>
      </w:r>
      <w:r w:rsidR="00F630C2" w:rsidRPr="6CD47C8F">
        <w:rPr>
          <w:rFonts w:ascii="Volvo Novum" w:eastAsia="Volvo Sans Pro" w:hAnsi="Volvo Novum" w:cs="Volvo Sans Pro"/>
          <w:sz w:val="19"/>
          <w:szCs w:val="19"/>
        </w:rPr>
        <w:t>efficient</w:t>
      </w:r>
      <w:r w:rsidRPr="6CD47C8F">
        <w:rPr>
          <w:rFonts w:ascii="Volvo Novum" w:eastAsia="Volvo Sans Pro" w:hAnsi="Volvo Novum" w:cs="Volvo Sans Pro"/>
          <w:sz w:val="19"/>
          <w:szCs w:val="19"/>
        </w:rPr>
        <w:t xml:space="preserve"> idle management tool to help reduce or eliminate engine idling when the vehicle is stopped or parked. The new</w:t>
      </w:r>
      <w:r w:rsidR="00F630C2" w:rsidRPr="6CD47C8F">
        <w:rPr>
          <w:rFonts w:ascii="Volvo Novum" w:eastAsia="Volvo Sans Pro" w:hAnsi="Volvo Novum" w:cs="Volvo Sans Pro"/>
          <w:sz w:val="19"/>
          <w:szCs w:val="19"/>
        </w:rPr>
        <w:t xml:space="preserve"> </w:t>
      </w:r>
      <w:r w:rsidR="00331E32" w:rsidRPr="6CD47C8F">
        <w:rPr>
          <w:rFonts w:ascii="Volvo Novum" w:eastAsia="Volvo Sans Pro" w:hAnsi="Volvo Novum" w:cs="Volvo Sans Pro"/>
          <w:sz w:val="19"/>
          <w:szCs w:val="19"/>
        </w:rPr>
        <w:t>ultra-</w:t>
      </w:r>
      <w:r w:rsidR="00866E79" w:rsidRPr="6CD47C8F">
        <w:rPr>
          <w:rFonts w:ascii="Volvo Novum" w:eastAsia="Volvo Sans Pro" w:hAnsi="Volvo Novum" w:cs="Volvo Sans Pro"/>
          <w:sz w:val="19"/>
          <w:szCs w:val="19"/>
        </w:rPr>
        <w:t>quiet</w:t>
      </w:r>
      <w:r w:rsidR="00F630C2" w:rsidRPr="6CD47C8F">
        <w:rPr>
          <w:rFonts w:ascii="Volvo Novum" w:eastAsia="Volvo Sans Pro" w:hAnsi="Volvo Novum" w:cs="Volvo Sans Pro"/>
          <w:sz w:val="19"/>
          <w:szCs w:val="19"/>
        </w:rPr>
        <w:t>, proprietary</w:t>
      </w:r>
      <w:r w:rsidR="008367FC">
        <w:rPr>
          <w:rFonts w:ascii="Volvo Novum" w:eastAsia="Volvo Sans Pro" w:hAnsi="Volvo Novum" w:cs="Volvo Sans Pro"/>
          <w:sz w:val="19"/>
          <w:szCs w:val="19"/>
        </w:rPr>
        <w:t>, i</w:t>
      </w:r>
      <w:r w:rsidR="00F630C2" w:rsidRPr="6CD47C8F">
        <w:rPr>
          <w:rFonts w:ascii="Volvo Novum" w:eastAsia="Volvo Sans Pro" w:hAnsi="Volvo Novum" w:cs="Volvo Sans Pro"/>
          <w:sz w:val="19"/>
          <w:szCs w:val="19"/>
        </w:rPr>
        <w:t>ntegrated</w:t>
      </w:r>
      <w:r w:rsidR="008367FC">
        <w:rPr>
          <w:rFonts w:ascii="Volvo Novum" w:eastAsia="Volvo Sans Pro" w:hAnsi="Volvo Novum" w:cs="Volvo Sans Pro"/>
          <w:sz w:val="19"/>
          <w:szCs w:val="19"/>
        </w:rPr>
        <w:t xml:space="preserve"> Volvo</w:t>
      </w:r>
      <w:r w:rsidR="00F630C2" w:rsidRPr="6CD47C8F">
        <w:rPr>
          <w:rFonts w:ascii="Volvo Novum" w:eastAsia="Volvo Sans Pro" w:hAnsi="Volvo Novum" w:cs="Volvo Sans Pro"/>
          <w:sz w:val="19"/>
          <w:szCs w:val="19"/>
        </w:rPr>
        <w:t xml:space="preserve"> </w:t>
      </w:r>
      <w:r w:rsidRPr="6CD47C8F">
        <w:rPr>
          <w:rFonts w:ascii="Volvo Novum" w:eastAsia="Volvo Sans Pro" w:hAnsi="Volvo Novum" w:cs="Volvo Sans Pro"/>
          <w:sz w:val="19"/>
          <w:szCs w:val="19"/>
        </w:rPr>
        <w:t>Parking Cooler is a</w:t>
      </w:r>
      <w:r w:rsidR="00F630C2" w:rsidRPr="6CD47C8F">
        <w:rPr>
          <w:rFonts w:ascii="Volvo Novum" w:eastAsia="Volvo Sans Pro" w:hAnsi="Volvo Novum" w:cs="Volvo Sans Pro"/>
          <w:sz w:val="19"/>
          <w:szCs w:val="19"/>
        </w:rPr>
        <w:t xml:space="preserve"> </w:t>
      </w:r>
      <w:r w:rsidRPr="6CD47C8F">
        <w:rPr>
          <w:rFonts w:ascii="Volvo Novum" w:eastAsia="Volvo Sans Pro" w:hAnsi="Volvo Novum" w:cs="Volvo Sans Pro"/>
          <w:sz w:val="19"/>
          <w:szCs w:val="19"/>
        </w:rPr>
        <w:t xml:space="preserve">climate-control option that </w:t>
      </w:r>
      <w:r w:rsidR="0095219D" w:rsidRPr="6CD47C8F">
        <w:rPr>
          <w:rFonts w:ascii="Volvo Novum" w:eastAsia="Volvo Sans Pro" w:hAnsi="Volvo Novum" w:cs="Volvo Sans Pro"/>
          <w:sz w:val="19"/>
          <w:szCs w:val="19"/>
        </w:rPr>
        <w:t xml:space="preserve">utilizes the onboard </w:t>
      </w:r>
      <w:r w:rsidR="00436B2F" w:rsidRPr="6CD47C8F">
        <w:rPr>
          <w:rFonts w:ascii="Volvo Novum" w:eastAsia="Volvo Sans Pro" w:hAnsi="Volvo Novum" w:cs="Volvo Sans Pro"/>
          <w:sz w:val="19"/>
          <w:szCs w:val="19"/>
        </w:rPr>
        <w:t>24-volt</w:t>
      </w:r>
      <w:r w:rsidRPr="6CD47C8F">
        <w:rPr>
          <w:rFonts w:ascii="Volvo Novum" w:eastAsia="Volvo Sans Pro" w:hAnsi="Volvo Novum" w:cs="Volvo Sans Pro"/>
          <w:sz w:val="19"/>
          <w:szCs w:val="19"/>
        </w:rPr>
        <w:t xml:space="preserve"> battery </w:t>
      </w:r>
      <w:r w:rsidR="00436B2F" w:rsidRPr="6CD47C8F">
        <w:rPr>
          <w:rFonts w:ascii="Volvo Novum" w:eastAsia="Volvo Sans Pro" w:hAnsi="Volvo Novum" w:cs="Volvo Sans Pro"/>
          <w:sz w:val="19"/>
          <w:szCs w:val="19"/>
        </w:rPr>
        <w:t xml:space="preserve">system </w:t>
      </w:r>
      <w:r w:rsidRPr="6CD47C8F">
        <w:rPr>
          <w:rFonts w:ascii="Volvo Novum" w:eastAsia="Volvo Sans Pro" w:hAnsi="Volvo Novum" w:cs="Volvo Sans Pro"/>
          <w:sz w:val="19"/>
          <w:szCs w:val="19"/>
        </w:rPr>
        <w:t>to power the cab’s HVAC when parked</w:t>
      </w:r>
      <w:r w:rsidR="00BE5E94" w:rsidRPr="6CD47C8F">
        <w:rPr>
          <w:rFonts w:ascii="Volvo Novum" w:eastAsia="Volvo Sans Pro" w:hAnsi="Volvo Novum" w:cs="Volvo Sans Pro"/>
          <w:sz w:val="19"/>
          <w:szCs w:val="19"/>
        </w:rPr>
        <w:t>, reducing emissions</w:t>
      </w:r>
      <w:r w:rsidR="00C92B48">
        <w:rPr>
          <w:rFonts w:ascii="Volvo Novum" w:eastAsia="Volvo Sans Pro" w:hAnsi="Volvo Novum" w:cs="Volvo Sans Pro"/>
          <w:sz w:val="19"/>
          <w:szCs w:val="19"/>
        </w:rPr>
        <w:t xml:space="preserve">, </w:t>
      </w:r>
      <w:r w:rsidR="00BE5E94" w:rsidRPr="6CD47C8F">
        <w:rPr>
          <w:rFonts w:ascii="Volvo Novum" w:eastAsia="Volvo Sans Pro" w:hAnsi="Volvo Novum" w:cs="Volvo Sans Pro"/>
          <w:sz w:val="19"/>
          <w:szCs w:val="19"/>
        </w:rPr>
        <w:t>engine wear</w:t>
      </w:r>
      <w:r w:rsidR="00C92B48">
        <w:rPr>
          <w:rFonts w:ascii="Volvo Novum" w:eastAsia="Volvo Sans Pro" w:hAnsi="Volvo Novum" w:cs="Volvo Sans Pro"/>
          <w:sz w:val="19"/>
          <w:szCs w:val="19"/>
        </w:rPr>
        <w:t xml:space="preserve"> and </w:t>
      </w:r>
      <w:r w:rsidR="00BE5E94" w:rsidRPr="6CD47C8F">
        <w:rPr>
          <w:rFonts w:ascii="Volvo Novum" w:eastAsia="Volvo Sans Pro" w:hAnsi="Volvo Novum" w:cs="Volvo Sans Pro"/>
          <w:sz w:val="19"/>
          <w:szCs w:val="19"/>
        </w:rPr>
        <w:t xml:space="preserve">lowering fuel </w:t>
      </w:r>
      <w:r w:rsidR="006C130F" w:rsidRPr="6CD47C8F">
        <w:rPr>
          <w:rFonts w:ascii="Volvo Novum" w:eastAsia="Volvo Sans Pro" w:hAnsi="Volvo Novum" w:cs="Volvo Sans Pro"/>
          <w:sz w:val="19"/>
          <w:szCs w:val="19"/>
        </w:rPr>
        <w:t>costs</w:t>
      </w:r>
      <w:r w:rsidR="00C92B48">
        <w:rPr>
          <w:rFonts w:ascii="Volvo Novum" w:eastAsia="Volvo Sans Pro" w:hAnsi="Volvo Novum" w:cs="Volvo Sans Pro"/>
          <w:sz w:val="19"/>
          <w:szCs w:val="19"/>
        </w:rPr>
        <w:t>.</w:t>
      </w:r>
      <w:r w:rsidR="00BE5E94" w:rsidRPr="6CD47C8F">
        <w:rPr>
          <w:rFonts w:ascii="Volvo Novum" w:eastAsia="Volvo Sans Pro" w:hAnsi="Volvo Novum" w:cs="Volvo Sans Pro"/>
          <w:sz w:val="19"/>
          <w:szCs w:val="19"/>
        </w:rPr>
        <w:t xml:space="preserve"> </w:t>
      </w:r>
      <w:r w:rsidR="00563941" w:rsidRPr="6CD47C8F">
        <w:rPr>
          <w:rFonts w:ascii="Volvo Novum" w:eastAsia="Volvo Sans Pro" w:hAnsi="Volvo Novum" w:cs="Volvo Sans Pro"/>
          <w:sz w:val="19"/>
          <w:szCs w:val="19"/>
        </w:rPr>
        <w:t>The Volvo Parking Cooler</w:t>
      </w:r>
      <w:r w:rsidR="00386CD6" w:rsidRPr="6CD47C8F">
        <w:rPr>
          <w:rFonts w:ascii="Volvo Novum" w:eastAsia="Volvo Sans Pro" w:hAnsi="Volvo Novum" w:cs="Volvo Sans Pro"/>
          <w:sz w:val="19"/>
          <w:szCs w:val="19"/>
        </w:rPr>
        <w:t xml:space="preserve"> enhances the resting experience by</w:t>
      </w:r>
      <w:r w:rsidR="00563941" w:rsidRPr="6CD47C8F">
        <w:rPr>
          <w:rFonts w:ascii="Volvo Novum" w:eastAsia="Volvo Sans Pro" w:hAnsi="Volvo Novum" w:cs="Volvo Sans Pro"/>
          <w:sz w:val="19"/>
          <w:szCs w:val="19"/>
        </w:rPr>
        <w:t xml:space="preserve"> </w:t>
      </w:r>
      <w:r w:rsidRPr="6CD47C8F">
        <w:rPr>
          <w:rFonts w:ascii="Volvo Novum" w:eastAsia="Volvo Sans Pro" w:hAnsi="Volvo Novum" w:cs="Volvo Sans Pro"/>
          <w:sz w:val="19"/>
          <w:szCs w:val="19"/>
        </w:rPr>
        <w:t>eliminat</w:t>
      </w:r>
      <w:r w:rsidR="00386CD6" w:rsidRPr="6CD47C8F">
        <w:rPr>
          <w:rFonts w:ascii="Volvo Novum" w:eastAsia="Volvo Sans Pro" w:hAnsi="Volvo Novum" w:cs="Volvo Sans Pro"/>
          <w:sz w:val="19"/>
          <w:szCs w:val="19"/>
        </w:rPr>
        <w:t>ing</w:t>
      </w:r>
      <w:r w:rsidRPr="6CD47C8F">
        <w:rPr>
          <w:rFonts w:ascii="Volvo Novum" w:eastAsia="Volvo Sans Pro" w:hAnsi="Volvo Novum" w:cs="Volvo Sans Pro"/>
          <w:sz w:val="19"/>
          <w:szCs w:val="19"/>
        </w:rPr>
        <w:t xml:space="preserve"> noise</w:t>
      </w:r>
      <w:r w:rsidR="00F0399B">
        <w:rPr>
          <w:rFonts w:ascii="Volvo Novum" w:eastAsia="Volvo Sans Pro" w:hAnsi="Volvo Novum" w:cs="Volvo Sans Pro"/>
          <w:sz w:val="19"/>
          <w:szCs w:val="19"/>
        </w:rPr>
        <w:t xml:space="preserve"> </w:t>
      </w:r>
      <w:r w:rsidRPr="6CD47C8F">
        <w:rPr>
          <w:rFonts w:ascii="Volvo Novum" w:eastAsia="Volvo Sans Pro" w:hAnsi="Volvo Novum" w:cs="Volvo Sans Pro"/>
          <w:sz w:val="19"/>
          <w:szCs w:val="19"/>
        </w:rPr>
        <w:t>and vibration from idling</w:t>
      </w:r>
      <w:r w:rsidR="007861FE" w:rsidRPr="6CD47C8F">
        <w:rPr>
          <w:rFonts w:ascii="Volvo Novum" w:eastAsia="Volvo Sans Pro" w:hAnsi="Volvo Novum" w:cs="Volvo Sans Pro"/>
          <w:sz w:val="19"/>
          <w:szCs w:val="19"/>
        </w:rPr>
        <w:t xml:space="preserve">. </w:t>
      </w:r>
      <w:r w:rsidR="0032686C" w:rsidRPr="6CD47C8F">
        <w:rPr>
          <w:rFonts w:ascii="Volvo Novum" w:eastAsia="Volvo Sans Pro" w:hAnsi="Volvo Novum" w:cs="Volvo Sans Pro"/>
          <w:sz w:val="19"/>
          <w:szCs w:val="19"/>
        </w:rPr>
        <w:t>For drivers parked in areas where idling is prohibited, the</w:t>
      </w:r>
      <w:r w:rsidR="00315993">
        <w:rPr>
          <w:rFonts w:ascii="Volvo Novum" w:eastAsia="Volvo Sans Pro" w:hAnsi="Volvo Novum" w:cs="Volvo Sans Pro"/>
          <w:sz w:val="19"/>
          <w:szCs w:val="19"/>
        </w:rPr>
        <w:t xml:space="preserve"> integrated</w:t>
      </w:r>
      <w:r w:rsidR="0032686C" w:rsidRPr="6CD47C8F">
        <w:rPr>
          <w:rFonts w:ascii="Volvo Novum" w:eastAsia="Volvo Sans Pro" w:hAnsi="Volvo Novum" w:cs="Volvo Sans Pro"/>
          <w:sz w:val="19"/>
          <w:szCs w:val="19"/>
        </w:rPr>
        <w:t xml:space="preserve"> Volvo Parking Cooler</w:t>
      </w:r>
      <w:r w:rsidR="002E4224" w:rsidRPr="6CD47C8F">
        <w:rPr>
          <w:rFonts w:ascii="Volvo Novum" w:eastAsia="Volvo Sans Pro" w:hAnsi="Volvo Novum" w:cs="Volvo Sans Pro"/>
          <w:sz w:val="19"/>
          <w:szCs w:val="19"/>
        </w:rPr>
        <w:t xml:space="preserve"> maintains </w:t>
      </w:r>
      <w:r w:rsidR="00FE6EB7" w:rsidRPr="6CD47C8F">
        <w:rPr>
          <w:rFonts w:ascii="Volvo Novum" w:eastAsia="Volvo Sans Pro" w:hAnsi="Volvo Novum" w:cs="Volvo Sans Pro"/>
          <w:sz w:val="19"/>
          <w:szCs w:val="19"/>
        </w:rPr>
        <w:t>a comfortable</w:t>
      </w:r>
      <w:r w:rsidR="002E4224" w:rsidRPr="6CD47C8F">
        <w:rPr>
          <w:rFonts w:ascii="Volvo Novum" w:eastAsia="Volvo Sans Pro" w:hAnsi="Volvo Novum" w:cs="Volvo Sans Pro"/>
          <w:sz w:val="19"/>
          <w:szCs w:val="19"/>
        </w:rPr>
        <w:t xml:space="preserve"> </w:t>
      </w:r>
      <w:r w:rsidR="00123B00" w:rsidRPr="6CD47C8F">
        <w:rPr>
          <w:rFonts w:ascii="Volvo Novum" w:eastAsia="Volvo Sans Pro" w:hAnsi="Volvo Novum" w:cs="Volvo Sans Pro"/>
          <w:sz w:val="19"/>
          <w:szCs w:val="19"/>
        </w:rPr>
        <w:t>climate to maximize driver health</w:t>
      </w:r>
      <w:r w:rsidR="009534A0" w:rsidRPr="6CD47C8F">
        <w:rPr>
          <w:rFonts w:ascii="Volvo Novum" w:eastAsia="Volvo Sans Pro" w:hAnsi="Volvo Novum" w:cs="Volvo Sans Pro"/>
          <w:sz w:val="19"/>
          <w:szCs w:val="19"/>
        </w:rPr>
        <w:t xml:space="preserve">, </w:t>
      </w:r>
      <w:proofErr w:type="gramStart"/>
      <w:r w:rsidR="009534A0" w:rsidRPr="6CD47C8F">
        <w:rPr>
          <w:rFonts w:ascii="Volvo Novum" w:eastAsia="Volvo Sans Pro" w:hAnsi="Volvo Novum" w:cs="Volvo Sans Pro"/>
          <w:sz w:val="19"/>
          <w:szCs w:val="19"/>
        </w:rPr>
        <w:t>safety</w:t>
      </w:r>
      <w:proofErr w:type="gramEnd"/>
      <w:r w:rsidR="009534A0" w:rsidRPr="6CD47C8F">
        <w:rPr>
          <w:rFonts w:ascii="Volvo Novum" w:eastAsia="Volvo Sans Pro" w:hAnsi="Volvo Novum" w:cs="Volvo Sans Pro"/>
          <w:sz w:val="19"/>
          <w:szCs w:val="19"/>
        </w:rPr>
        <w:t xml:space="preserve"> </w:t>
      </w:r>
      <w:r w:rsidR="00123B00" w:rsidRPr="6CD47C8F">
        <w:rPr>
          <w:rFonts w:ascii="Volvo Novum" w:eastAsia="Volvo Sans Pro" w:hAnsi="Volvo Novum" w:cs="Volvo Sans Pro"/>
          <w:sz w:val="19"/>
          <w:szCs w:val="19"/>
        </w:rPr>
        <w:t>and well-being.</w:t>
      </w:r>
    </w:p>
    <w:p w14:paraId="62D0C90F" w14:textId="77777777" w:rsidR="002A3389" w:rsidRDefault="002A3389" w:rsidP="00DF654F">
      <w:pPr>
        <w:rPr>
          <w:rFonts w:ascii="Volvo Novum" w:eastAsia="Volvo Sans Pro" w:hAnsi="Volvo Novum" w:cs="Volvo Sans Pro"/>
          <w:sz w:val="19"/>
          <w:szCs w:val="19"/>
        </w:rPr>
      </w:pPr>
    </w:p>
    <w:p w14:paraId="579EC4EC" w14:textId="5D7A5C90" w:rsidR="002A3389" w:rsidRPr="00266508" w:rsidRDefault="002A3389" w:rsidP="002A3389">
      <w:pPr>
        <w:rPr>
          <w:rFonts w:ascii="Volvo Novum" w:eastAsia="Volvo Sans Pro" w:hAnsi="Volvo Novum" w:cs="Volvo Sans Pro"/>
          <w:b/>
          <w:bCs/>
          <w:sz w:val="19"/>
          <w:szCs w:val="19"/>
        </w:rPr>
      </w:pPr>
      <w:r w:rsidRPr="185B3865">
        <w:rPr>
          <w:rFonts w:ascii="Volvo Novum" w:eastAsia="Volvo Sans Pro" w:hAnsi="Volvo Novum" w:cs="Volvo Sans Pro"/>
          <w:sz w:val="19"/>
          <w:szCs w:val="19"/>
        </w:rPr>
        <w:t>Volvo Trucks evaluated every detail of the driver experience</w:t>
      </w:r>
      <w:r w:rsidRPr="6736E355">
        <w:rPr>
          <w:rFonts w:ascii="Volvo Novum" w:eastAsia="Volvo Sans Pro" w:hAnsi="Volvo Novum" w:cs="Volvo Sans Pro"/>
          <w:sz w:val="19"/>
          <w:szCs w:val="19"/>
        </w:rPr>
        <w:t>,</w:t>
      </w:r>
      <w:r w:rsidR="002445D0">
        <w:rPr>
          <w:rFonts w:ascii="Volvo Novum" w:eastAsia="Volvo Sans Pro" w:hAnsi="Volvo Novum" w:cs="Volvo Sans Pro"/>
          <w:sz w:val="19"/>
          <w:szCs w:val="19"/>
        </w:rPr>
        <w:t xml:space="preserve"> from</w:t>
      </w:r>
      <w:r>
        <w:rPr>
          <w:rFonts w:ascii="Volvo Novum" w:eastAsia="Volvo Sans Pro" w:hAnsi="Volvo Novum" w:cs="Volvo Sans Pro"/>
          <w:sz w:val="19"/>
          <w:szCs w:val="19"/>
        </w:rPr>
        <w:t xml:space="preserve"> selecting materials t</w:t>
      </w:r>
      <w:r w:rsidR="00C331C6">
        <w:rPr>
          <w:rFonts w:ascii="Volvo Novum" w:eastAsia="Volvo Sans Pro" w:hAnsi="Volvo Novum" w:cs="Volvo Sans Pro"/>
          <w:sz w:val="19"/>
          <w:szCs w:val="19"/>
        </w:rPr>
        <w:t>hat</w:t>
      </w:r>
      <w:r>
        <w:rPr>
          <w:rFonts w:ascii="Volvo Novum" w:eastAsia="Volvo Sans Pro" w:hAnsi="Volvo Novum" w:cs="Volvo Sans Pro"/>
          <w:sz w:val="19"/>
          <w:szCs w:val="19"/>
        </w:rPr>
        <w:t xml:space="preserve"> provide a premium</w:t>
      </w:r>
      <w:r w:rsidRPr="185B3865">
        <w:rPr>
          <w:rFonts w:ascii="Volvo Novum" w:eastAsia="Volvo Sans Pro" w:hAnsi="Volvo Novum" w:cs="Volvo Sans Pro"/>
          <w:sz w:val="19"/>
          <w:szCs w:val="19"/>
        </w:rPr>
        <w:t xml:space="preserve"> look and </w:t>
      </w:r>
      <w:r>
        <w:rPr>
          <w:rFonts w:ascii="Volvo Novum" w:eastAsia="Volvo Sans Pro" w:hAnsi="Volvo Novum" w:cs="Volvo Sans Pro"/>
          <w:sz w:val="19"/>
          <w:szCs w:val="19"/>
        </w:rPr>
        <w:t xml:space="preserve">feel, </w:t>
      </w:r>
      <w:r w:rsidR="002445D0">
        <w:rPr>
          <w:rFonts w:ascii="Volvo Novum" w:eastAsia="Volvo Sans Pro" w:hAnsi="Volvo Novum" w:cs="Volvo Sans Pro"/>
          <w:sz w:val="19"/>
          <w:szCs w:val="19"/>
        </w:rPr>
        <w:t xml:space="preserve">to </w:t>
      </w:r>
      <w:r>
        <w:rPr>
          <w:rFonts w:ascii="Volvo Novum" w:eastAsia="Volvo Sans Pro" w:hAnsi="Volvo Novum" w:cs="Volvo Sans Pro"/>
          <w:sz w:val="19"/>
          <w:szCs w:val="19"/>
        </w:rPr>
        <w:t>redefin</w:t>
      </w:r>
      <w:r w:rsidR="00D53C2E">
        <w:rPr>
          <w:rFonts w:ascii="Volvo Novum" w:eastAsia="Volvo Sans Pro" w:hAnsi="Volvo Novum" w:cs="Volvo Sans Pro"/>
          <w:sz w:val="19"/>
          <w:szCs w:val="19"/>
        </w:rPr>
        <w:t>ing</w:t>
      </w:r>
      <w:r>
        <w:rPr>
          <w:rFonts w:ascii="Volvo Novum" w:eastAsia="Volvo Sans Pro" w:hAnsi="Volvo Novum" w:cs="Volvo Sans Pro"/>
          <w:sz w:val="19"/>
          <w:szCs w:val="19"/>
        </w:rPr>
        <w:t xml:space="preserve"> cab lighting and optimiz</w:t>
      </w:r>
      <w:r w:rsidR="00445838">
        <w:rPr>
          <w:rFonts w:ascii="Volvo Novum" w:eastAsia="Volvo Sans Pro" w:hAnsi="Volvo Novum" w:cs="Volvo Sans Pro"/>
          <w:sz w:val="19"/>
          <w:szCs w:val="19"/>
        </w:rPr>
        <w:t>ing</w:t>
      </w:r>
      <w:r>
        <w:rPr>
          <w:rFonts w:ascii="Volvo Novum" w:eastAsia="Volvo Sans Pro" w:hAnsi="Volvo Novum" w:cs="Volvo Sans Pro"/>
          <w:sz w:val="19"/>
          <w:szCs w:val="19"/>
        </w:rPr>
        <w:t xml:space="preserve"> storage to </w:t>
      </w:r>
      <w:r w:rsidRPr="185B3865">
        <w:rPr>
          <w:rFonts w:ascii="Volvo Novum" w:eastAsia="Volvo Sans Pro" w:hAnsi="Volvo Novum" w:cs="Volvo Sans Pro"/>
          <w:sz w:val="19"/>
          <w:szCs w:val="19"/>
        </w:rPr>
        <w:t>create</w:t>
      </w:r>
      <w:r>
        <w:rPr>
          <w:rFonts w:ascii="Volvo Novum" w:eastAsia="Volvo Sans Pro" w:hAnsi="Volvo Novum" w:cs="Volvo Sans Pro"/>
          <w:sz w:val="19"/>
          <w:szCs w:val="19"/>
        </w:rPr>
        <w:t xml:space="preserve"> a </w:t>
      </w:r>
      <w:r w:rsidRPr="185B3865">
        <w:rPr>
          <w:rFonts w:ascii="Volvo Novum" w:eastAsia="Volvo Sans Pro" w:hAnsi="Volvo Novum" w:cs="Volvo Sans Pro"/>
          <w:sz w:val="19"/>
          <w:szCs w:val="19"/>
        </w:rPr>
        <w:t xml:space="preserve">“home away from home” </w:t>
      </w:r>
      <w:r w:rsidRPr="6736E355">
        <w:rPr>
          <w:rFonts w:ascii="Volvo Novum" w:eastAsia="Volvo Sans Pro" w:hAnsi="Volvo Novum" w:cs="Volvo Sans Pro"/>
          <w:sz w:val="19"/>
          <w:szCs w:val="19"/>
        </w:rPr>
        <w:t xml:space="preserve">experience </w:t>
      </w:r>
      <w:r w:rsidRPr="185B3865">
        <w:rPr>
          <w:rFonts w:ascii="Volvo Novum" w:eastAsia="Volvo Sans Pro" w:hAnsi="Volvo Novum" w:cs="Volvo Sans Pro"/>
          <w:sz w:val="19"/>
          <w:szCs w:val="19"/>
        </w:rPr>
        <w:t>for drivers</w:t>
      </w:r>
      <w:r>
        <w:rPr>
          <w:rFonts w:ascii="Volvo Novum" w:eastAsia="Volvo Sans Pro" w:hAnsi="Volvo Novum" w:cs="Volvo Sans Pro"/>
          <w:sz w:val="19"/>
          <w:szCs w:val="19"/>
        </w:rPr>
        <w:t>.</w:t>
      </w:r>
      <w:r w:rsidRPr="185B3865">
        <w:rPr>
          <w:rFonts w:ascii="Volvo Novum" w:eastAsia="Volvo Sans Pro" w:hAnsi="Volvo Novum" w:cs="Volvo Sans Pro"/>
          <w:sz w:val="19"/>
          <w:szCs w:val="19"/>
        </w:rPr>
        <w:t xml:space="preserve"> </w:t>
      </w:r>
      <w:r w:rsidR="00303EB5">
        <w:rPr>
          <w:rFonts w:ascii="Volvo Novum" w:eastAsia="Volvo Sans Pro" w:hAnsi="Volvo Novum" w:cs="Volvo Sans Pro"/>
          <w:sz w:val="19"/>
          <w:szCs w:val="19"/>
        </w:rPr>
        <w:t>The new Volvo VNL features</w:t>
      </w:r>
      <w:r>
        <w:rPr>
          <w:rFonts w:ascii="Volvo Novum" w:eastAsia="Volvo Sans Pro" w:hAnsi="Volvo Novum" w:cs="Volvo Sans Pro"/>
          <w:sz w:val="19"/>
          <w:szCs w:val="19"/>
        </w:rPr>
        <w:t xml:space="preserve"> newly introduced </w:t>
      </w:r>
      <w:r w:rsidRPr="00DD01DE">
        <w:rPr>
          <w:rFonts w:ascii="Volvo Novum" w:eastAsia="Volvo Sans Pro" w:hAnsi="Volvo Novum" w:cs="Volvo Sans Pro"/>
          <w:sz w:val="19"/>
          <w:szCs w:val="19"/>
        </w:rPr>
        <w:t>or dramatically improved</w:t>
      </w:r>
      <w:r w:rsidRPr="185B3865">
        <w:rPr>
          <w:rFonts w:ascii="Volvo Novum" w:eastAsia="Volvo Sans Pro" w:hAnsi="Volvo Novum" w:cs="Volvo Sans Pro"/>
          <w:sz w:val="19"/>
          <w:szCs w:val="19"/>
        </w:rPr>
        <w:t xml:space="preserve"> amenities, including a</w:t>
      </w:r>
      <w:r>
        <w:rPr>
          <w:rFonts w:ascii="Volvo Novum" w:eastAsia="Volvo Sans Pro" w:hAnsi="Volvo Novum" w:cs="Volvo Sans Pro"/>
          <w:sz w:val="19"/>
          <w:szCs w:val="19"/>
        </w:rPr>
        <w:t xml:space="preserve">n optional folding </w:t>
      </w:r>
      <w:r w:rsidRPr="185B3865">
        <w:rPr>
          <w:rFonts w:ascii="Volvo Novum" w:eastAsia="Volvo Sans Pro" w:hAnsi="Volvo Novum" w:cs="Volvo Sans Pro"/>
          <w:sz w:val="19"/>
          <w:szCs w:val="19"/>
        </w:rPr>
        <w:t>bunk</w:t>
      </w:r>
      <w:r>
        <w:rPr>
          <w:rFonts w:ascii="Volvo Novum" w:eastAsia="Volvo Sans Pro" w:hAnsi="Volvo Novum" w:cs="Volvo Sans Pro"/>
          <w:sz w:val="19"/>
          <w:szCs w:val="19"/>
        </w:rPr>
        <w:t xml:space="preserve"> allowing easy access to the dinette space</w:t>
      </w:r>
      <w:r w:rsidRPr="185B3865">
        <w:rPr>
          <w:rFonts w:ascii="Volvo Novum" w:eastAsia="Volvo Sans Pro" w:hAnsi="Volvo Novum" w:cs="Volvo Sans Pro"/>
          <w:sz w:val="19"/>
          <w:szCs w:val="19"/>
        </w:rPr>
        <w:t xml:space="preserve">, </w:t>
      </w:r>
      <w:r w:rsidRPr="1D76985A">
        <w:rPr>
          <w:rFonts w:ascii="Volvo Novum" w:eastAsia="Volvo Sans Pro" w:hAnsi="Volvo Novum" w:cs="Volvo Sans Pro"/>
          <w:sz w:val="19"/>
          <w:szCs w:val="19"/>
        </w:rPr>
        <w:t xml:space="preserve">a </w:t>
      </w:r>
      <w:r>
        <w:rPr>
          <w:rFonts w:ascii="Volvo Novum" w:eastAsia="Volvo Sans Pro" w:hAnsi="Volvo Novum" w:cs="Volvo Sans Pro"/>
          <w:sz w:val="19"/>
          <w:szCs w:val="19"/>
        </w:rPr>
        <w:t xml:space="preserve">singular </w:t>
      </w:r>
      <w:r w:rsidRPr="1D76985A">
        <w:rPr>
          <w:rFonts w:ascii="Volvo Novum" w:eastAsia="Volvo Sans Pro" w:hAnsi="Volvo Novum" w:cs="Volvo Sans Pro"/>
          <w:sz w:val="19"/>
          <w:szCs w:val="19"/>
        </w:rPr>
        <w:t>multi-functional control panel in the back of the cab</w:t>
      </w:r>
      <w:r w:rsidRPr="185B3865">
        <w:rPr>
          <w:rFonts w:ascii="Volvo Novum" w:eastAsia="Volvo Sans Pro" w:hAnsi="Volvo Novum" w:cs="Volvo Sans Pro"/>
          <w:sz w:val="19"/>
          <w:szCs w:val="19"/>
        </w:rPr>
        <w:t>, upgraded insulation</w:t>
      </w:r>
      <w:r>
        <w:rPr>
          <w:rFonts w:ascii="Volvo Novum" w:eastAsia="Volvo Sans Pro" w:hAnsi="Volvo Novum" w:cs="Volvo Sans Pro"/>
          <w:sz w:val="19"/>
          <w:szCs w:val="19"/>
        </w:rPr>
        <w:t xml:space="preserve"> for climate control and noise reduction</w:t>
      </w:r>
      <w:r w:rsidRPr="185B3865">
        <w:rPr>
          <w:rFonts w:ascii="Volvo Novum" w:eastAsia="Volvo Sans Pro" w:hAnsi="Volvo Novum" w:cs="Volvo Sans Pro"/>
          <w:sz w:val="19"/>
          <w:szCs w:val="19"/>
        </w:rPr>
        <w:t>, a larger refrigerator,</w:t>
      </w:r>
      <w:r>
        <w:rPr>
          <w:rFonts w:ascii="Volvo Novum" w:eastAsia="Volvo Sans Pro" w:hAnsi="Volvo Novum" w:cs="Volvo Sans Pro"/>
          <w:sz w:val="19"/>
          <w:szCs w:val="19"/>
        </w:rPr>
        <w:t xml:space="preserve"> and </w:t>
      </w:r>
      <w:r w:rsidRPr="00DF7E09">
        <w:rPr>
          <w:rFonts w:ascii="Volvo Novum" w:eastAsia="Volvo Sans Pro" w:hAnsi="Volvo Novum" w:cs="Volvo Sans Pro"/>
          <w:sz w:val="19"/>
          <w:szCs w:val="19"/>
        </w:rPr>
        <w:t>enough power options to support any device.</w:t>
      </w:r>
    </w:p>
    <w:p w14:paraId="72954AF7" w14:textId="77777777" w:rsidR="00DF654F" w:rsidRPr="001F435A" w:rsidRDefault="00DF654F" w:rsidP="00DF654F">
      <w:pPr>
        <w:rPr>
          <w:rFonts w:ascii="Volvo Novum" w:hAnsi="Volvo Novum"/>
        </w:rPr>
      </w:pPr>
      <w:r w:rsidRPr="001F435A">
        <w:rPr>
          <w:rFonts w:ascii="Volvo Novum" w:eastAsia="Volvo Sans Pro" w:hAnsi="Volvo Novum" w:cs="Volvo Sans Pro"/>
          <w:sz w:val="19"/>
          <w:szCs w:val="19"/>
        </w:rPr>
        <w:t xml:space="preserve"> </w:t>
      </w:r>
    </w:p>
    <w:p w14:paraId="21B5D5FA" w14:textId="6272A6C2" w:rsidR="003704FD" w:rsidRPr="001F435A" w:rsidRDefault="00866E79" w:rsidP="752813D6">
      <w:pPr>
        <w:rPr>
          <w:rFonts w:ascii="Volvo Novum" w:eastAsia="Volvo Sans Pro" w:hAnsi="Volvo Novum" w:cs="Volvo Sans Pro"/>
          <w:b/>
          <w:bCs/>
          <w:sz w:val="19"/>
          <w:szCs w:val="19"/>
        </w:rPr>
      </w:pPr>
      <w:r w:rsidRPr="001F435A">
        <w:rPr>
          <w:rFonts w:ascii="Volvo Novum" w:eastAsia="Volvo Sans Pro" w:hAnsi="Volvo Novum" w:cs="Volvo Sans Pro"/>
          <w:b/>
          <w:bCs/>
          <w:sz w:val="19"/>
          <w:szCs w:val="19"/>
        </w:rPr>
        <w:t>S</w:t>
      </w:r>
      <w:r w:rsidR="003704FD" w:rsidRPr="001F435A">
        <w:rPr>
          <w:rFonts w:ascii="Volvo Novum" w:eastAsia="Volvo Sans Pro" w:hAnsi="Volvo Novum" w:cs="Volvo Sans Pro"/>
          <w:b/>
          <w:bCs/>
          <w:sz w:val="19"/>
          <w:szCs w:val="19"/>
        </w:rPr>
        <w:t>eamless Connectivity</w:t>
      </w:r>
      <w:r w:rsidR="00F40C94" w:rsidRPr="001F435A">
        <w:rPr>
          <w:rFonts w:ascii="Volvo Novum" w:eastAsia="Volvo Sans Pro" w:hAnsi="Volvo Novum" w:cs="Volvo Sans Pro"/>
          <w:b/>
          <w:bCs/>
          <w:sz w:val="19"/>
          <w:szCs w:val="19"/>
        </w:rPr>
        <w:t xml:space="preserve"> with Integrated </w:t>
      </w:r>
      <w:r w:rsidR="003704FD" w:rsidRPr="001F435A">
        <w:rPr>
          <w:rFonts w:ascii="Volvo Novum" w:eastAsia="Volvo Sans Pro" w:hAnsi="Volvo Novum" w:cs="Volvo Sans Pro"/>
          <w:b/>
          <w:bCs/>
          <w:sz w:val="19"/>
          <w:szCs w:val="19"/>
        </w:rPr>
        <w:t xml:space="preserve">Digital </w:t>
      </w:r>
      <w:r w:rsidR="00F40C94" w:rsidRPr="001F435A">
        <w:rPr>
          <w:rFonts w:ascii="Volvo Novum" w:eastAsia="Volvo Sans Pro" w:hAnsi="Volvo Novum" w:cs="Volvo Sans Pro"/>
          <w:b/>
          <w:bCs/>
          <w:sz w:val="19"/>
          <w:szCs w:val="19"/>
        </w:rPr>
        <w:t>Solutions</w:t>
      </w:r>
    </w:p>
    <w:p w14:paraId="471DE1CE" w14:textId="09CC8AAF" w:rsidR="00B92989" w:rsidRPr="001F435A" w:rsidRDefault="00B92989" w:rsidP="00B92989">
      <w:pPr>
        <w:rPr>
          <w:rFonts w:ascii="Volvo Novum" w:hAnsi="Volvo Novum"/>
        </w:rPr>
      </w:pPr>
      <w:r w:rsidRPr="001F435A">
        <w:rPr>
          <w:rFonts w:ascii="Volvo Novum" w:eastAsia="Volvo Sans Pro" w:hAnsi="Volvo Novum" w:cs="Volvo Sans Pro"/>
          <w:sz w:val="19"/>
          <w:szCs w:val="19"/>
        </w:rPr>
        <w:t>The integrated Volvo Connect</w:t>
      </w:r>
      <w:r w:rsidR="00AC01B4" w:rsidRPr="001F435A">
        <w:rPr>
          <w:rFonts w:ascii="Volvo Novum" w:eastAsia="Volvo Sans Pro" w:hAnsi="Volvo Novum" w:cs="Volvo Sans Pro"/>
          <w:sz w:val="19"/>
          <w:szCs w:val="19"/>
        </w:rPr>
        <w:t>, an all-in-one fleet management portal,</w:t>
      </w:r>
      <w:r w:rsidRPr="001F435A">
        <w:rPr>
          <w:rFonts w:ascii="Volvo Novum" w:eastAsia="Volvo Sans Pro" w:hAnsi="Volvo Novum" w:cs="Volvo Sans Pro"/>
          <w:sz w:val="19"/>
          <w:szCs w:val="19"/>
        </w:rPr>
        <w:t xml:space="preserve"> </w:t>
      </w:r>
      <w:r w:rsidR="395FD523" w:rsidRPr="5B877A0B">
        <w:rPr>
          <w:rFonts w:ascii="Volvo Novum" w:eastAsia="Volvo Sans Pro" w:hAnsi="Volvo Novum" w:cs="Volvo Sans Pro"/>
          <w:sz w:val="19"/>
          <w:szCs w:val="19"/>
        </w:rPr>
        <w:t>houses</w:t>
      </w:r>
      <w:r w:rsidRPr="001F435A">
        <w:rPr>
          <w:rFonts w:ascii="Volvo Novum" w:eastAsia="Volvo Sans Pro" w:hAnsi="Volvo Novum" w:cs="Volvo Sans Pro"/>
          <w:sz w:val="19"/>
          <w:szCs w:val="19"/>
        </w:rPr>
        <w:t xml:space="preserve"> all of Volvo Trucks</w:t>
      </w:r>
      <w:r w:rsidR="00121A45">
        <w:rPr>
          <w:rFonts w:ascii="Volvo Novum" w:eastAsia="Volvo Sans Pro" w:hAnsi="Volvo Novum" w:cs="Volvo Sans Pro"/>
          <w:sz w:val="19"/>
          <w:szCs w:val="19"/>
        </w:rPr>
        <w:t>’</w:t>
      </w:r>
      <w:r w:rsidRPr="001F435A">
        <w:rPr>
          <w:rFonts w:ascii="Volvo Novum" w:eastAsia="Volvo Sans Pro" w:hAnsi="Volvo Novum" w:cs="Volvo Sans Pro"/>
          <w:sz w:val="19"/>
          <w:szCs w:val="19"/>
        </w:rPr>
        <w:t xml:space="preserve"> digital services </w:t>
      </w:r>
      <w:r w:rsidR="3CC52A4C" w:rsidRPr="7F7AA77B">
        <w:rPr>
          <w:rFonts w:ascii="Volvo Novum" w:eastAsia="Volvo Sans Pro" w:hAnsi="Volvo Novum" w:cs="Volvo Sans Pro"/>
          <w:sz w:val="19"/>
          <w:szCs w:val="19"/>
        </w:rPr>
        <w:t>under one platform</w:t>
      </w:r>
      <w:r w:rsidRPr="7F7AA77B">
        <w:rPr>
          <w:rFonts w:ascii="Volvo Novum" w:eastAsia="Volvo Sans Pro" w:hAnsi="Volvo Novum" w:cs="Volvo Sans Pro"/>
          <w:sz w:val="19"/>
          <w:szCs w:val="19"/>
        </w:rPr>
        <w:t xml:space="preserve"> </w:t>
      </w:r>
      <w:r w:rsidRPr="001F435A">
        <w:rPr>
          <w:rFonts w:ascii="Volvo Novum" w:eastAsia="Volvo Sans Pro" w:hAnsi="Volvo Novum" w:cs="Volvo Sans Pro"/>
          <w:sz w:val="19"/>
          <w:szCs w:val="19"/>
        </w:rPr>
        <w:t>including vehicle data insights, diagnostics, remote programming, fuel economy reports, safety reports, and location services</w:t>
      </w:r>
      <w:r w:rsidRPr="5B877A0B">
        <w:rPr>
          <w:rFonts w:ascii="Volvo Novum" w:eastAsia="Volvo Sans Pro" w:hAnsi="Volvo Novum" w:cs="Volvo Sans Pro"/>
          <w:sz w:val="19"/>
          <w:szCs w:val="19"/>
        </w:rPr>
        <w:t>.</w:t>
      </w:r>
      <w:r w:rsidR="009534A0">
        <w:rPr>
          <w:rFonts w:ascii="Volvo Novum" w:eastAsia="Volvo Sans Pro" w:hAnsi="Volvo Novum" w:cs="Volvo Sans Pro"/>
          <w:sz w:val="19"/>
          <w:szCs w:val="19"/>
        </w:rPr>
        <w:t xml:space="preserve"> A complimentary, 24-month Volvo Connect subscription comes standard with</w:t>
      </w:r>
      <w:r w:rsidR="009534A0" w:rsidRPr="009534A0">
        <w:rPr>
          <w:rFonts w:ascii="Volvo Novum" w:eastAsia="Volvo Sans Pro" w:hAnsi="Volvo Novum" w:cs="Volvo Sans Pro"/>
          <w:sz w:val="19"/>
          <w:szCs w:val="19"/>
        </w:rPr>
        <w:t xml:space="preserve"> all new Volvo </w:t>
      </w:r>
      <w:r w:rsidR="00841946">
        <w:rPr>
          <w:rFonts w:ascii="Volvo Novum" w:eastAsia="Volvo Sans Pro" w:hAnsi="Volvo Novum" w:cs="Volvo Sans Pro"/>
          <w:sz w:val="19"/>
          <w:szCs w:val="19"/>
        </w:rPr>
        <w:t>trucks.</w:t>
      </w:r>
    </w:p>
    <w:p w14:paraId="606C821D" w14:textId="77777777" w:rsidR="00B92989" w:rsidRPr="001F435A" w:rsidRDefault="00B92989" w:rsidP="00B92989">
      <w:pPr>
        <w:rPr>
          <w:rFonts w:ascii="Volvo Novum" w:hAnsi="Volvo Novum"/>
        </w:rPr>
      </w:pPr>
      <w:r w:rsidRPr="001F435A">
        <w:rPr>
          <w:rFonts w:ascii="Volvo Novum" w:eastAsia="Volvo Sans Pro" w:hAnsi="Volvo Novum" w:cs="Volvo Sans Pro"/>
          <w:sz w:val="19"/>
          <w:szCs w:val="19"/>
        </w:rPr>
        <w:t xml:space="preserve"> </w:t>
      </w:r>
    </w:p>
    <w:p w14:paraId="54EA05EF" w14:textId="20593D33" w:rsidR="00AB4ADA" w:rsidRDefault="00D409F0" w:rsidP="00B92989">
      <w:pPr>
        <w:rPr>
          <w:rFonts w:ascii="Volvo Novum" w:eastAsia="Volvo Novum" w:hAnsi="Volvo Novum" w:cs="Volvo Novum"/>
          <w:color w:val="000000" w:themeColor="text1"/>
          <w:sz w:val="19"/>
          <w:szCs w:val="19"/>
        </w:rPr>
      </w:pPr>
      <w:r w:rsidRPr="00D409F0">
        <w:rPr>
          <w:rFonts w:ascii="Volvo Novum" w:eastAsia="Volvo Novum" w:hAnsi="Volvo Novum" w:cs="Volvo Novum"/>
          <w:color w:val="000000" w:themeColor="text1"/>
          <w:sz w:val="19"/>
          <w:szCs w:val="19"/>
        </w:rPr>
        <w:t xml:space="preserve">With the </w:t>
      </w:r>
      <w:r>
        <w:rPr>
          <w:rFonts w:ascii="Volvo Novum" w:eastAsia="Volvo Novum" w:hAnsi="Volvo Novum" w:cs="Volvo Novum"/>
          <w:color w:val="000000" w:themeColor="text1"/>
          <w:sz w:val="19"/>
          <w:szCs w:val="19"/>
        </w:rPr>
        <w:t xml:space="preserve">new </w:t>
      </w:r>
      <w:r w:rsidRPr="00D409F0">
        <w:rPr>
          <w:rFonts w:ascii="Volvo Novum" w:eastAsia="Volvo Novum" w:hAnsi="Volvo Novum" w:cs="Volvo Novum"/>
          <w:color w:val="000000" w:themeColor="text1"/>
          <w:sz w:val="19"/>
          <w:szCs w:val="19"/>
        </w:rPr>
        <w:t xml:space="preserve">Volvo </w:t>
      </w:r>
      <w:proofErr w:type="spellStart"/>
      <w:r w:rsidRPr="00D409F0">
        <w:rPr>
          <w:rFonts w:ascii="Volvo Novum" w:eastAsia="Volvo Novum" w:hAnsi="Volvo Novum" w:cs="Volvo Novum"/>
          <w:color w:val="000000" w:themeColor="text1"/>
          <w:sz w:val="19"/>
          <w:szCs w:val="19"/>
        </w:rPr>
        <w:t>MyTruck</w:t>
      </w:r>
      <w:proofErr w:type="spellEnd"/>
      <w:r w:rsidRPr="00D409F0">
        <w:rPr>
          <w:rFonts w:ascii="Volvo Novum" w:eastAsia="Volvo Novum" w:hAnsi="Volvo Novum" w:cs="Volvo Novum"/>
          <w:color w:val="000000" w:themeColor="text1"/>
          <w:sz w:val="19"/>
          <w:szCs w:val="19"/>
        </w:rPr>
        <w:t xml:space="preserve"> </w:t>
      </w:r>
      <w:r>
        <w:rPr>
          <w:rFonts w:ascii="Volvo Novum" w:eastAsia="Volvo Novum" w:hAnsi="Volvo Novum" w:cs="Volvo Novum"/>
          <w:color w:val="000000" w:themeColor="text1"/>
          <w:sz w:val="19"/>
          <w:szCs w:val="19"/>
        </w:rPr>
        <w:t>a</w:t>
      </w:r>
      <w:r w:rsidRPr="00D409F0">
        <w:rPr>
          <w:rFonts w:ascii="Volvo Novum" w:eastAsia="Volvo Novum" w:hAnsi="Volvo Novum" w:cs="Volvo Novum"/>
          <w:color w:val="000000" w:themeColor="text1"/>
          <w:sz w:val="19"/>
          <w:szCs w:val="19"/>
        </w:rPr>
        <w:t>pp, drivers can stay in</w:t>
      </w:r>
      <w:r>
        <w:rPr>
          <w:rFonts w:ascii="Volvo Novum" w:eastAsia="Volvo Novum" w:hAnsi="Volvo Novum" w:cs="Volvo Novum"/>
          <w:color w:val="000000" w:themeColor="text1"/>
          <w:sz w:val="19"/>
          <w:szCs w:val="19"/>
        </w:rPr>
        <w:t xml:space="preserve"> </w:t>
      </w:r>
      <w:r w:rsidRPr="00D409F0">
        <w:rPr>
          <w:rFonts w:ascii="Volvo Novum" w:eastAsia="Volvo Novum" w:hAnsi="Volvo Novum" w:cs="Volvo Novum"/>
          <w:color w:val="000000" w:themeColor="text1"/>
          <w:sz w:val="19"/>
          <w:szCs w:val="19"/>
        </w:rPr>
        <w:t xml:space="preserve">touch with their truck by </w:t>
      </w:r>
      <w:r w:rsidR="004F4EDB">
        <w:rPr>
          <w:rFonts w:ascii="Volvo Novum" w:eastAsia="Volvo Novum" w:hAnsi="Volvo Novum" w:cs="Volvo Novum"/>
          <w:color w:val="000000" w:themeColor="text1"/>
          <w:sz w:val="19"/>
          <w:szCs w:val="19"/>
        </w:rPr>
        <w:t>seeing their</w:t>
      </w:r>
      <w:r w:rsidRPr="00D409F0">
        <w:rPr>
          <w:rFonts w:ascii="Volvo Novum" w:eastAsia="Volvo Novum" w:hAnsi="Volvo Novum" w:cs="Volvo Novum"/>
          <w:color w:val="000000" w:themeColor="text1"/>
          <w:sz w:val="19"/>
          <w:szCs w:val="19"/>
        </w:rPr>
        <w:t xml:space="preserve"> estimate</w:t>
      </w:r>
      <w:r w:rsidR="004F4EDB">
        <w:rPr>
          <w:rFonts w:ascii="Volvo Novum" w:eastAsia="Volvo Novum" w:hAnsi="Volvo Novum" w:cs="Volvo Novum"/>
          <w:color w:val="000000" w:themeColor="text1"/>
          <w:sz w:val="19"/>
          <w:szCs w:val="19"/>
        </w:rPr>
        <w:t>d</w:t>
      </w:r>
      <w:r w:rsidRPr="00D409F0">
        <w:rPr>
          <w:rFonts w:ascii="Volvo Novum" w:eastAsia="Volvo Novum" w:hAnsi="Volvo Novum" w:cs="Volvo Novum"/>
          <w:color w:val="000000" w:themeColor="text1"/>
          <w:sz w:val="19"/>
          <w:szCs w:val="19"/>
        </w:rPr>
        <w:t xml:space="preserve"> remaining fuel range, DEF levels, </w:t>
      </w:r>
      <w:r w:rsidR="00397B6F">
        <w:rPr>
          <w:rFonts w:ascii="Volvo Novum" w:eastAsia="Volvo Novum" w:hAnsi="Volvo Novum" w:cs="Volvo Novum"/>
          <w:color w:val="000000" w:themeColor="text1"/>
          <w:sz w:val="19"/>
          <w:szCs w:val="19"/>
        </w:rPr>
        <w:t xml:space="preserve">and </w:t>
      </w:r>
      <w:r w:rsidR="00060000">
        <w:rPr>
          <w:rFonts w:ascii="Volvo Novum" w:eastAsia="Volvo Novum" w:hAnsi="Volvo Novum" w:cs="Volvo Novum"/>
          <w:color w:val="000000" w:themeColor="text1"/>
          <w:sz w:val="19"/>
          <w:szCs w:val="19"/>
        </w:rPr>
        <w:t>c</w:t>
      </w:r>
      <w:r w:rsidRPr="00D409F0">
        <w:rPr>
          <w:rFonts w:ascii="Volvo Novum" w:eastAsia="Volvo Novum" w:hAnsi="Volvo Novum" w:cs="Volvo Novum"/>
          <w:color w:val="000000" w:themeColor="text1"/>
          <w:sz w:val="19"/>
          <w:szCs w:val="19"/>
        </w:rPr>
        <w:t xml:space="preserve">oolant </w:t>
      </w:r>
      <w:r w:rsidR="00060000">
        <w:rPr>
          <w:rFonts w:ascii="Volvo Novum" w:eastAsia="Volvo Novum" w:hAnsi="Volvo Novum" w:cs="Volvo Novum"/>
          <w:color w:val="000000" w:themeColor="text1"/>
          <w:sz w:val="19"/>
          <w:szCs w:val="19"/>
        </w:rPr>
        <w:t>l</w:t>
      </w:r>
      <w:r w:rsidRPr="00D409F0">
        <w:rPr>
          <w:rFonts w:ascii="Volvo Novum" w:eastAsia="Volvo Novum" w:hAnsi="Volvo Novum" w:cs="Volvo Novum"/>
          <w:color w:val="000000" w:themeColor="text1"/>
          <w:sz w:val="19"/>
          <w:szCs w:val="19"/>
        </w:rPr>
        <w:t xml:space="preserve">evels </w:t>
      </w:r>
      <w:r w:rsidR="00397B6F">
        <w:rPr>
          <w:rFonts w:ascii="Volvo Novum" w:eastAsia="Volvo Novum" w:hAnsi="Volvo Novum" w:cs="Volvo Novum"/>
          <w:color w:val="000000" w:themeColor="text1"/>
          <w:sz w:val="19"/>
          <w:szCs w:val="19"/>
        </w:rPr>
        <w:t>as well as receiving</w:t>
      </w:r>
      <w:r w:rsidRPr="00D409F0">
        <w:rPr>
          <w:rFonts w:ascii="Volvo Novum" w:eastAsia="Volvo Novum" w:hAnsi="Volvo Novum" w:cs="Volvo Novum"/>
          <w:color w:val="000000" w:themeColor="text1"/>
          <w:sz w:val="19"/>
          <w:szCs w:val="19"/>
        </w:rPr>
        <w:t xml:space="preserve"> notifications </w:t>
      </w:r>
      <w:r w:rsidR="00060000">
        <w:rPr>
          <w:rFonts w:ascii="Volvo Novum" w:eastAsia="Volvo Novum" w:hAnsi="Volvo Novum" w:cs="Volvo Novum"/>
          <w:color w:val="000000" w:themeColor="text1"/>
          <w:sz w:val="19"/>
          <w:szCs w:val="19"/>
        </w:rPr>
        <w:t>about</w:t>
      </w:r>
      <w:r w:rsidRPr="00D409F0">
        <w:rPr>
          <w:rFonts w:ascii="Volvo Novum" w:eastAsia="Volvo Novum" w:hAnsi="Volvo Novum" w:cs="Volvo Novum"/>
          <w:color w:val="000000" w:themeColor="text1"/>
          <w:sz w:val="19"/>
          <w:szCs w:val="19"/>
        </w:rPr>
        <w:t xml:space="preserve"> potential issues</w:t>
      </w:r>
      <w:r w:rsidR="00397B6F">
        <w:rPr>
          <w:rFonts w:ascii="Volvo Novum" w:eastAsia="Volvo Novum" w:hAnsi="Volvo Novum" w:cs="Volvo Novum"/>
          <w:color w:val="000000" w:themeColor="text1"/>
          <w:sz w:val="19"/>
          <w:szCs w:val="19"/>
        </w:rPr>
        <w:t xml:space="preserve"> such as</w:t>
      </w:r>
      <w:r w:rsidRPr="00D409F0">
        <w:rPr>
          <w:rFonts w:ascii="Volvo Novum" w:eastAsia="Volvo Novum" w:hAnsi="Volvo Novum" w:cs="Volvo Novum"/>
          <w:color w:val="000000" w:themeColor="text1"/>
          <w:sz w:val="19"/>
          <w:szCs w:val="19"/>
        </w:rPr>
        <w:t xml:space="preserve"> light malfunctions, low washer fluid levels and other important items </w:t>
      </w:r>
      <w:r w:rsidR="00415D19">
        <w:rPr>
          <w:rFonts w:ascii="Volvo Novum" w:eastAsia="Volvo Novum" w:hAnsi="Volvo Novum" w:cs="Volvo Novum"/>
          <w:color w:val="000000" w:themeColor="text1"/>
          <w:sz w:val="19"/>
          <w:szCs w:val="19"/>
        </w:rPr>
        <w:t>so</w:t>
      </w:r>
      <w:r w:rsidRPr="00D409F0">
        <w:rPr>
          <w:rFonts w:ascii="Volvo Novum" w:eastAsia="Volvo Novum" w:hAnsi="Volvo Novum" w:cs="Volvo Novum"/>
          <w:color w:val="000000" w:themeColor="text1"/>
          <w:sz w:val="19"/>
          <w:szCs w:val="19"/>
        </w:rPr>
        <w:t xml:space="preserve"> they can address</w:t>
      </w:r>
      <w:r w:rsidR="00415D19">
        <w:rPr>
          <w:rFonts w:ascii="Volvo Novum" w:eastAsia="Volvo Novum" w:hAnsi="Volvo Novum" w:cs="Volvo Novum"/>
          <w:color w:val="000000" w:themeColor="text1"/>
          <w:sz w:val="19"/>
          <w:szCs w:val="19"/>
        </w:rPr>
        <w:t xml:space="preserve"> them</w:t>
      </w:r>
      <w:r w:rsidRPr="00D409F0">
        <w:rPr>
          <w:rFonts w:ascii="Volvo Novum" w:eastAsia="Volvo Novum" w:hAnsi="Volvo Novum" w:cs="Volvo Novum"/>
          <w:color w:val="000000" w:themeColor="text1"/>
          <w:sz w:val="19"/>
          <w:szCs w:val="19"/>
        </w:rPr>
        <w:t xml:space="preserve"> at rest breaks or in their pre-trip inspection. Additionally, with the </w:t>
      </w:r>
      <w:proofErr w:type="spellStart"/>
      <w:r w:rsidRPr="00D409F0">
        <w:rPr>
          <w:rFonts w:ascii="Volvo Novum" w:eastAsia="Volvo Novum" w:hAnsi="Volvo Novum" w:cs="Volvo Novum"/>
          <w:color w:val="000000" w:themeColor="text1"/>
          <w:sz w:val="19"/>
          <w:szCs w:val="19"/>
        </w:rPr>
        <w:t>MyTruck</w:t>
      </w:r>
      <w:proofErr w:type="spellEnd"/>
      <w:r w:rsidRPr="00D409F0">
        <w:rPr>
          <w:rFonts w:ascii="Volvo Novum" w:eastAsia="Volvo Novum" w:hAnsi="Volvo Novum" w:cs="Volvo Novum"/>
          <w:color w:val="000000" w:themeColor="text1"/>
          <w:sz w:val="19"/>
          <w:szCs w:val="19"/>
        </w:rPr>
        <w:t xml:space="preserve"> </w:t>
      </w:r>
      <w:r w:rsidR="00060000">
        <w:rPr>
          <w:rFonts w:ascii="Volvo Novum" w:eastAsia="Volvo Novum" w:hAnsi="Volvo Novum" w:cs="Volvo Novum"/>
          <w:color w:val="000000" w:themeColor="text1"/>
          <w:sz w:val="19"/>
          <w:szCs w:val="19"/>
        </w:rPr>
        <w:t>a</w:t>
      </w:r>
      <w:r w:rsidRPr="00D409F0">
        <w:rPr>
          <w:rFonts w:ascii="Volvo Novum" w:eastAsia="Volvo Novum" w:hAnsi="Volvo Novum" w:cs="Volvo Novum"/>
          <w:color w:val="000000" w:themeColor="text1"/>
          <w:sz w:val="19"/>
          <w:szCs w:val="19"/>
        </w:rPr>
        <w:t xml:space="preserve">pp, drivers can schedule specific days and times to </w:t>
      </w:r>
      <w:r w:rsidR="00060000">
        <w:rPr>
          <w:rFonts w:ascii="Volvo Novum" w:eastAsia="Volvo Novum" w:hAnsi="Volvo Novum" w:cs="Volvo Novum"/>
          <w:color w:val="000000" w:themeColor="text1"/>
          <w:sz w:val="19"/>
          <w:szCs w:val="19"/>
        </w:rPr>
        <w:t>start</w:t>
      </w:r>
      <w:r w:rsidRPr="00D409F0">
        <w:rPr>
          <w:rFonts w:ascii="Volvo Novum" w:eastAsia="Volvo Novum" w:hAnsi="Volvo Novum" w:cs="Volvo Novum"/>
          <w:color w:val="000000" w:themeColor="text1"/>
          <w:sz w:val="19"/>
          <w:szCs w:val="19"/>
        </w:rPr>
        <w:t xml:space="preserve"> the climate control </w:t>
      </w:r>
      <w:r w:rsidR="00060000">
        <w:rPr>
          <w:rFonts w:ascii="Volvo Novum" w:eastAsia="Volvo Novum" w:hAnsi="Volvo Novum" w:cs="Volvo Novum"/>
          <w:color w:val="000000" w:themeColor="text1"/>
          <w:sz w:val="19"/>
          <w:szCs w:val="19"/>
        </w:rPr>
        <w:t>to</w:t>
      </w:r>
      <w:r w:rsidRPr="00D409F0">
        <w:rPr>
          <w:rFonts w:ascii="Volvo Novum" w:eastAsia="Volvo Novum" w:hAnsi="Volvo Novum" w:cs="Volvo Novum"/>
          <w:color w:val="000000" w:themeColor="text1"/>
          <w:sz w:val="19"/>
          <w:szCs w:val="19"/>
        </w:rPr>
        <w:t xml:space="preserve"> have the cabin climate reach their preferred temperature before arriving to their truck to start their </w:t>
      </w:r>
      <w:r w:rsidR="00402679" w:rsidRPr="00D409F0">
        <w:rPr>
          <w:rFonts w:ascii="Volvo Novum" w:eastAsia="Volvo Novum" w:hAnsi="Volvo Novum" w:cs="Volvo Novum"/>
          <w:color w:val="000000" w:themeColor="text1"/>
          <w:sz w:val="19"/>
          <w:szCs w:val="19"/>
        </w:rPr>
        <w:t>workday</w:t>
      </w:r>
      <w:r w:rsidRPr="00D409F0">
        <w:rPr>
          <w:rFonts w:ascii="Volvo Novum" w:eastAsia="Volvo Novum" w:hAnsi="Volvo Novum" w:cs="Volvo Novum"/>
          <w:color w:val="000000" w:themeColor="text1"/>
          <w:sz w:val="19"/>
          <w:szCs w:val="19"/>
        </w:rPr>
        <w:t>.</w:t>
      </w:r>
    </w:p>
    <w:p w14:paraId="5F647CFB" w14:textId="77777777" w:rsidR="00D409F0" w:rsidRPr="001F435A" w:rsidRDefault="00D409F0" w:rsidP="00B92989">
      <w:pPr>
        <w:rPr>
          <w:rFonts w:ascii="Volvo Novum" w:hAnsi="Volvo Novum"/>
        </w:rPr>
      </w:pPr>
    </w:p>
    <w:p w14:paraId="3567B209" w14:textId="5D57CD88" w:rsidR="007146DB" w:rsidRPr="001F435A" w:rsidRDefault="4FADD0B1" w:rsidP="752813D6">
      <w:pPr>
        <w:rPr>
          <w:rFonts w:ascii="Volvo Novum" w:eastAsia="Volvo Sans Pro" w:hAnsi="Volvo Novum" w:cs="Volvo Sans Pro"/>
          <w:b/>
          <w:bCs/>
          <w:sz w:val="19"/>
          <w:szCs w:val="19"/>
        </w:rPr>
      </w:pPr>
      <w:r w:rsidRPr="7555C96B">
        <w:rPr>
          <w:rFonts w:ascii="Volvo Novum" w:eastAsia="Volvo Sans Pro" w:hAnsi="Volvo Novum" w:cs="Volvo Sans Pro"/>
          <w:b/>
          <w:bCs/>
          <w:sz w:val="19"/>
          <w:szCs w:val="19"/>
        </w:rPr>
        <w:t>Proactive Approach to</w:t>
      </w:r>
      <w:r w:rsidR="592D10A6" w:rsidRPr="7555C96B">
        <w:rPr>
          <w:rFonts w:ascii="Volvo Novum" w:eastAsia="Volvo Sans Pro" w:hAnsi="Volvo Novum" w:cs="Volvo Sans Pro"/>
          <w:b/>
          <w:bCs/>
          <w:sz w:val="19"/>
          <w:szCs w:val="19"/>
        </w:rPr>
        <w:t xml:space="preserve"> Maximizing</w:t>
      </w:r>
      <w:r w:rsidRPr="7555C96B">
        <w:rPr>
          <w:rFonts w:ascii="Volvo Novum" w:eastAsia="Volvo Sans Pro" w:hAnsi="Volvo Novum" w:cs="Volvo Sans Pro"/>
          <w:b/>
          <w:bCs/>
          <w:sz w:val="19"/>
          <w:szCs w:val="19"/>
        </w:rPr>
        <w:t xml:space="preserve"> Uptime and Efficiency</w:t>
      </w:r>
    </w:p>
    <w:p w14:paraId="7B56837F" w14:textId="06A4F8E8" w:rsidR="1A5C5B21" w:rsidRDefault="1A5C5B21" w:rsidP="7555C96B">
      <w:pPr>
        <w:rPr>
          <w:rFonts w:ascii="Volvo Novum" w:eastAsia="Volvo Novum" w:hAnsi="Volvo Novum" w:cs="Volvo Novum"/>
          <w:sz w:val="19"/>
          <w:szCs w:val="19"/>
        </w:rPr>
      </w:pPr>
      <w:r w:rsidRPr="7555C96B">
        <w:rPr>
          <w:rFonts w:ascii="Volvo Novum" w:eastAsia="Volvo Novum" w:hAnsi="Volvo Novum" w:cs="Volvo Novum"/>
          <w:sz w:val="19"/>
          <w:szCs w:val="19"/>
        </w:rPr>
        <w:t xml:space="preserve">The Blue </w:t>
      </w:r>
      <w:r w:rsidR="00D22D84">
        <w:rPr>
          <w:rFonts w:ascii="Volvo Novum" w:eastAsia="Volvo Novum" w:hAnsi="Volvo Novum" w:cs="Volvo Novum"/>
          <w:sz w:val="19"/>
          <w:szCs w:val="19"/>
        </w:rPr>
        <w:t>S</w:t>
      </w:r>
      <w:r w:rsidRPr="7555C96B">
        <w:rPr>
          <w:rFonts w:ascii="Volvo Novum" w:eastAsia="Volvo Novum" w:hAnsi="Volvo Novum" w:cs="Volvo Novum"/>
          <w:sz w:val="19"/>
          <w:szCs w:val="19"/>
        </w:rPr>
        <w:t xml:space="preserve">ervice </w:t>
      </w:r>
      <w:r w:rsidR="00D22D84">
        <w:rPr>
          <w:rFonts w:ascii="Volvo Novum" w:eastAsia="Volvo Novum" w:hAnsi="Volvo Novum" w:cs="Volvo Novum"/>
          <w:sz w:val="19"/>
          <w:szCs w:val="19"/>
        </w:rPr>
        <w:t>C</w:t>
      </w:r>
      <w:r w:rsidRPr="7555C96B">
        <w:rPr>
          <w:rFonts w:ascii="Volvo Novum" w:eastAsia="Volvo Novum" w:hAnsi="Volvo Novum" w:cs="Volvo Novum"/>
          <w:sz w:val="19"/>
          <w:szCs w:val="19"/>
        </w:rPr>
        <w:t>ontract, an optional, comprehensive dealer managed service plan, leverages Volvo’s connected services to boost uptime and efficiency. By utilizing Volvo’s connected services, dealers have real-time data when maintenance is due and</w:t>
      </w:r>
      <w:r w:rsidR="005B7483">
        <w:rPr>
          <w:rFonts w:ascii="Volvo Novum" w:eastAsia="Volvo Novum" w:hAnsi="Volvo Novum" w:cs="Volvo Novum"/>
          <w:sz w:val="19"/>
          <w:szCs w:val="19"/>
        </w:rPr>
        <w:t xml:space="preserve"> </w:t>
      </w:r>
      <w:r w:rsidRPr="7555C96B">
        <w:rPr>
          <w:rFonts w:ascii="Volvo Novum" w:eastAsia="Volvo Novum" w:hAnsi="Volvo Novum" w:cs="Volvo Novum"/>
          <w:sz w:val="19"/>
          <w:szCs w:val="19"/>
        </w:rPr>
        <w:t xml:space="preserve">diagnostic information for any detected fault codes.  This enables the </w:t>
      </w:r>
      <w:r w:rsidR="007B1BDF">
        <w:rPr>
          <w:rFonts w:ascii="Volvo Novum" w:eastAsia="Volvo Novum" w:hAnsi="Volvo Novum" w:cs="Volvo Novum"/>
          <w:sz w:val="19"/>
          <w:szCs w:val="19"/>
        </w:rPr>
        <w:t>customer</w:t>
      </w:r>
      <w:r w:rsidRPr="7555C96B">
        <w:rPr>
          <w:rFonts w:ascii="Volvo Novum" w:eastAsia="Volvo Novum" w:hAnsi="Volvo Novum" w:cs="Volvo Novum"/>
          <w:sz w:val="19"/>
          <w:szCs w:val="19"/>
        </w:rPr>
        <w:t xml:space="preserve"> to schedule service in advance </w:t>
      </w:r>
      <w:r w:rsidR="007B1BDF">
        <w:rPr>
          <w:rFonts w:ascii="Volvo Novum" w:eastAsia="Volvo Novum" w:hAnsi="Volvo Novum" w:cs="Volvo Novum"/>
          <w:sz w:val="19"/>
          <w:szCs w:val="19"/>
        </w:rPr>
        <w:t>and have dealers</w:t>
      </w:r>
      <w:r w:rsidRPr="7555C96B">
        <w:rPr>
          <w:rFonts w:ascii="Volvo Novum" w:eastAsia="Volvo Novum" w:hAnsi="Volvo Novum" w:cs="Volvo Novum"/>
          <w:sz w:val="19"/>
          <w:szCs w:val="19"/>
        </w:rPr>
        <w:t xml:space="preserve"> perform remote programming update</w:t>
      </w:r>
      <w:r w:rsidR="007B1BDF">
        <w:rPr>
          <w:rFonts w:ascii="Volvo Novum" w:eastAsia="Volvo Novum" w:hAnsi="Volvo Novum" w:cs="Volvo Novum"/>
          <w:sz w:val="19"/>
          <w:szCs w:val="19"/>
        </w:rPr>
        <w:t>s</w:t>
      </w:r>
      <w:r w:rsidRPr="7555C96B">
        <w:rPr>
          <w:rFonts w:ascii="Volvo Novum" w:eastAsia="Volvo Novum" w:hAnsi="Volvo Novum" w:cs="Volvo Novum"/>
          <w:sz w:val="19"/>
          <w:szCs w:val="19"/>
        </w:rPr>
        <w:t xml:space="preserve"> to maintain</w:t>
      </w:r>
      <w:r w:rsidR="00464C22">
        <w:rPr>
          <w:rFonts w:ascii="Volvo Novum" w:eastAsia="Volvo Novum" w:hAnsi="Volvo Novum" w:cs="Volvo Novum"/>
          <w:sz w:val="19"/>
          <w:szCs w:val="19"/>
        </w:rPr>
        <w:t xml:space="preserve"> the</w:t>
      </w:r>
      <w:r w:rsidRPr="7555C96B">
        <w:rPr>
          <w:rFonts w:ascii="Volvo Novum" w:eastAsia="Volvo Novum" w:hAnsi="Volvo Novum" w:cs="Volvo Novum"/>
          <w:sz w:val="19"/>
          <w:szCs w:val="19"/>
        </w:rPr>
        <w:t xml:space="preserve"> health of the truck and prevent unplanned downtime.  During dealer afterhours, Volvo Trucks’ Uptime Center continues to remotely monitor the truck and will alert</w:t>
      </w:r>
      <w:r w:rsidR="0001150F">
        <w:rPr>
          <w:rFonts w:ascii="Volvo Novum" w:eastAsia="Volvo Novum" w:hAnsi="Volvo Novum" w:cs="Volvo Novum"/>
          <w:sz w:val="19"/>
          <w:szCs w:val="19"/>
        </w:rPr>
        <w:t xml:space="preserve"> </w:t>
      </w:r>
      <w:r w:rsidR="008768A7">
        <w:rPr>
          <w:rFonts w:ascii="Volvo Novum" w:eastAsia="Volvo Novum" w:hAnsi="Volvo Novum" w:cs="Volvo Novum"/>
          <w:sz w:val="19"/>
          <w:szCs w:val="19"/>
        </w:rPr>
        <w:t>plan</w:t>
      </w:r>
      <w:r w:rsidRPr="7555C96B">
        <w:rPr>
          <w:rFonts w:ascii="Volvo Novum" w:eastAsia="Volvo Novum" w:hAnsi="Volvo Novum" w:cs="Volvo Novum"/>
          <w:sz w:val="19"/>
          <w:szCs w:val="19"/>
        </w:rPr>
        <w:t xml:space="preserve"> </w:t>
      </w:r>
      <w:r w:rsidR="004E6DA3">
        <w:rPr>
          <w:rFonts w:ascii="Volvo Novum" w:eastAsia="Volvo Novum" w:hAnsi="Volvo Novum" w:cs="Volvo Novum"/>
          <w:sz w:val="19"/>
          <w:szCs w:val="19"/>
        </w:rPr>
        <w:t>subscribe</w:t>
      </w:r>
      <w:r w:rsidR="00375DCC">
        <w:rPr>
          <w:rFonts w:ascii="Volvo Novum" w:eastAsia="Volvo Novum" w:hAnsi="Volvo Novum" w:cs="Volvo Novum"/>
          <w:sz w:val="19"/>
          <w:szCs w:val="19"/>
        </w:rPr>
        <w:t xml:space="preserve">rs </w:t>
      </w:r>
      <w:r w:rsidRPr="7555C96B">
        <w:rPr>
          <w:rFonts w:ascii="Volvo Novum" w:eastAsia="Volvo Novum" w:hAnsi="Volvo Novum" w:cs="Volvo Novum"/>
          <w:sz w:val="19"/>
          <w:szCs w:val="19"/>
        </w:rPr>
        <w:t>if any critical issues arise.</w:t>
      </w:r>
    </w:p>
    <w:p w14:paraId="06212335" w14:textId="77777777" w:rsidR="00D95BA1" w:rsidRDefault="00D95BA1" w:rsidP="185B3865">
      <w:pPr>
        <w:rPr>
          <w:rFonts w:ascii="Volvo Novum" w:eastAsia="Volvo Sans Pro" w:hAnsi="Volvo Novum" w:cs="Volvo Sans Pro"/>
          <w:sz w:val="19"/>
          <w:szCs w:val="19"/>
        </w:rPr>
      </w:pPr>
    </w:p>
    <w:p w14:paraId="64CDB2C3" w14:textId="7BA541F5" w:rsidR="00D95BA1" w:rsidRPr="00C672B1" w:rsidRDefault="00CF6F2B" w:rsidP="185B3865">
      <w:pPr>
        <w:rPr>
          <w:rFonts w:ascii="Volvo Novum" w:eastAsia="Volvo Sans Pro" w:hAnsi="Volvo Novum" w:cs="Volvo Sans Pro"/>
          <w:sz w:val="19"/>
          <w:szCs w:val="19"/>
        </w:rPr>
      </w:pPr>
      <w:r>
        <w:rPr>
          <w:rFonts w:ascii="Volvo Novum" w:eastAsia="Volvo Sans Pro" w:hAnsi="Volvo Novum" w:cs="Volvo Sans Pro"/>
          <w:sz w:val="19"/>
          <w:szCs w:val="19"/>
        </w:rPr>
        <w:t>Volvo</w:t>
      </w:r>
      <w:r w:rsidR="0001150F">
        <w:rPr>
          <w:rFonts w:ascii="Volvo Novum" w:eastAsia="Volvo Sans Pro" w:hAnsi="Volvo Novum" w:cs="Volvo Sans Pro"/>
          <w:sz w:val="19"/>
          <w:szCs w:val="19"/>
        </w:rPr>
        <w:t xml:space="preserve"> Truck</w:t>
      </w:r>
      <w:r w:rsidR="002E7C65">
        <w:rPr>
          <w:rFonts w:ascii="Volvo Novum" w:eastAsia="Volvo Sans Pro" w:hAnsi="Volvo Novum" w:cs="Volvo Sans Pro"/>
          <w:sz w:val="19"/>
          <w:szCs w:val="19"/>
        </w:rPr>
        <w:t>s</w:t>
      </w:r>
      <w:r w:rsidR="0001150F">
        <w:rPr>
          <w:rFonts w:ascii="Volvo Novum" w:eastAsia="Volvo Sans Pro" w:hAnsi="Volvo Novum" w:cs="Volvo Sans Pro"/>
          <w:sz w:val="19"/>
          <w:szCs w:val="19"/>
        </w:rPr>
        <w:t xml:space="preserve"> North America</w:t>
      </w:r>
      <w:r>
        <w:rPr>
          <w:rFonts w:ascii="Volvo Novum" w:eastAsia="Volvo Sans Pro" w:hAnsi="Volvo Novum" w:cs="Volvo Sans Pro"/>
          <w:sz w:val="19"/>
          <w:szCs w:val="19"/>
        </w:rPr>
        <w:t>’s</w:t>
      </w:r>
      <w:r w:rsidR="002E7C65">
        <w:rPr>
          <w:rFonts w:ascii="Volvo Novum" w:eastAsia="Volvo Sans Pro" w:hAnsi="Volvo Novum" w:cs="Volvo Sans Pro"/>
          <w:sz w:val="19"/>
          <w:szCs w:val="19"/>
        </w:rPr>
        <w:t xml:space="preserve"> new</w:t>
      </w:r>
      <w:r w:rsidR="002C577F">
        <w:rPr>
          <w:rFonts w:ascii="Volvo Novum" w:eastAsia="Volvo Sans Pro" w:hAnsi="Volvo Novum" w:cs="Volvo Sans Pro"/>
          <w:sz w:val="19"/>
          <w:szCs w:val="19"/>
        </w:rPr>
        <w:t xml:space="preserve"> </w:t>
      </w:r>
      <w:r w:rsidR="00D95BA1" w:rsidRPr="00C672B1">
        <w:rPr>
          <w:rFonts w:ascii="Volvo Novum" w:eastAsia="Volvo Sans Pro" w:hAnsi="Volvo Novum" w:cs="Volvo Sans Pro"/>
          <w:sz w:val="19"/>
          <w:szCs w:val="19"/>
        </w:rPr>
        <w:t>24</w:t>
      </w:r>
      <w:r w:rsidR="00DE71E9" w:rsidRPr="00C672B1">
        <w:rPr>
          <w:rFonts w:ascii="Volvo Novum" w:eastAsia="Volvo Sans Pro" w:hAnsi="Volvo Novum" w:cs="Volvo Sans Pro"/>
          <w:sz w:val="19"/>
          <w:szCs w:val="19"/>
        </w:rPr>
        <w:t>-</w:t>
      </w:r>
      <w:r w:rsidR="00D95BA1" w:rsidRPr="00C672B1">
        <w:rPr>
          <w:rFonts w:ascii="Volvo Novum" w:eastAsia="Volvo Sans Pro" w:hAnsi="Volvo Novum" w:cs="Volvo Sans Pro"/>
          <w:sz w:val="19"/>
          <w:szCs w:val="19"/>
        </w:rPr>
        <w:t>v</w:t>
      </w:r>
      <w:r w:rsidR="00DE71E9" w:rsidRPr="00C672B1">
        <w:rPr>
          <w:rFonts w:ascii="Volvo Novum" w:eastAsia="Volvo Sans Pro" w:hAnsi="Volvo Novum" w:cs="Volvo Sans Pro"/>
          <w:sz w:val="19"/>
          <w:szCs w:val="19"/>
        </w:rPr>
        <w:t>olt</w:t>
      </w:r>
      <w:r w:rsidR="00D95BA1" w:rsidRPr="00C672B1">
        <w:rPr>
          <w:rFonts w:ascii="Volvo Novum" w:eastAsia="Volvo Sans Pro" w:hAnsi="Volvo Novum" w:cs="Volvo Sans Pro"/>
          <w:sz w:val="19"/>
          <w:szCs w:val="19"/>
        </w:rPr>
        <w:t xml:space="preserve"> </w:t>
      </w:r>
      <w:r w:rsidR="00B070E1">
        <w:rPr>
          <w:rFonts w:ascii="Volvo Novum" w:eastAsia="Volvo Sans Pro" w:hAnsi="Volvo Novum" w:cs="Volvo Sans Pro"/>
          <w:sz w:val="19"/>
          <w:szCs w:val="19"/>
        </w:rPr>
        <w:t xml:space="preserve">electrical </w:t>
      </w:r>
      <w:r w:rsidR="002C577F">
        <w:rPr>
          <w:rFonts w:ascii="Volvo Novum" w:eastAsia="Volvo Sans Pro" w:hAnsi="Volvo Novum" w:cs="Volvo Sans Pro"/>
          <w:sz w:val="19"/>
          <w:szCs w:val="19"/>
        </w:rPr>
        <w:t>architecture</w:t>
      </w:r>
      <w:r w:rsidR="002E7C65">
        <w:rPr>
          <w:rFonts w:ascii="Volvo Novum" w:eastAsia="Volvo Sans Pro" w:hAnsi="Volvo Novum" w:cs="Volvo Sans Pro"/>
          <w:sz w:val="19"/>
          <w:szCs w:val="19"/>
        </w:rPr>
        <w:t>, the first in North America,</w:t>
      </w:r>
      <w:r w:rsidR="005B32E3" w:rsidRPr="00C672B1">
        <w:rPr>
          <w:rFonts w:ascii="Volvo Novum" w:eastAsia="Volvo Sans Pro" w:hAnsi="Volvo Novum" w:cs="Volvo Sans Pro"/>
          <w:sz w:val="19"/>
          <w:szCs w:val="19"/>
        </w:rPr>
        <w:t xml:space="preserve"> </w:t>
      </w:r>
      <w:r w:rsidR="00D95BA1" w:rsidRPr="00C672B1">
        <w:rPr>
          <w:rFonts w:ascii="Volvo Novum" w:eastAsia="Volvo Sans Pro" w:hAnsi="Volvo Novum" w:cs="Volvo Sans Pro"/>
          <w:sz w:val="19"/>
          <w:szCs w:val="19"/>
        </w:rPr>
        <w:t>help</w:t>
      </w:r>
      <w:r w:rsidR="00255462" w:rsidRPr="00C672B1">
        <w:rPr>
          <w:rFonts w:ascii="Volvo Novum" w:eastAsia="Volvo Sans Pro" w:hAnsi="Volvo Novum" w:cs="Volvo Sans Pro"/>
          <w:sz w:val="19"/>
          <w:szCs w:val="19"/>
        </w:rPr>
        <w:t>s to</w:t>
      </w:r>
      <w:r w:rsidR="00D95BA1" w:rsidRPr="00C672B1">
        <w:rPr>
          <w:rFonts w:ascii="Volvo Novum" w:eastAsia="Volvo Sans Pro" w:hAnsi="Volvo Novum" w:cs="Volvo Sans Pro"/>
          <w:sz w:val="19"/>
          <w:szCs w:val="19"/>
        </w:rPr>
        <w:t xml:space="preserve"> minimize battery and electrical failures and improve serviceability when it comes to pinpoint</w:t>
      </w:r>
      <w:r w:rsidR="00C672B1">
        <w:rPr>
          <w:rFonts w:ascii="Volvo Novum" w:eastAsia="Volvo Sans Pro" w:hAnsi="Volvo Novum" w:cs="Volvo Sans Pro"/>
          <w:sz w:val="19"/>
          <w:szCs w:val="19"/>
        </w:rPr>
        <w:t>ing</w:t>
      </w:r>
      <w:r w:rsidR="00D95BA1" w:rsidRPr="00C672B1">
        <w:rPr>
          <w:rFonts w:ascii="Volvo Novum" w:eastAsia="Volvo Sans Pro" w:hAnsi="Volvo Novum" w:cs="Volvo Sans Pro"/>
          <w:sz w:val="19"/>
          <w:szCs w:val="19"/>
        </w:rPr>
        <w:t xml:space="preserve"> and repair</w:t>
      </w:r>
      <w:r w:rsidR="00A623B6">
        <w:rPr>
          <w:rFonts w:ascii="Volvo Novum" w:eastAsia="Volvo Sans Pro" w:hAnsi="Volvo Novum" w:cs="Volvo Sans Pro"/>
          <w:sz w:val="19"/>
          <w:szCs w:val="19"/>
        </w:rPr>
        <w:t>ing</w:t>
      </w:r>
      <w:r w:rsidR="00D95BA1" w:rsidRPr="00C672B1">
        <w:rPr>
          <w:rFonts w:ascii="Volvo Novum" w:eastAsia="Volvo Sans Pro" w:hAnsi="Volvo Novum" w:cs="Volvo Sans Pro"/>
          <w:sz w:val="19"/>
          <w:szCs w:val="19"/>
        </w:rPr>
        <w:t xml:space="preserve"> electrical issues.</w:t>
      </w:r>
      <w:r w:rsidR="0063421F" w:rsidRPr="00C672B1">
        <w:rPr>
          <w:rFonts w:ascii="Volvo Novum" w:eastAsia="Volvo Sans Pro" w:hAnsi="Volvo Novum" w:cs="Volvo Sans Pro"/>
          <w:sz w:val="19"/>
          <w:szCs w:val="19"/>
        </w:rPr>
        <w:t xml:space="preserve"> A new linear exhaust aftertreatment </w:t>
      </w:r>
      <w:r w:rsidR="00584A36">
        <w:rPr>
          <w:rFonts w:ascii="Volvo Novum" w:eastAsia="Volvo Sans Pro" w:hAnsi="Volvo Novum" w:cs="Volvo Sans Pro"/>
          <w:sz w:val="19"/>
          <w:szCs w:val="19"/>
        </w:rPr>
        <w:t xml:space="preserve">system </w:t>
      </w:r>
      <w:r w:rsidR="00B24A2D" w:rsidRPr="00C672B1">
        <w:rPr>
          <w:rFonts w:ascii="Volvo Novum" w:eastAsia="Volvo Sans Pro" w:hAnsi="Volvo Novum" w:cs="Volvo Sans Pro"/>
          <w:sz w:val="19"/>
          <w:szCs w:val="19"/>
        </w:rPr>
        <w:t>will</w:t>
      </w:r>
      <w:r w:rsidR="00AC31BE" w:rsidRPr="00C672B1">
        <w:rPr>
          <w:rFonts w:ascii="Volvo Novum" w:eastAsia="Volvo Sans Pro" w:hAnsi="Volvo Novum" w:cs="Volvo Sans Pro"/>
          <w:sz w:val="19"/>
          <w:szCs w:val="19"/>
        </w:rPr>
        <w:t xml:space="preserve"> be easier to service and </w:t>
      </w:r>
      <w:r w:rsidR="0063421F" w:rsidRPr="00C672B1">
        <w:rPr>
          <w:rFonts w:ascii="Volvo Novum" w:eastAsia="Volvo Sans Pro" w:hAnsi="Volvo Novum" w:cs="Volvo Sans Pro"/>
          <w:sz w:val="19"/>
          <w:szCs w:val="19"/>
        </w:rPr>
        <w:t>deliver better DEF treatment for a</w:t>
      </w:r>
      <w:r w:rsidR="00830CAD">
        <w:rPr>
          <w:rFonts w:ascii="Volvo Novum" w:eastAsia="Volvo Sans Pro" w:hAnsi="Volvo Novum" w:cs="Volvo Sans Pro"/>
          <w:sz w:val="19"/>
          <w:szCs w:val="19"/>
        </w:rPr>
        <w:t>n even</w:t>
      </w:r>
      <w:r w:rsidR="0063421F" w:rsidRPr="00C672B1">
        <w:rPr>
          <w:rFonts w:ascii="Volvo Novum" w:eastAsia="Volvo Sans Pro" w:hAnsi="Volvo Novum" w:cs="Volvo Sans Pro"/>
          <w:sz w:val="19"/>
          <w:szCs w:val="19"/>
        </w:rPr>
        <w:t xml:space="preserve"> cleaner system</w:t>
      </w:r>
      <w:r w:rsidR="00C672B1" w:rsidRPr="00C672B1">
        <w:rPr>
          <w:rFonts w:ascii="Volvo Novum" w:eastAsia="Volvo Sans Pro" w:hAnsi="Volvo Novum" w:cs="Volvo Sans Pro"/>
          <w:sz w:val="19"/>
          <w:szCs w:val="19"/>
        </w:rPr>
        <w:t>.</w:t>
      </w:r>
    </w:p>
    <w:p w14:paraId="60C5433D" w14:textId="77777777" w:rsidR="007E2A5A" w:rsidRPr="00AA652B" w:rsidRDefault="007E2A5A" w:rsidP="00AA652B">
      <w:pPr>
        <w:rPr>
          <w:rFonts w:ascii="Volvo Novum" w:eastAsia="Volvo Sans Pro" w:hAnsi="Volvo Novum" w:cs="Volvo Sans Pro"/>
          <w:sz w:val="19"/>
          <w:szCs w:val="19"/>
        </w:rPr>
      </w:pPr>
    </w:p>
    <w:p w14:paraId="1ED26652" w14:textId="694DD81B" w:rsidR="409805C3" w:rsidRPr="00E00A86" w:rsidRDefault="00467018" w:rsidP="0682D875">
      <w:pPr>
        <w:rPr>
          <w:rFonts w:ascii="Volvo Novum" w:eastAsia="Volvo Sans Pro" w:hAnsi="Volvo Novum" w:cs="Volvo Sans Pro"/>
          <w:b/>
          <w:sz w:val="19"/>
          <w:szCs w:val="19"/>
        </w:rPr>
      </w:pPr>
      <w:r w:rsidRPr="00E00A86">
        <w:rPr>
          <w:rFonts w:ascii="Volvo Novum" w:eastAsia="Volvo Sans Pro" w:hAnsi="Volvo Novum" w:cs="Volvo Sans Pro"/>
          <w:b/>
          <w:bCs/>
          <w:sz w:val="19"/>
          <w:szCs w:val="19"/>
        </w:rPr>
        <w:t>I</w:t>
      </w:r>
      <w:r w:rsidR="409805C3" w:rsidRPr="00E00A86">
        <w:rPr>
          <w:rFonts w:ascii="Volvo Novum" w:eastAsia="Volvo Sans Pro" w:hAnsi="Volvo Novum" w:cs="Volvo Sans Pro"/>
          <w:b/>
          <w:bCs/>
          <w:sz w:val="19"/>
          <w:szCs w:val="19"/>
        </w:rPr>
        <w:t>ndustry-</w:t>
      </w:r>
      <w:r w:rsidRPr="00E00A86">
        <w:rPr>
          <w:rFonts w:ascii="Volvo Novum" w:eastAsia="Volvo Sans Pro" w:hAnsi="Volvo Novum" w:cs="Volvo Sans Pro"/>
          <w:b/>
          <w:bCs/>
          <w:sz w:val="19"/>
          <w:szCs w:val="19"/>
        </w:rPr>
        <w:t>F</w:t>
      </w:r>
      <w:r w:rsidR="409805C3" w:rsidRPr="00E00A86">
        <w:rPr>
          <w:rFonts w:ascii="Volvo Novum" w:eastAsia="Volvo Sans Pro" w:hAnsi="Volvo Novum" w:cs="Volvo Sans Pro"/>
          <w:b/>
          <w:bCs/>
          <w:sz w:val="19"/>
          <w:szCs w:val="19"/>
        </w:rPr>
        <w:t xml:space="preserve">irst </w:t>
      </w:r>
      <w:r w:rsidRPr="00E00A86">
        <w:rPr>
          <w:rFonts w:ascii="Volvo Novum" w:eastAsia="Volvo Sans Pro" w:hAnsi="Volvo Novum" w:cs="Volvo Sans Pro"/>
          <w:b/>
          <w:bCs/>
          <w:sz w:val="19"/>
          <w:szCs w:val="19"/>
        </w:rPr>
        <w:t>O</w:t>
      </w:r>
      <w:r w:rsidR="409805C3" w:rsidRPr="00E00A86">
        <w:rPr>
          <w:rFonts w:ascii="Volvo Novum" w:eastAsia="Volvo Sans Pro" w:hAnsi="Volvo Novum" w:cs="Volvo Sans Pro"/>
          <w:b/>
          <w:bCs/>
          <w:sz w:val="19"/>
          <w:szCs w:val="19"/>
        </w:rPr>
        <w:t xml:space="preserve">ption </w:t>
      </w:r>
      <w:r w:rsidRPr="00E00A86">
        <w:rPr>
          <w:rFonts w:ascii="Volvo Novum" w:eastAsia="Volvo Sans Pro" w:hAnsi="Volvo Novum" w:cs="Volvo Sans Pro"/>
          <w:b/>
          <w:bCs/>
          <w:sz w:val="19"/>
          <w:szCs w:val="19"/>
        </w:rPr>
        <w:t>P</w:t>
      </w:r>
      <w:r w:rsidR="409805C3" w:rsidRPr="00E00A86">
        <w:rPr>
          <w:rFonts w:ascii="Volvo Novum" w:eastAsia="Volvo Sans Pro" w:hAnsi="Volvo Novum" w:cs="Volvo Sans Pro"/>
          <w:b/>
          <w:bCs/>
          <w:sz w:val="19"/>
          <w:szCs w:val="19"/>
        </w:rPr>
        <w:t>ackaging</w:t>
      </w:r>
      <w:r w:rsidRPr="00E00A86">
        <w:rPr>
          <w:rFonts w:ascii="Volvo Novum" w:eastAsia="Volvo Sans Pro" w:hAnsi="Volvo Novum" w:cs="Volvo Sans Pro"/>
          <w:b/>
          <w:bCs/>
          <w:sz w:val="19"/>
          <w:szCs w:val="19"/>
        </w:rPr>
        <w:t xml:space="preserve"> is Introduced in North America</w:t>
      </w:r>
    </w:p>
    <w:p w14:paraId="73B0F3C6" w14:textId="397FA170" w:rsidR="006A3725" w:rsidRDefault="00DF3057" w:rsidP="7B4A2E56">
      <w:pPr>
        <w:rPr>
          <w:rFonts w:ascii="Volvo Novum" w:eastAsia="Volvo Sans Pro" w:hAnsi="Volvo Novum" w:cs="Volvo Sans Pro"/>
          <w:sz w:val="19"/>
          <w:szCs w:val="19"/>
        </w:rPr>
      </w:pPr>
      <w:r w:rsidRPr="7B4A2E56">
        <w:rPr>
          <w:rFonts w:ascii="Volvo Novum" w:eastAsia="Volvo Sans Pro" w:hAnsi="Volvo Novum" w:cs="Volvo Sans Pro"/>
          <w:sz w:val="19"/>
          <w:szCs w:val="19"/>
        </w:rPr>
        <w:t xml:space="preserve">Volvo Trucks has transformed the </w:t>
      </w:r>
      <w:r w:rsidR="2AB3361A" w:rsidRPr="7B4A2E56">
        <w:rPr>
          <w:rFonts w:ascii="Volvo Novum" w:eastAsia="Volvo Sans Pro" w:hAnsi="Volvo Novum" w:cs="Volvo Sans Pro"/>
          <w:sz w:val="19"/>
          <w:szCs w:val="19"/>
        </w:rPr>
        <w:t>spec</w:t>
      </w:r>
      <w:r w:rsidR="27378A72" w:rsidRPr="7B4A2E56">
        <w:rPr>
          <w:rFonts w:ascii="Volvo Novum" w:eastAsia="Volvo Sans Pro" w:hAnsi="Volvo Novum" w:cs="Volvo Sans Pro"/>
          <w:sz w:val="19"/>
          <w:szCs w:val="19"/>
        </w:rPr>
        <w:t>’</w:t>
      </w:r>
      <w:r w:rsidR="2AB3361A" w:rsidRPr="7B4A2E56">
        <w:rPr>
          <w:rFonts w:ascii="Volvo Novum" w:eastAsia="Volvo Sans Pro" w:hAnsi="Volvo Novum" w:cs="Volvo Sans Pro"/>
          <w:sz w:val="19"/>
          <w:szCs w:val="19"/>
        </w:rPr>
        <w:t>ing</w:t>
      </w:r>
      <w:r w:rsidRPr="7B4A2E56">
        <w:rPr>
          <w:rFonts w:ascii="Volvo Novum" w:eastAsia="Volvo Sans Pro" w:hAnsi="Volvo Novum" w:cs="Volvo Sans Pro"/>
          <w:sz w:val="19"/>
          <w:szCs w:val="19"/>
        </w:rPr>
        <w:t xml:space="preserve"> process for the new Volvo VNL series by introducing packaging</w:t>
      </w:r>
      <w:r w:rsidR="004D1A9B" w:rsidRPr="7B4A2E56">
        <w:rPr>
          <w:rFonts w:ascii="Volvo Novum" w:eastAsia="Volvo Sans Pro" w:hAnsi="Volvo Novum" w:cs="Volvo Sans Pro"/>
          <w:sz w:val="19"/>
          <w:szCs w:val="19"/>
        </w:rPr>
        <w:t xml:space="preserve"> options for powertrain</w:t>
      </w:r>
      <w:r w:rsidR="00775A55" w:rsidRPr="7B4A2E56">
        <w:rPr>
          <w:rFonts w:ascii="Volvo Novum" w:eastAsia="Volvo Sans Pro" w:hAnsi="Volvo Novum" w:cs="Volvo Sans Pro"/>
          <w:sz w:val="19"/>
          <w:szCs w:val="19"/>
        </w:rPr>
        <w:t xml:space="preserve"> and </w:t>
      </w:r>
      <w:r w:rsidR="004D1A9B" w:rsidRPr="7B4A2E56">
        <w:rPr>
          <w:rFonts w:ascii="Volvo Novum" w:eastAsia="Volvo Sans Pro" w:hAnsi="Volvo Novum" w:cs="Volvo Sans Pro"/>
          <w:sz w:val="19"/>
          <w:szCs w:val="19"/>
        </w:rPr>
        <w:t>safety</w:t>
      </w:r>
      <w:r w:rsidRPr="7B4A2E56">
        <w:rPr>
          <w:rFonts w:ascii="Volvo Novum" w:eastAsia="Volvo Sans Pro" w:hAnsi="Volvo Novum" w:cs="Volvo Sans Pro"/>
          <w:sz w:val="19"/>
          <w:szCs w:val="19"/>
        </w:rPr>
        <w:t xml:space="preserve">, an industry first that simplifies </w:t>
      </w:r>
      <w:r w:rsidR="48DFA1F5" w:rsidRPr="7B4A2E56">
        <w:rPr>
          <w:rFonts w:ascii="Volvo Novum" w:eastAsia="Volvo Sans Pro" w:hAnsi="Volvo Novum" w:cs="Volvo Sans Pro"/>
          <w:sz w:val="19"/>
          <w:szCs w:val="19"/>
        </w:rPr>
        <w:t>and optimizes</w:t>
      </w:r>
      <w:r w:rsidR="2AB3361A" w:rsidRPr="7B4A2E56">
        <w:rPr>
          <w:rFonts w:ascii="Volvo Novum" w:eastAsia="Volvo Sans Pro" w:hAnsi="Volvo Novum" w:cs="Volvo Sans Pro"/>
          <w:sz w:val="19"/>
          <w:szCs w:val="19"/>
        </w:rPr>
        <w:t xml:space="preserve"> the</w:t>
      </w:r>
      <w:r w:rsidR="5A52B2C3" w:rsidRPr="7B4A2E56">
        <w:rPr>
          <w:rFonts w:ascii="Volvo Novum" w:eastAsia="Volvo Sans Pro" w:hAnsi="Volvo Novum" w:cs="Volvo Sans Pro"/>
          <w:sz w:val="19"/>
          <w:szCs w:val="19"/>
        </w:rPr>
        <w:t xml:space="preserve"> configuration and</w:t>
      </w:r>
      <w:r w:rsidRPr="7B4A2E56">
        <w:rPr>
          <w:rFonts w:ascii="Volvo Novum" w:eastAsia="Volvo Sans Pro" w:hAnsi="Volvo Novum" w:cs="Volvo Sans Pro"/>
          <w:sz w:val="19"/>
          <w:szCs w:val="19"/>
        </w:rPr>
        <w:t xml:space="preserve"> ordering process and streamlines the assembly operations.</w:t>
      </w:r>
      <w:r w:rsidR="00775A55" w:rsidRPr="7B4A2E56">
        <w:rPr>
          <w:rFonts w:ascii="Volvo Novum" w:eastAsia="Volvo Sans Pro" w:hAnsi="Volvo Novum" w:cs="Volvo Sans Pro"/>
          <w:sz w:val="19"/>
          <w:szCs w:val="19"/>
        </w:rPr>
        <w:t xml:space="preserve"> </w:t>
      </w:r>
      <w:r w:rsidR="00243681" w:rsidRPr="7B4A2E56">
        <w:rPr>
          <w:rFonts w:ascii="Volvo Novum" w:eastAsia="Volvo Sans Pro" w:hAnsi="Volvo Novum" w:cs="Volvo Sans Pro"/>
          <w:sz w:val="19"/>
          <w:szCs w:val="19"/>
        </w:rPr>
        <w:t>Customers can choose the optimal powertrain package for their application duty-cycle and fuel efficiency goal</w:t>
      </w:r>
      <w:r w:rsidR="001A0049">
        <w:rPr>
          <w:rFonts w:ascii="Volvo Novum" w:eastAsia="Volvo Sans Pro" w:hAnsi="Volvo Novum" w:cs="Volvo Sans Pro"/>
          <w:sz w:val="19"/>
          <w:szCs w:val="19"/>
        </w:rPr>
        <w:t>s</w:t>
      </w:r>
      <w:r w:rsidR="00243681" w:rsidRPr="7B4A2E56">
        <w:rPr>
          <w:rFonts w:ascii="Volvo Novum" w:eastAsia="Volvo Sans Pro" w:hAnsi="Volvo Novum" w:cs="Volvo Sans Pro"/>
          <w:sz w:val="19"/>
          <w:szCs w:val="19"/>
        </w:rPr>
        <w:t xml:space="preserve"> </w:t>
      </w:r>
      <w:r w:rsidR="00707BC6">
        <w:rPr>
          <w:rFonts w:ascii="Volvo Novum" w:eastAsia="Volvo Sans Pro" w:hAnsi="Volvo Novum" w:cs="Volvo Sans Pro"/>
          <w:sz w:val="19"/>
          <w:szCs w:val="19"/>
        </w:rPr>
        <w:t xml:space="preserve">by selecting </w:t>
      </w:r>
      <w:r w:rsidR="00243681" w:rsidRPr="7B4A2E56">
        <w:rPr>
          <w:rFonts w:ascii="Volvo Novum" w:eastAsia="Volvo Sans Pro" w:hAnsi="Volvo Novum" w:cs="Volvo Sans Pro"/>
          <w:sz w:val="19"/>
          <w:szCs w:val="19"/>
        </w:rPr>
        <w:t xml:space="preserve">from three </w:t>
      </w:r>
      <w:r w:rsidR="001646BF">
        <w:rPr>
          <w:rFonts w:ascii="Volvo Novum" w:eastAsia="Volvo Sans Pro" w:hAnsi="Volvo Novum" w:cs="Volvo Sans Pro"/>
          <w:sz w:val="19"/>
          <w:szCs w:val="19"/>
        </w:rPr>
        <w:t>powertrain packages</w:t>
      </w:r>
      <w:r w:rsidR="00243681" w:rsidRPr="7B4A2E56">
        <w:rPr>
          <w:rFonts w:ascii="Volvo Novum" w:eastAsia="Volvo Sans Pro" w:hAnsi="Volvo Novum" w:cs="Volvo Sans Pro"/>
          <w:sz w:val="19"/>
          <w:szCs w:val="19"/>
        </w:rPr>
        <w:t xml:space="preserve"> that feature the Volvo D13 engine with</w:t>
      </w:r>
      <w:r w:rsidR="00380859">
        <w:rPr>
          <w:rFonts w:ascii="Volvo Novum" w:eastAsia="Volvo Sans Pro" w:hAnsi="Volvo Novum" w:cs="Volvo Sans Pro"/>
          <w:sz w:val="19"/>
          <w:szCs w:val="19"/>
        </w:rPr>
        <w:t xml:space="preserve"> five</w:t>
      </w:r>
      <w:r w:rsidR="00243681" w:rsidRPr="7B4A2E56">
        <w:rPr>
          <w:rFonts w:ascii="Volvo Novum" w:eastAsia="Volvo Sans Pro" w:hAnsi="Volvo Novum" w:cs="Volvo Sans Pro"/>
          <w:sz w:val="19"/>
          <w:szCs w:val="19"/>
        </w:rPr>
        <w:t xml:space="preserve"> different horsepower</w:t>
      </w:r>
      <w:r w:rsidR="00380859">
        <w:rPr>
          <w:rFonts w:ascii="Volvo Novum" w:eastAsia="Volvo Sans Pro" w:hAnsi="Volvo Novum" w:cs="Volvo Sans Pro"/>
          <w:sz w:val="19"/>
          <w:szCs w:val="19"/>
        </w:rPr>
        <w:t xml:space="preserve"> and torque ratings available</w:t>
      </w:r>
      <w:r w:rsidR="00243681" w:rsidRPr="7B4A2E56">
        <w:rPr>
          <w:rFonts w:ascii="Volvo Novum" w:eastAsia="Volvo Sans Pro" w:hAnsi="Volvo Novum" w:cs="Volvo Sans Pro"/>
          <w:sz w:val="19"/>
          <w:szCs w:val="19"/>
        </w:rPr>
        <w:t>. Additionally, customers can select</w:t>
      </w:r>
      <w:r w:rsidR="008D1FDC">
        <w:rPr>
          <w:rFonts w:ascii="Volvo Novum" w:eastAsia="Volvo Sans Pro" w:hAnsi="Volvo Novum" w:cs="Volvo Sans Pro"/>
          <w:sz w:val="19"/>
          <w:szCs w:val="19"/>
        </w:rPr>
        <w:t xml:space="preserve"> from several</w:t>
      </w:r>
      <w:r w:rsidR="00243681" w:rsidRPr="7B4A2E56">
        <w:rPr>
          <w:rFonts w:ascii="Volvo Novum" w:eastAsia="Volvo Sans Pro" w:hAnsi="Volvo Novum" w:cs="Volvo Sans Pro"/>
          <w:sz w:val="19"/>
          <w:szCs w:val="19"/>
        </w:rPr>
        <w:t xml:space="preserve"> safety </w:t>
      </w:r>
      <w:r w:rsidR="00311DD0">
        <w:rPr>
          <w:rFonts w:ascii="Volvo Novum" w:eastAsia="Volvo Sans Pro" w:hAnsi="Volvo Novum" w:cs="Volvo Sans Pro"/>
          <w:sz w:val="19"/>
          <w:szCs w:val="19"/>
        </w:rPr>
        <w:t>packages</w:t>
      </w:r>
      <w:r w:rsidR="00243681" w:rsidRPr="7B4A2E56">
        <w:rPr>
          <w:rFonts w:ascii="Volvo Novum" w:eastAsia="Volvo Sans Pro" w:hAnsi="Volvo Novum" w:cs="Volvo Sans Pro"/>
          <w:sz w:val="19"/>
          <w:szCs w:val="19"/>
        </w:rPr>
        <w:t xml:space="preserve"> to ensure that the</w:t>
      </w:r>
      <w:r w:rsidR="000D7EE5">
        <w:rPr>
          <w:rFonts w:ascii="Volvo Novum" w:eastAsia="Volvo Sans Pro" w:hAnsi="Volvo Novum" w:cs="Volvo Sans Pro"/>
          <w:sz w:val="19"/>
          <w:szCs w:val="19"/>
        </w:rPr>
        <w:t>ir truck is equipped with the appropriate</w:t>
      </w:r>
      <w:r w:rsidR="00243681" w:rsidRPr="7B4A2E56">
        <w:rPr>
          <w:rFonts w:ascii="Volvo Novum" w:eastAsia="Volvo Sans Pro" w:hAnsi="Volvo Novum" w:cs="Volvo Sans Pro"/>
          <w:sz w:val="19"/>
          <w:szCs w:val="19"/>
        </w:rPr>
        <w:t xml:space="preserve"> technology</w:t>
      </w:r>
      <w:r w:rsidR="009718F6">
        <w:rPr>
          <w:rFonts w:ascii="Volvo Novum" w:eastAsia="Volvo Sans Pro" w:hAnsi="Volvo Novum" w:cs="Volvo Sans Pro"/>
          <w:sz w:val="19"/>
          <w:szCs w:val="19"/>
        </w:rPr>
        <w:t xml:space="preserve"> </w:t>
      </w:r>
      <w:r w:rsidR="00243681" w:rsidRPr="7B4A2E56">
        <w:rPr>
          <w:rFonts w:ascii="Volvo Novum" w:eastAsia="Volvo Sans Pro" w:hAnsi="Volvo Novum" w:cs="Volvo Sans Pro"/>
          <w:sz w:val="19"/>
          <w:szCs w:val="19"/>
        </w:rPr>
        <w:t xml:space="preserve">to </w:t>
      </w:r>
      <w:r w:rsidR="009718F6">
        <w:rPr>
          <w:rFonts w:ascii="Volvo Novum" w:eastAsia="Volvo Sans Pro" w:hAnsi="Volvo Novum" w:cs="Volvo Sans Pro"/>
          <w:sz w:val="19"/>
          <w:szCs w:val="19"/>
        </w:rPr>
        <w:lastRenderedPageBreak/>
        <w:t>meet</w:t>
      </w:r>
      <w:r w:rsidR="00243681" w:rsidRPr="7B4A2E56">
        <w:rPr>
          <w:rFonts w:ascii="Volvo Novum" w:eastAsia="Volvo Sans Pro" w:hAnsi="Volvo Novum" w:cs="Volvo Sans Pro"/>
          <w:sz w:val="19"/>
          <w:szCs w:val="19"/>
        </w:rPr>
        <w:t xml:space="preserve"> their fleet safety goals of protecting their drivers, those around their trucks, and the assets they are hauling. </w:t>
      </w:r>
      <w:r w:rsidR="00D177B9" w:rsidRPr="7B4A2E56">
        <w:rPr>
          <w:rFonts w:ascii="Volvo Novum" w:eastAsia="Volvo Sans Pro" w:hAnsi="Volvo Novum" w:cs="Volvo Sans Pro"/>
          <w:sz w:val="19"/>
          <w:szCs w:val="19"/>
        </w:rPr>
        <w:t>B</w:t>
      </w:r>
      <w:r w:rsidR="00EA1550">
        <w:rPr>
          <w:rFonts w:ascii="Volvo Novum" w:eastAsia="Volvo Sans Pro" w:hAnsi="Volvo Novum" w:cs="Volvo Sans Pro"/>
          <w:sz w:val="19"/>
          <w:szCs w:val="19"/>
        </w:rPr>
        <w:t xml:space="preserve">undling the proper safety features </w:t>
      </w:r>
      <w:r w:rsidR="00116AC5">
        <w:rPr>
          <w:rFonts w:ascii="Volvo Novum" w:eastAsia="Volvo Sans Pro" w:hAnsi="Volvo Novum" w:cs="Volvo Sans Pro"/>
          <w:sz w:val="19"/>
          <w:szCs w:val="19"/>
        </w:rPr>
        <w:t xml:space="preserve">promotes </w:t>
      </w:r>
      <w:r w:rsidR="00243681" w:rsidRPr="7B4A2E56">
        <w:rPr>
          <w:rFonts w:ascii="Volvo Novum" w:eastAsia="Volvo Sans Pro" w:hAnsi="Volvo Novum" w:cs="Volvo Sans Pro"/>
          <w:sz w:val="19"/>
          <w:szCs w:val="19"/>
        </w:rPr>
        <w:t xml:space="preserve">Volvo’s </w:t>
      </w:r>
      <w:r w:rsidR="00116AC5">
        <w:rPr>
          <w:rFonts w:ascii="Volvo Novum" w:eastAsia="Volvo Sans Pro" w:hAnsi="Volvo Novum" w:cs="Volvo Sans Pro"/>
          <w:sz w:val="19"/>
          <w:szCs w:val="19"/>
        </w:rPr>
        <w:t>goal of</w:t>
      </w:r>
      <w:r w:rsidR="00243681" w:rsidRPr="7B4A2E56">
        <w:rPr>
          <w:rFonts w:ascii="Volvo Novum" w:eastAsia="Volvo Sans Pro" w:hAnsi="Volvo Novum" w:cs="Volvo Sans Pro"/>
          <w:sz w:val="19"/>
          <w:szCs w:val="19"/>
        </w:rPr>
        <w:t xml:space="preserve"> zero</w:t>
      </w:r>
      <w:r w:rsidR="007002B7">
        <w:rPr>
          <w:rFonts w:ascii="Volvo Novum" w:eastAsia="Volvo Sans Pro" w:hAnsi="Volvo Novum" w:cs="Volvo Sans Pro"/>
          <w:sz w:val="19"/>
          <w:szCs w:val="19"/>
        </w:rPr>
        <w:t xml:space="preserve"> accidents.</w:t>
      </w:r>
    </w:p>
    <w:p w14:paraId="327ECD2B" w14:textId="4C143CF8" w:rsidR="006A3725" w:rsidRDefault="006A3725" w:rsidP="7B4A2E56">
      <w:pPr>
        <w:rPr>
          <w:rFonts w:ascii="Volvo Novum" w:eastAsia="Volvo Sans Pro" w:hAnsi="Volvo Novum" w:cs="Volvo Sans Pro"/>
          <w:sz w:val="19"/>
          <w:szCs w:val="19"/>
        </w:rPr>
      </w:pPr>
    </w:p>
    <w:p w14:paraId="03F9D6BE" w14:textId="5C1CAC4F" w:rsidR="006A3725" w:rsidRDefault="006A3725" w:rsidP="7A67F94B">
      <w:pPr>
        <w:rPr>
          <w:rFonts w:ascii="Volvo Novum" w:eastAsia="Volvo Sans Pro" w:hAnsi="Volvo Novum" w:cs="Volvo Sans Pro"/>
          <w:sz w:val="19"/>
          <w:szCs w:val="19"/>
        </w:rPr>
      </w:pPr>
      <w:r w:rsidRPr="7B4A2E56">
        <w:rPr>
          <w:rFonts w:ascii="Volvo Novum" w:eastAsia="Volvo Sans Pro" w:hAnsi="Volvo Novum" w:cs="Volvo Sans Pro"/>
          <w:sz w:val="19"/>
          <w:szCs w:val="19"/>
        </w:rPr>
        <w:t>The a</w:t>
      </w:r>
      <w:r w:rsidR="00D4133D">
        <w:rPr>
          <w:rFonts w:ascii="Volvo Novum" w:eastAsia="Volvo Sans Pro" w:hAnsi="Volvo Novum" w:cs="Volvo Sans Pro"/>
          <w:sz w:val="19"/>
          <w:szCs w:val="19"/>
        </w:rPr>
        <w:t>ll-</w:t>
      </w:r>
      <w:r w:rsidRPr="7B4A2E56">
        <w:rPr>
          <w:rFonts w:ascii="Volvo Novum" w:eastAsia="Volvo Sans Pro" w:hAnsi="Volvo Novum" w:cs="Volvo Sans Pro"/>
          <w:sz w:val="19"/>
          <w:szCs w:val="19"/>
        </w:rPr>
        <w:t xml:space="preserve">new Volvo VNL is conveniently packaged into four exterior and interior trim levels </w:t>
      </w:r>
      <w:r w:rsidR="00A14D50" w:rsidRPr="7B4A2E56">
        <w:rPr>
          <w:rFonts w:ascii="Volvo Novum" w:eastAsia="Volvo Sans Pro" w:hAnsi="Volvo Novum" w:cs="Volvo Sans Pro"/>
          <w:sz w:val="19"/>
          <w:szCs w:val="19"/>
        </w:rPr>
        <w:t>– Core</w:t>
      </w:r>
      <w:r w:rsidRPr="7B4A2E56">
        <w:rPr>
          <w:rFonts w:ascii="Volvo Novum" w:eastAsia="Volvo Sans Pro" w:hAnsi="Volvo Novum" w:cs="Volvo Sans Pro"/>
          <w:sz w:val="19"/>
          <w:szCs w:val="19"/>
        </w:rPr>
        <w:t xml:space="preserve">, Edge, Edge Black </w:t>
      </w:r>
      <w:r w:rsidR="00351506">
        <w:rPr>
          <w:rFonts w:ascii="Volvo Novum" w:eastAsia="Volvo Sans Pro" w:hAnsi="Volvo Novum" w:cs="Volvo Sans Pro"/>
          <w:sz w:val="19"/>
          <w:szCs w:val="19"/>
        </w:rPr>
        <w:t>and Ultimate</w:t>
      </w:r>
      <w:r w:rsidRPr="7B4A2E56">
        <w:rPr>
          <w:rFonts w:ascii="Volvo Novum" w:eastAsia="Volvo Sans Pro" w:hAnsi="Volvo Novum" w:cs="Volvo Sans Pro"/>
          <w:sz w:val="19"/>
          <w:szCs w:val="19"/>
        </w:rPr>
        <w:t xml:space="preserve"> – </w:t>
      </w:r>
      <w:r w:rsidR="006B5AFB">
        <w:rPr>
          <w:rFonts w:ascii="Volvo Novum" w:eastAsia="Volvo Sans Pro" w:hAnsi="Volvo Novum" w:cs="Volvo Sans Pro"/>
          <w:sz w:val="19"/>
          <w:szCs w:val="19"/>
        </w:rPr>
        <w:t>with</w:t>
      </w:r>
      <w:r w:rsidRPr="7B4A2E56">
        <w:rPr>
          <w:rFonts w:ascii="Volvo Novum" w:eastAsia="Volvo Sans Pro" w:hAnsi="Volvo Novum" w:cs="Volvo Sans Pro"/>
          <w:sz w:val="19"/>
          <w:szCs w:val="19"/>
        </w:rPr>
        <w:t xml:space="preserve"> six cab configurations, each designed to fit customers’ preference, brand identity and operational use. </w:t>
      </w:r>
    </w:p>
    <w:p w14:paraId="5F38C37E" w14:textId="77777777" w:rsidR="006A3725" w:rsidRDefault="006A3725" w:rsidP="00243681">
      <w:pPr>
        <w:rPr>
          <w:rFonts w:ascii="Volvo Novum" w:eastAsia="Volvo Sans Pro" w:hAnsi="Volvo Novum" w:cs="Volvo Sans Pro"/>
          <w:sz w:val="19"/>
          <w:szCs w:val="19"/>
        </w:rPr>
      </w:pPr>
    </w:p>
    <w:p w14:paraId="2D32A36D" w14:textId="77777777" w:rsidR="006A3725" w:rsidRPr="006A3725" w:rsidRDefault="006A3725" w:rsidP="006A3725">
      <w:pPr>
        <w:rPr>
          <w:rFonts w:ascii="Volvo Novum" w:eastAsia="Volvo Sans Pro" w:hAnsi="Volvo Novum" w:cs="Volvo Sans Pro"/>
          <w:b/>
          <w:bCs/>
          <w:sz w:val="19"/>
          <w:szCs w:val="19"/>
        </w:rPr>
      </w:pPr>
      <w:r w:rsidRPr="006A3725">
        <w:rPr>
          <w:rFonts w:ascii="Volvo Novum" w:eastAsia="Volvo Sans Pro" w:hAnsi="Volvo Novum" w:cs="Volvo Sans Pro"/>
          <w:b/>
          <w:bCs/>
          <w:sz w:val="19"/>
          <w:szCs w:val="19"/>
        </w:rPr>
        <w:t>New Volvo VNL Available with Six Cab Configurations:</w:t>
      </w:r>
    </w:p>
    <w:p w14:paraId="45F5C66B" w14:textId="77777777" w:rsidR="006A3725" w:rsidRDefault="006A3725" w:rsidP="006A3725">
      <w:pPr>
        <w:numPr>
          <w:ilvl w:val="0"/>
          <w:numId w:val="3"/>
        </w:numPr>
        <w:rPr>
          <w:rFonts w:ascii="Volvo Novum" w:hAnsi="Volvo Novum"/>
          <w:sz w:val="19"/>
          <w:szCs w:val="19"/>
        </w:rPr>
      </w:pPr>
      <w:r w:rsidRPr="185B3865">
        <w:rPr>
          <w:rFonts w:ascii="Volvo Novum" w:hAnsi="Volvo Novum"/>
          <w:sz w:val="19"/>
          <w:szCs w:val="19"/>
        </w:rPr>
        <w:t>VNL 300 Day Cab  </w:t>
      </w:r>
    </w:p>
    <w:p w14:paraId="00C9DF2D" w14:textId="38237E57" w:rsidR="006A3725" w:rsidRDefault="006A3725" w:rsidP="006A3725">
      <w:pPr>
        <w:numPr>
          <w:ilvl w:val="0"/>
          <w:numId w:val="3"/>
        </w:numPr>
        <w:rPr>
          <w:rFonts w:ascii="Volvo Novum" w:hAnsi="Volvo Novum"/>
          <w:sz w:val="19"/>
          <w:szCs w:val="19"/>
        </w:rPr>
      </w:pPr>
      <w:r w:rsidRPr="185B3865">
        <w:rPr>
          <w:rFonts w:ascii="Volvo Novum" w:hAnsi="Volvo Novum"/>
          <w:sz w:val="19"/>
          <w:szCs w:val="19"/>
        </w:rPr>
        <w:t xml:space="preserve">VNL 440 </w:t>
      </w:r>
      <w:r w:rsidR="00E84CF0">
        <w:rPr>
          <w:rFonts w:ascii="Volvo Novum" w:hAnsi="Volvo Novum"/>
          <w:sz w:val="19"/>
          <w:szCs w:val="19"/>
        </w:rPr>
        <w:t xml:space="preserve">42-inch </w:t>
      </w:r>
      <w:r w:rsidRPr="185B3865">
        <w:rPr>
          <w:rFonts w:ascii="Volvo Novum" w:hAnsi="Volvo Novum"/>
          <w:sz w:val="19"/>
          <w:szCs w:val="19"/>
        </w:rPr>
        <w:t>Mid</w:t>
      </w:r>
      <w:r w:rsidR="00E57505">
        <w:rPr>
          <w:rFonts w:ascii="Volvo Novum" w:hAnsi="Volvo Novum"/>
          <w:sz w:val="19"/>
          <w:szCs w:val="19"/>
        </w:rPr>
        <w:t>-R</w:t>
      </w:r>
      <w:r w:rsidRPr="185B3865">
        <w:rPr>
          <w:rFonts w:ascii="Volvo Novum" w:hAnsi="Volvo Novum"/>
          <w:sz w:val="19"/>
          <w:szCs w:val="19"/>
        </w:rPr>
        <w:t>oof Sleeper  </w:t>
      </w:r>
    </w:p>
    <w:p w14:paraId="5B836ED4" w14:textId="5A1E5F68" w:rsidR="006A3725" w:rsidRDefault="006A3725" w:rsidP="006A3725">
      <w:pPr>
        <w:numPr>
          <w:ilvl w:val="0"/>
          <w:numId w:val="3"/>
        </w:numPr>
        <w:rPr>
          <w:rFonts w:ascii="Volvo Novum" w:hAnsi="Volvo Novum"/>
          <w:sz w:val="19"/>
          <w:szCs w:val="19"/>
        </w:rPr>
      </w:pPr>
      <w:r w:rsidRPr="185B3865">
        <w:rPr>
          <w:rFonts w:ascii="Volvo Novum" w:hAnsi="Volvo Novum"/>
          <w:sz w:val="19"/>
          <w:szCs w:val="19"/>
        </w:rPr>
        <w:t>VNL 640 62-inch Mid</w:t>
      </w:r>
      <w:r w:rsidR="00E57505">
        <w:rPr>
          <w:rFonts w:ascii="Volvo Novum" w:hAnsi="Volvo Novum"/>
          <w:sz w:val="19"/>
          <w:szCs w:val="19"/>
        </w:rPr>
        <w:t>-R</w:t>
      </w:r>
      <w:r w:rsidRPr="185B3865">
        <w:rPr>
          <w:rFonts w:ascii="Volvo Novum" w:hAnsi="Volvo Novum"/>
          <w:sz w:val="19"/>
          <w:szCs w:val="19"/>
        </w:rPr>
        <w:t>oof Sleeper  </w:t>
      </w:r>
    </w:p>
    <w:p w14:paraId="5C3F9EAC" w14:textId="77777777" w:rsidR="006A3725" w:rsidRDefault="006A3725" w:rsidP="006A3725">
      <w:pPr>
        <w:numPr>
          <w:ilvl w:val="0"/>
          <w:numId w:val="3"/>
        </w:numPr>
        <w:rPr>
          <w:rFonts w:ascii="Volvo Novum" w:hAnsi="Volvo Novum"/>
          <w:sz w:val="19"/>
          <w:szCs w:val="19"/>
        </w:rPr>
      </w:pPr>
      <w:r w:rsidRPr="185B3865">
        <w:rPr>
          <w:rFonts w:ascii="Volvo Novum" w:hAnsi="Volvo Novum"/>
          <w:sz w:val="19"/>
          <w:szCs w:val="19"/>
        </w:rPr>
        <w:t>VNL 660 62-inch Full-Height Sleeper   </w:t>
      </w:r>
    </w:p>
    <w:p w14:paraId="0FB701C2" w14:textId="33FD9C0D" w:rsidR="006A3725" w:rsidRDefault="006A3725" w:rsidP="006A3725">
      <w:pPr>
        <w:numPr>
          <w:ilvl w:val="0"/>
          <w:numId w:val="3"/>
        </w:numPr>
        <w:rPr>
          <w:rFonts w:ascii="Volvo Novum" w:hAnsi="Volvo Novum"/>
          <w:sz w:val="19"/>
          <w:szCs w:val="19"/>
        </w:rPr>
      </w:pPr>
      <w:r w:rsidRPr="185B3865">
        <w:rPr>
          <w:rFonts w:ascii="Volvo Novum" w:hAnsi="Volvo Novum"/>
          <w:sz w:val="19"/>
          <w:szCs w:val="19"/>
        </w:rPr>
        <w:t>VNL 840 74-inch Mid</w:t>
      </w:r>
      <w:r w:rsidR="00E57505">
        <w:rPr>
          <w:rFonts w:ascii="Volvo Novum" w:hAnsi="Volvo Novum"/>
          <w:sz w:val="19"/>
          <w:szCs w:val="19"/>
        </w:rPr>
        <w:t>-R</w:t>
      </w:r>
      <w:r w:rsidRPr="185B3865">
        <w:rPr>
          <w:rFonts w:ascii="Volvo Novum" w:hAnsi="Volvo Novum"/>
          <w:sz w:val="19"/>
          <w:szCs w:val="19"/>
        </w:rPr>
        <w:t>oof Sleeper  </w:t>
      </w:r>
    </w:p>
    <w:p w14:paraId="7ACB17B6" w14:textId="77777777" w:rsidR="006A3725" w:rsidRPr="00030236" w:rsidRDefault="006A3725" w:rsidP="006A3725">
      <w:pPr>
        <w:numPr>
          <w:ilvl w:val="0"/>
          <w:numId w:val="3"/>
        </w:numPr>
        <w:rPr>
          <w:rFonts w:ascii="Volvo Novum" w:hAnsi="Volvo Novum"/>
          <w:sz w:val="19"/>
          <w:szCs w:val="19"/>
        </w:rPr>
      </w:pPr>
      <w:r w:rsidRPr="00030236">
        <w:rPr>
          <w:rFonts w:ascii="Volvo Novum" w:hAnsi="Volvo Novum"/>
          <w:sz w:val="19"/>
          <w:szCs w:val="19"/>
        </w:rPr>
        <w:t>VNL 860 74-inch Full-Height Sleeper </w:t>
      </w:r>
    </w:p>
    <w:p w14:paraId="23FAC537" w14:textId="6684E5DE" w:rsidR="00775A55" w:rsidRDefault="00775A55" w:rsidP="00AA652B">
      <w:pPr>
        <w:rPr>
          <w:rFonts w:ascii="Volvo Novum" w:eastAsia="Volvo Sans Pro" w:hAnsi="Volvo Novum" w:cs="Volvo Sans Pro"/>
          <w:sz w:val="19"/>
          <w:szCs w:val="19"/>
        </w:rPr>
      </w:pPr>
    </w:p>
    <w:p w14:paraId="13375EE2" w14:textId="7E7AAA45" w:rsidR="00030236" w:rsidRPr="000F6E75" w:rsidRDefault="005C0FF9" w:rsidP="006A3725">
      <w:pPr>
        <w:rPr>
          <w:rFonts w:ascii="Volvo Novum" w:eastAsia="Volvo Sans Pro" w:hAnsi="Volvo Novum" w:cs="Volvo Sans Pro"/>
          <w:sz w:val="19"/>
          <w:szCs w:val="19"/>
        </w:rPr>
      </w:pPr>
      <w:r w:rsidRPr="005C0FF9">
        <w:rPr>
          <w:rStyle w:val="eop"/>
          <w:rFonts w:ascii="Volvo Novum" w:hAnsi="Volvo Novum"/>
          <w:b/>
          <w:bCs/>
          <w:color w:val="000000" w:themeColor="text1"/>
          <w:sz w:val="19"/>
          <w:szCs w:val="19"/>
        </w:rPr>
        <w:t xml:space="preserve">New </w:t>
      </w:r>
      <w:r w:rsidRPr="002F431F">
        <w:rPr>
          <w:rStyle w:val="eop"/>
          <w:rFonts w:ascii="Volvo Novum" w:hAnsi="Volvo Novum"/>
          <w:b/>
          <w:bCs/>
          <w:color w:val="000000" w:themeColor="text1"/>
          <w:sz w:val="19"/>
          <w:szCs w:val="19"/>
        </w:rPr>
        <w:t>Configurator</w:t>
      </w:r>
      <w:r w:rsidR="00A65575">
        <w:rPr>
          <w:rStyle w:val="eop"/>
          <w:rFonts w:ascii="Volvo Novum" w:hAnsi="Volvo Novum"/>
          <w:b/>
          <w:bCs/>
          <w:color w:val="000000" w:themeColor="text1"/>
          <w:sz w:val="19"/>
          <w:szCs w:val="19"/>
        </w:rPr>
        <w:t xml:space="preserve"> Tool</w:t>
      </w:r>
      <w:r w:rsidRPr="002F431F">
        <w:rPr>
          <w:rStyle w:val="eop"/>
          <w:rFonts w:ascii="Volvo Novum" w:hAnsi="Volvo Novum"/>
          <w:b/>
          <w:bCs/>
          <w:color w:val="000000" w:themeColor="text1"/>
          <w:sz w:val="19"/>
          <w:szCs w:val="19"/>
        </w:rPr>
        <w:t xml:space="preserve"> Helps</w:t>
      </w:r>
      <w:r w:rsidR="00217494">
        <w:rPr>
          <w:rStyle w:val="eop"/>
          <w:rFonts w:ascii="Volvo Novum" w:hAnsi="Volvo Novum"/>
          <w:b/>
          <w:bCs/>
          <w:color w:val="000000" w:themeColor="text1"/>
          <w:sz w:val="19"/>
          <w:szCs w:val="19"/>
        </w:rPr>
        <w:t xml:space="preserve"> Customers</w:t>
      </w:r>
      <w:r w:rsidRPr="002F431F">
        <w:rPr>
          <w:rStyle w:val="eop"/>
          <w:rFonts w:ascii="Volvo Novum" w:hAnsi="Volvo Novum"/>
          <w:b/>
          <w:bCs/>
          <w:color w:val="000000" w:themeColor="text1"/>
          <w:sz w:val="19"/>
          <w:szCs w:val="19"/>
        </w:rPr>
        <w:t xml:space="preserve"> </w:t>
      </w:r>
      <w:r w:rsidR="44CAC0E0" w:rsidRPr="11ED9C03">
        <w:rPr>
          <w:rStyle w:val="eop"/>
          <w:rFonts w:ascii="Volvo Novum" w:hAnsi="Volvo Novum"/>
          <w:b/>
          <w:bCs/>
          <w:color w:val="000000" w:themeColor="text1"/>
          <w:sz w:val="19"/>
          <w:szCs w:val="19"/>
        </w:rPr>
        <w:t>Explore and</w:t>
      </w:r>
      <w:r w:rsidR="0F65933A" w:rsidRPr="11ED9C03">
        <w:rPr>
          <w:rStyle w:val="eop"/>
          <w:rFonts w:ascii="Volvo Novum" w:hAnsi="Volvo Novum"/>
          <w:b/>
          <w:bCs/>
          <w:color w:val="000000" w:themeColor="text1"/>
          <w:sz w:val="19"/>
          <w:szCs w:val="19"/>
        </w:rPr>
        <w:t xml:space="preserve"> </w:t>
      </w:r>
      <w:r w:rsidRPr="005C0FF9">
        <w:rPr>
          <w:rStyle w:val="eop"/>
          <w:rFonts w:ascii="Volvo Novum" w:hAnsi="Volvo Novum"/>
          <w:b/>
          <w:bCs/>
          <w:color w:val="000000" w:themeColor="text1"/>
          <w:sz w:val="19"/>
          <w:szCs w:val="19"/>
        </w:rPr>
        <w:t>Design</w:t>
      </w:r>
      <w:r w:rsidRPr="002F431F">
        <w:rPr>
          <w:rStyle w:val="eop"/>
          <w:rFonts w:ascii="Volvo Novum" w:hAnsi="Volvo Novum"/>
          <w:b/>
          <w:bCs/>
          <w:color w:val="000000" w:themeColor="text1"/>
          <w:sz w:val="19"/>
          <w:szCs w:val="19"/>
        </w:rPr>
        <w:t xml:space="preserve"> </w:t>
      </w:r>
      <w:r w:rsidRPr="005C0FF9">
        <w:rPr>
          <w:rStyle w:val="eop"/>
          <w:rFonts w:ascii="Volvo Novum" w:hAnsi="Volvo Novum"/>
          <w:b/>
          <w:bCs/>
          <w:color w:val="000000" w:themeColor="text1"/>
          <w:sz w:val="19"/>
          <w:szCs w:val="19"/>
        </w:rPr>
        <w:t>the</w:t>
      </w:r>
      <w:r w:rsidRPr="002F431F">
        <w:rPr>
          <w:rStyle w:val="eop"/>
          <w:rFonts w:ascii="Volvo Novum" w:hAnsi="Volvo Novum"/>
          <w:b/>
          <w:bCs/>
          <w:color w:val="000000" w:themeColor="text1"/>
          <w:sz w:val="19"/>
          <w:szCs w:val="19"/>
        </w:rPr>
        <w:t xml:space="preserve"> Ideal Truck</w:t>
      </w:r>
      <w:r w:rsidR="006A3725">
        <w:rPr>
          <w:rStyle w:val="eop"/>
          <w:rFonts w:ascii="Volvo Novum" w:hAnsi="Volvo Novum"/>
          <w:b/>
          <w:bCs/>
          <w:color w:val="000000" w:themeColor="text1"/>
          <w:sz w:val="19"/>
          <w:szCs w:val="19"/>
        </w:rPr>
        <w:br/>
      </w:r>
      <w:r w:rsidR="00D10476" w:rsidRPr="006C44D5">
        <w:rPr>
          <w:rFonts w:ascii="Volvo Novum" w:eastAsia="Volvo Sans Pro" w:hAnsi="Volvo Novum" w:cs="Volvo Sans Pro"/>
          <w:sz w:val="19"/>
          <w:szCs w:val="19"/>
        </w:rPr>
        <w:t xml:space="preserve">To </w:t>
      </w:r>
      <w:r w:rsidR="662DA50D" w:rsidRPr="11ED9C03">
        <w:rPr>
          <w:rFonts w:ascii="Volvo Novum" w:eastAsia="Volvo Sans Pro" w:hAnsi="Volvo Novum" w:cs="Volvo Sans Pro"/>
          <w:sz w:val="19"/>
          <w:szCs w:val="19"/>
        </w:rPr>
        <w:t>explore</w:t>
      </w:r>
      <w:r w:rsidR="56AA42A8" w:rsidRPr="11ED9C03">
        <w:rPr>
          <w:rFonts w:ascii="Volvo Novum" w:eastAsia="Volvo Sans Pro" w:hAnsi="Volvo Novum" w:cs="Volvo Sans Pro"/>
          <w:sz w:val="19"/>
          <w:szCs w:val="19"/>
        </w:rPr>
        <w:t xml:space="preserve"> the new</w:t>
      </w:r>
      <w:r w:rsidR="006A3725">
        <w:rPr>
          <w:rFonts w:ascii="Volvo Novum" w:eastAsia="Volvo Sans Pro" w:hAnsi="Volvo Novum" w:cs="Volvo Sans Pro"/>
          <w:sz w:val="19"/>
          <w:szCs w:val="19"/>
        </w:rPr>
        <w:t xml:space="preserve"> Volvo</w:t>
      </w:r>
      <w:r w:rsidR="56AA42A8" w:rsidRPr="11ED9C03">
        <w:rPr>
          <w:rFonts w:ascii="Volvo Novum" w:eastAsia="Volvo Sans Pro" w:hAnsi="Volvo Novum" w:cs="Volvo Sans Pro"/>
          <w:sz w:val="19"/>
          <w:szCs w:val="19"/>
        </w:rPr>
        <w:t xml:space="preserve"> VNL features and</w:t>
      </w:r>
      <w:r w:rsidR="662DA50D" w:rsidRPr="11ED9C03">
        <w:rPr>
          <w:rFonts w:ascii="Volvo Novum" w:eastAsia="Volvo Sans Pro" w:hAnsi="Volvo Novum" w:cs="Volvo Sans Pro"/>
          <w:sz w:val="19"/>
          <w:szCs w:val="19"/>
        </w:rPr>
        <w:t xml:space="preserve"> </w:t>
      </w:r>
      <w:r w:rsidR="00DC5CAB">
        <w:rPr>
          <w:rFonts w:ascii="Volvo Novum" w:eastAsia="Volvo Sans Pro" w:hAnsi="Volvo Novum" w:cs="Volvo Sans Pro"/>
          <w:sz w:val="19"/>
          <w:szCs w:val="19"/>
        </w:rPr>
        <w:t xml:space="preserve">trim </w:t>
      </w:r>
      <w:r w:rsidR="27ADA8C3" w:rsidRPr="11ED9C03">
        <w:rPr>
          <w:rFonts w:ascii="Volvo Novum" w:eastAsia="Volvo Sans Pro" w:hAnsi="Volvo Novum" w:cs="Volvo Sans Pro"/>
          <w:sz w:val="19"/>
          <w:szCs w:val="19"/>
        </w:rPr>
        <w:t>level</w:t>
      </w:r>
      <w:r w:rsidR="467743B0" w:rsidRPr="11ED9C03">
        <w:rPr>
          <w:rFonts w:ascii="Volvo Novum" w:eastAsia="Volvo Sans Pro" w:hAnsi="Volvo Novum" w:cs="Volvo Sans Pro"/>
          <w:sz w:val="19"/>
          <w:szCs w:val="19"/>
        </w:rPr>
        <w:t>s</w:t>
      </w:r>
      <w:r w:rsidR="7C61B481" w:rsidRPr="11ED9C03">
        <w:rPr>
          <w:rFonts w:ascii="Volvo Novum" w:eastAsia="Volvo Sans Pro" w:hAnsi="Volvo Novum" w:cs="Volvo Sans Pro"/>
          <w:sz w:val="19"/>
          <w:szCs w:val="19"/>
        </w:rPr>
        <w:t xml:space="preserve"> in an interactive way</w:t>
      </w:r>
      <w:r w:rsidR="689D069F" w:rsidRPr="11ED9C03">
        <w:rPr>
          <w:rFonts w:ascii="Volvo Novum" w:eastAsia="Volvo Sans Pro" w:hAnsi="Volvo Novum" w:cs="Volvo Sans Pro"/>
          <w:sz w:val="19"/>
          <w:szCs w:val="19"/>
        </w:rPr>
        <w:t>,</w:t>
      </w:r>
      <w:r w:rsidR="000F6E75">
        <w:rPr>
          <w:rFonts w:ascii="Volvo Novum" w:eastAsia="Volvo Sans Pro" w:hAnsi="Volvo Novum" w:cs="Volvo Sans Pro"/>
          <w:sz w:val="19"/>
          <w:szCs w:val="19"/>
        </w:rPr>
        <w:t xml:space="preserve"> </w:t>
      </w:r>
      <w:r w:rsidR="00D10476" w:rsidRPr="006C44D5">
        <w:rPr>
          <w:rFonts w:ascii="Volvo Novum" w:eastAsia="Volvo Sans Pro" w:hAnsi="Volvo Novum" w:cs="Volvo Sans Pro"/>
          <w:sz w:val="19"/>
          <w:szCs w:val="19"/>
        </w:rPr>
        <w:t xml:space="preserve">Volvo Trucks has developed a new </w:t>
      </w:r>
      <w:r w:rsidR="44A797D6" w:rsidRPr="11ED9C03">
        <w:rPr>
          <w:rFonts w:ascii="Volvo Novum" w:eastAsia="Volvo Sans Pro" w:hAnsi="Volvo Novum" w:cs="Volvo Sans Pro"/>
          <w:sz w:val="19"/>
          <w:szCs w:val="19"/>
        </w:rPr>
        <w:t>state-of-the-art</w:t>
      </w:r>
      <w:r w:rsidR="06D01E4E" w:rsidRPr="11ED9C03">
        <w:rPr>
          <w:rFonts w:ascii="Volvo Novum" w:eastAsia="Volvo Sans Pro" w:hAnsi="Volvo Novum" w:cs="Volvo Sans Pro"/>
          <w:sz w:val="19"/>
          <w:szCs w:val="19"/>
        </w:rPr>
        <w:t xml:space="preserve"> </w:t>
      </w:r>
      <w:r w:rsidR="00D10476" w:rsidRPr="006C44D5">
        <w:rPr>
          <w:rFonts w:ascii="Volvo Novum" w:eastAsia="Volvo Sans Pro" w:hAnsi="Volvo Novum" w:cs="Volvo Sans Pro"/>
          <w:sz w:val="19"/>
          <w:szCs w:val="19"/>
        </w:rPr>
        <w:t xml:space="preserve">online </w:t>
      </w:r>
      <w:r w:rsidR="00D10476" w:rsidRPr="00AA652B">
        <w:rPr>
          <w:rFonts w:ascii="Volvo Novum" w:eastAsia="Volvo Sans Pro" w:hAnsi="Volvo Novum" w:cs="Volvo Sans Pro"/>
          <w:sz w:val="19"/>
          <w:szCs w:val="19"/>
        </w:rPr>
        <w:t xml:space="preserve">Volvo VNL </w:t>
      </w:r>
      <w:r w:rsidR="00D10476" w:rsidRPr="006C44D5">
        <w:rPr>
          <w:rFonts w:ascii="Volvo Novum" w:eastAsia="Volvo Sans Pro" w:hAnsi="Volvo Novum" w:cs="Volvo Sans Pro"/>
          <w:sz w:val="19"/>
          <w:szCs w:val="19"/>
        </w:rPr>
        <w:t>configurator. The configurator provides detailed information on the features and benefits of each trim level and cab option, as well as a 360-degree view of the truck</w:t>
      </w:r>
      <w:r w:rsidR="0527048E" w:rsidRPr="11ED9C03">
        <w:rPr>
          <w:rFonts w:ascii="Volvo Novum" w:eastAsia="Volvo Sans Pro" w:hAnsi="Volvo Novum" w:cs="Volvo Sans Pro"/>
          <w:sz w:val="19"/>
          <w:szCs w:val="19"/>
        </w:rPr>
        <w:t xml:space="preserve"> interior and </w:t>
      </w:r>
      <w:r w:rsidR="007A4493" w:rsidRPr="11ED9C03">
        <w:rPr>
          <w:rFonts w:ascii="Volvo Novum" w:eastAsia="Volvo Sans Pro" w:hAnsi="Volvo Novum" w:cs="Volvo Sans Pro"/>
          <w:sz w:val="19"/>
          <w:szCs w:val="19"/>
        </w:rPr>
        <w:t>exterior</w:t>
      </w:r>
      <w:r w:rsidR="06D01E4E" w:rsidRPr="11ED9C03">
        <w:rPr>
          <w:rFonts w:ascii="Volvo Novum" w:eastAsia="Volvo Sans Pro" w:hAnsi="Volvo Novum" w:cs="Volvo Sans Pro"/>
          <w:sz w:val="19"/>
          <w:szCs w:val="19"/>
        </w:rPr>
        <w:t>.</w:t>
      </w:r>
    </w:p>
    <w:p w14:paraId="70061B57" w14:textId="77777777" w:rsidR="00451318" w:rsidRDefault="00451318" w:rsidP="185B3865">
      <w:pPr>
        <w:rPr>
          <w:rStyle w:val="CommentReference"/>
          <w:rFonts w:eastAsia="Volvo Sans Pro"/>
        </w:rPr>
      </w:pPr>
    </w:p>
    <w:p w14:paraId="5FEF39C5" w14:textId="77777777" w:rsidR="00D177B9" w:rsidRDefault="00D177B9" w:rsidP="00D177B9">
      <w:pPr>
        <w:rPr>
          <w:rStyle w:val="eop"/>
          <w:rFonts w:ascii="Volvo Novum" w:hAnsi="Volvo Novum"/>
          <w:b/>
          <w:bCs/>
          <w:color w:val="000000" w:themeColor="text1"/>
          <w:sz w:val="19"/>
          <w:szCs w:val="19"/>
        </w:rPr>
      </w:pPr>
      <w:r w:rsidRPr="00670E4C">
        <w:rPr>
          <w:rStyle w:val="eop"/>
          <w:rFonts w:ascii="Volvo Novum" w:hAnsi="Volvo Novum"/>
          <w:b/>
          <w:bCs/>
          <w:color w:val="000000" w:themeColor="text1"/>
          <w:sz w:val="19"/>
          <w:szCs w:val="19"/>
        </w:rPr>
        <w:t>Dealers Prepared to Guide Customers on Transition to New</w:t>
      </w:r>
      <w:r>
        <w:rPr>
          <w:rStyle w:val="eop"/>
          <w:rFonts w:ascii="Volvo Novum" w:hAnsi="Volvo Novum"/>
          <w:b/>
          <w:bCs/>
          <w:color w:val="000000" w:themeColor="text1"/>
          <w:sz w:val="19"/>
          <w:szCs w:val="19"/>
        </w:rPr>
        <w:t xml:space="preserve"> Volvo</w:t>
      </w:r>
      <w:r w:rsidRPr="00670E4C">
        <w:rPr>
          <w:rStyle w:val="eop"/>
          <w:rFonts w:ascii="Volvo Novum" w:hAnsi="Volvo Novum"/>
          <w:b/>
          <w:bCs/>
          <w:color w:val="000000" w:themeColor="text1"/>
          <w:sz w:val="19"/>
          <w:szCs w:val="19"/>
        </w:rPr>
        <w:t xml:space="preserve"> VNL</w:t>
      </w:r>
    </w:p>
    <w:p w14:paraId="7788282F" w14:textId="345143B4" w:rsidR="00D177B9" w:rsidRPr="00AA652B" w:rsidRDefault="00547181" w:rsidP="00D177B9">
      <w:pPr>
        <w:rPr>
          <w:rFonts w:ascii="Volvo Novum" w:eastAsia="Volvo Sans Pro" w:hAnsi="Volvo Novum" w:cs="Volvo Sans Pro"/>
          <w:sz w:val="19"/>
          <w:szCs w:val="19"/>
        </w:rPr>
      </w:pPr>
      <w:r>
        <w:rPr>
          <w:rFonts w:ascii="Volvo Novum" w:eastAsia="Volvo Sans Pro" w:hAnsi="Volvo Novum" w:cs="Volvo Sans Pro"/>
          <w:sz w:val="19"/>
          <w:szCs w:val="19"/>
        </w:rPr>
        <w:t>Training will be available to d</w:t>
      </w:r>
      <w:r w:rsidR="00D177B9" w:rsidRPr="0682D875">
        <w:rPr>
          <w:rFonts w:ascii="Volvo Novum" w:eastAsia="Volvo Sans Pro" w:hAnsi="Volvo Novum" w:cs="Volvo Sans Pro"/>
          <w:sz w:val="19"/>
          <w:szCs w:val="19"/>
        </w:rPr>
        <w:t xml:space="preserve">ealer sales staff </w:t>
      </w:r>
      <w:r>
        <w:rPr>
          <w:rFonts w:ascii="Volvo Novum" w:eastAsia="Volvo Sans Pro" w:hAnsi="Volvo Novum" w:cs="Volvo Sans Pro"/>
          <w:sz w:val="19"/>
          <w:szCs w:val="19"/>
        </w:rPr>
        <w:t>to enable them</w:t>
      </w:r>
      <w:r w:rsidR="00D177B9" w:rsidRPr="0682D875">
        <w:rPr>
          <w:rFonts w:ascii="Volvo Novum" w:eastAsia="Volvo Sans Pro" w:hAnsi="Volvo Novum" w:cs="Volvo Sans Pro"/>
          <w:sz w:val="19"/>
          <w:szCs w:val="19"/>
        </w:rPr>
        <w:t xml:space="preserve"> to consult with customers on the ideal Volvo VNL configuration for their respective transport applications. </w:t>
      </w:r>
      <w:r w:rsidR="008E0E7D">
        <w:rPr>
          <w:rFonts w:ascii="Volvo Novum" w:eastAsia="Volvo Sans Pro" w:hAnsi="Volvo Novum" w:cs="Volvo Sans Pro"/>
          <w:sz w:val="19"/>
          <w:szCs w:val="19"/>
        </w:rPr>
        <w:t>Dealer</w:t>
      </w:r>
      <w:r w:rsidR="00196B4C">
        <w:rPr>
          <w:rFonts w:ascii="Volvo Novum" w:eastAsia="Volvo Sans Pro" w:hAnsi="Volvo Novum" w:cs="Volvo Sans Pro"/>
          <w:sz w:val="19"/>
          <w:szCs w:val="19"/>
        </w:rPr>
        <w:t>s’ s</w:t>
      </w:r>
      <w:r w:rsidR="00D177B9" w:rsidRPr="426E3FBA">
        <w:rPr>
          <w:rFonts w:ascii="Volvo Novum" w:eastAsia="Volvo Sans Pro" w:hAnsi="Volvo Novum" w:cs="Volvo Sans Pro"/>
          <w:sz w:val="19"/>
          <w:szCs w:val="19"/>
        </w:rPr>
        <w:t>ervice</w:t>
      </w:r>
      <w:r w:rsidR="00D177B9" w:rsidRPr="0682D875">
        <w:rPr>
          <w:rFonts w:ascii="Volvo Novum" w:eastAsia="Volvo Sans Pro" w:hAnsi="Volvo Novum" w:cs="Volvo Sans Pro"/>
          <w:sz w:val="19"/>
          <w:szCs w:val="19"/>
        </w:rPr>
        <w:t xml:space="preserve"> representatives </w:t>
      </w:r>
      <w:r w:rsidR="00196B4C">
        <w:rPr>
          <w:rFonts w:ascii="Volvo Novum" w:eastAsia="Volvo Sans Pro" w:hAnsi="Volvo Novum" w:cs="Volvo Sans Pro"/>
          <w:sz w:val="19"/>
          <w:szCs w:val="19"/>
        </w:rPr>
        <w:t>have access to</w:t>
      </w:r>
      <w:r w:rsidR="00D177B9" w:rsidRPr="0682D875">
        <w:rPr>
          <w:rFonts w:ascii="Volvo Novum" w:eastAsia="Volvo Sans Pro" w:hAnsi="Volvo Novum" w:cs="Volvo Sans Pro"/>
          <w:sz w:val="19"/>
          <w:szCs w:val="19"/>
        </w:rPr>
        <w:t xml:space="preserve"> extensive competency development, with e-learning and in-person instructor</w:t>
      </w:r>
      <w:r w:rsidR="009306E8">
        <w:rPr>
          <w:rFonts w:ascii="Volvo Novum" w:eastAsia="Volvo Sans Pro" w:hAnsi="Volvo Novum" w:cs="Volvo Sans Pro"/>
          <w:sz w:val="19"/>
          <w:szCs w:val="19"/>
        </w:rPr>
        <w:t>-</w:t>
      </w:r>
      <w:r w:rsidR="00D177B9" w:rsidRPr="0682D875">
        <w:rPr>
          <w:rFonts w:ascii="Volvo Novum" w:eastAsia="Volvo Sans Pro" w:hAnsi="Volvo Novum" w:cs="Volvo Sans Pro"/>
          <w:sz w:val="19"/>
          <w:szCs w:val="19"/>
        </w:rPr>
        <w:t>led courses from Volvo Academy, to be fully trained to support the new Volvo VNL when trucks start to arrive at dealerships.</w:t>
      </w:r>
    </w:p>
    <w:p w14:paraId="016510E7" w14:textId="77777777" w:rsidR="00D177B9" w:rsidRDefault="00D177B9" w:rsidP="185B3865">
      <w:pPr>
        <w:rPr>
          <w:rStyle w:val="CommentReference"/>
          <w:rFonts w:eastAsia="Volvo Sans Pro"/>
        </w:rPr>
      </w:pPr>
    </w:p>
    <w:p w14:paraId="5B7B685E" w14:textId="6AF69549" w:rsidR="00E73313" w:rsidRPr="0055152E" w:rsidRDefault="5240556E" w:rsidP="185B3865">
      <w:pPr>
        <w:rPr>
          <w:rStyle w:val="normaltextrun"/>
          <w:rFonts w:ascii="Volvo Novum" w:hAnsi="Volvo Novum"/>
          <w:color w:val="000000"/>
          <w:sz w:val="19"/>
          <w:szCs w:val="19"/>
          <w:shd w:val="clear" w:color="auto" w:fill="FFFFFF"/>
        </w:rPr>
      </w:pPr>
      <w:r w:rsidRPr="0055152E">
        <w:rPr>
          <w:rStyle w:val="normaltextrun"/>
          <w:rFonts w:ascii="Volvo Novum" w:hAnsi="Volvo Novum"/>
          <w:color w:val="000000"/>
          <w:sz w:val="19"/>
          <w:szCs w:val="19"/>
          <w:shd w:val="clear" w:color="auto" w:fill="FFFFFF"/>
        </w:rPr>
        <w:t>“</w:t>
      </w:r>
      <w:r w:rsidR="2C1FE5C5" w:rsidRPr="0055152E">
        <w:rPr>
          <w:rStyle w:val="normaltextrun"/>
          <w:rFonts w:ascii="Volvo Novum" w:hAnsi="Volvo Novum"/>
          <w:color w:val="000000"/>
          <w:sz w:val="19"/>
          <w:szCs w:val="19"/>
          <w:shd w:val="clear" w:color="auto" w:fill="FFFFFF"/>
        </w:rPr>
        <w:t>Progressive</w:t>
      </w:r>
      <w:r w:rsidR="317E17E5" w:rsidRPr="0055152E">
        <w:rPr>
          <w:rStyle w:val="normaltextrun"/>
          <w:rFonts w:ascii="Volvo Novum" w:hAnsi="Volvo Novum"/>
          <w:color w:val="000000"/>
          <w:sz w:val="19"/>
          <w:szCs w:val="19"/>
          <w:shd w:val="clear" w:color="auto" w:fill="FFFFFF"/>
        </w:rPr>
        <w:t xml:space="preserve"> solutions are needed to help tackle the challenges of the transportation industry, including the need for increased productivity and efficiency while also reducing emissions. Companies must prioritize driver retention and well-being with driver-friendly features and advanced </w:t>
      </w:r>
      <w:r w:rsidR="001D44F9" w:rsidRPr="0055152E">
        <w:rPr>
          <w:rStyle w:val="normaltextrun"/>
          <w:rFonts w:ascii="Volvo Novum" w:hAnsi="Volvo Novum"/>
          <w:color w:val="000000"/>
          <w:sz w:val="19"/>
          <w:szCs w:val="19"/>
          <w:shd w:val="clear" w:color="auto" w:fill="FFFFFF"/>
        </w:rPr>
        <w:t>technologies, providing</w:t>
      </w:r>
      <w:r w:rsidR="317E17E5" w:rsidRPr="0055152E">
        <w:rPr>
          <w:rStyle w:val="normaltextrun"/>
          <w:rFonts w:ascii="Volvo Novum" w:hAnsi="Volvo Novum"/>
          <w:color w:val="000000"/>
          <w:sz w:val="19"/>
          <w:szCs w:val="19"/>
          <w:shd w:val="clear" w:color="auto" w:fill="FFFFFF"/>
        </w:rPr>
        <w:t xml:space="preserve"> an exceptional driving experience </w:t>
      </w:r>
      <w:r w:rsidR="00AD454F">
        <w:rPr>
          <w:rStyle w:val="normaltextrun"/>
          <w:rFonts w:ascii="Volvo Novum" w:hAnsi="Volvo Novum"/>
          <w:color w:val="000000"/>
          <w:sz w:val="19"/>
          <w:szCs w:val="19"/>
          <w:shd w:val="clear" w:color="auto" w:fill="FFFFFF"/>
        </w:rPr>
        <w:t>that</w:t>
      </w:r>
      <w:r w:rsidR="317E17E5" w:rsidRPr="0055152E">
        <w:rPr>
          <w:rStyle w:val="normaltextrun"/>
          <w:rFonts w:ascii="Volvo Novum" w:hAnsi="Volvo Novum"/>
          <w:color w:val="000000"/>
          <w:sz w:val="19"/>
          <w:szCs w:val="19"/>
          <w:shd w:val="clear" w:color="auto" w:fill="FFFFFF"/>
        </w:rPr>
        <w:t xml:space="preserve"> is key for fleets to attract and retain drivers,” said </w:t>
      </w:r>
      <w:proofErr w:type="spellStart"/>
      <w:r w:rsidR="317E17E5" w:rsidRPr="0055152E">
        <w:rPr>
          <w:rStyle w:val="normaltextrun"/>
          <w:rFonts w:ascii="Volvo Novum" w:hAnsi="Volvo Novum"/>
          <w:color w:val="000000"/>
          <w:sz w:val="19"/>
          <w:szCs w:val="19"/>
          <w:shd w:val="clear" w:color="auto" w:fill="FFFFFF"/>
        </w:rPr>
        <w:t>Voorhoeve</w:t>
      </w:r>
      <w:proofErr w:type="spellEnd"/>
      <w:r w:rsidR="317E17E5" w:rsidRPr="0055152E">
        <w:rPr>
          <w:rStyle w:val="normaltextrun"/>
          <w:rFonts w:ascii="Volvo Novum" w:hAnsi="Volvo Novum"/>
          <w:color w:val="000000"/>
          <w:sz w:val="19"/>
          <w:szCs w:val="19"/>
          <w:shd w:val="clear" w:color="auto" w:fill="FFFFFF"/>
        </w:rPr>
        <w:t>. “</w:t>
      </w:r>
      <w:r w:rsidRPr="0055152E">
        <w:rPr>
          <w:rStyle w:val="normaltextrun"/>
          <w:rFonts w:ascii="Volvo Novum" w:hAnsi="Volvo Novum"/>
          <w:color w:val="000000"/>
          <w:sz w:val="19"/>
          <w:szCs w:val="19"/>
          <w:shd w:val="clear" w:color="auto" w:fill="FFFFFF"/>
        </w:rPr>
        <w:t>With an interior and exterior design that stops you in your tracks, every</w:t>
      </w:r>
      <w:r w:rsidR="1D198524" w:rsidRPr="0055152E">
        <w:rPr>
          <w:rStyle w:val="normaltextrun"/>
          <w:rFonts w:ascii="Volvo Novum" w:hAnsi="Volvo Novum"/>
          <w:color w:val="000000"/>
          <w:sz w:val="19"/>
          <w:szCs w:val="19"/>
          <w:shd w:val="clear" w:color="auto" w:fill="FFFFFF"/>
        </w:rPr>
        <w:t xml:space="preserve"> innovation introduced in the all-new </w:t>
      </w:r>
      <w:r w:rsidR="00E1615B">
        <w:rPr>
          <w:rStyle w:val="normaltextrun"/>
          <w:rFonts w:ascii="Volvo Novum" w:hAnsi="Volvo Novum"/>
          <w:color w:val="000000"/>
          <w:sz w:val="19"/>
          <w:szCs w:val="19"/>
          <w:shd w:val="clear" w:color="auto" w:fill="FFFFFF"/>
        </w:rPr>
        <w:t xml:space="preserve">Volvo </w:t>
      </w:r>
      <w:r w:rsidR="1D198524" w:rsidRPr="0055152E">
        <w:rPr>
          <w:rStyle w:val="normaltextrun"/>
          <w:rFonts w:ascii="Volvo Novum" w:hAnsi="Volvo Novum"/>
          <w:color w:val="000000"/>
          <w:sz w:val="19"/>
          <w:szCs w:val="19"/>
          <w:shd w:val="clear" w:color="auto" w:fill="FFFFFF"/>
        </w:rPr>
        <w:t xml:space="preserve">VNL </w:t>
      </w:r>
      <w:r w:rsidRPr="0055152E">
        <w:rPr>
          <w:rStyle w:val="normaltextrun"/>
          <w:rFonts w:ascii="Volvo Novum" w:hAnsi="Volvo Novum"/>
          <w:color w:val="000000"/>
          <w:sz w:val="19"/>
          <w:szCs w:val="19"/>
          <w:shd w:val="clear" w:color="auto" w:fill="FFFFFF"/>
        </w:rPr>
        <w:t xml:space="preserve">was made with the goal to make a driver’s job a little easier and </w:t>
      </w:r>
      <w:r w:rsidR="2EBC3989" w:rsidRPr="0055152E">
        <w:rPr>
          <w:rStyle w:val="normaltextrun"/>
          <w:rFonts w:ascii="Volvo Novum" w:hAnsi="Volvo Novum"/>
          <w:color w:val="000000"/>
          <w:sz w:val="19"/>
          <w:szCs w:val="19"/>
          <w:shd w:val="clear" w:color="auto" w:fill="FFFFFF"/>
        </w:rPr>
        <w:t>safer</w:t>
      </w:r>
      <w:r w:rsidR="67FBBC3C" w:rsidRPr="0055152E">
        <w:rPr>
          <w:rStyle w:val="normaltextrun"/>
          <w:rFonts w:ascii="Volvo Novum" w:hAnsi="Volvo Novum"/>
          <w:color w:val="000000"/>
          <w:sz w:val="19"/>
          <w:szCs w:val="19"/>
          <w:shd w:val="clear" w:color="auto" w:fill="FFFFFF"/>
        </w:rPr>
        <w:t xml:space="preserve"> and </w:t>
      </w:r>
      <w:r w:rsidRPr="0055152E">
        <w:rPr>
          <w:rStyle w:val="normaltextrun"/>
          <w:rFonts w:ascii="Volvo Novum" w:hAnsi="Volvo Novum"/>
          <w:color w:val="000000"/>
          <w:sz w:val="19"/>
          <w:szCs w:val="19"/>
          <w:shd w:val="clear" w:color="auto" w:fill="FFFFFF"/>
        </w:rPr>
        <w:t xml:space="preserve">provide a new level of customer value. </w:t>
      </w:r>
      <w:r w:rsidR="581539EC" w:rsidRPr="0055152E">
        <w:rPr>
          <w:rStyle w:val="normaltextrun"/>
          <w:rFonts w:ascii="Volvo Novum" w:hAnsi="Volvo Novum"/>
          <w:color w:val="000000"/>
          <w:sz w:val="19"/>
          <w:szCs w:val="19"/>
          <w:shd w:val="clear" w:color="auto" w:fill="FFFFFF"/>
        </w:rPr>
        <w:t>As we completely reimagined the</w:t>
      </w:r>
      <w:r w:rsidR="00E1615B">
        <w:rPr>
          <w:rStyle w:val="normaltextrun"/>
          <w:rFonts w:ascii="Volvo Novum" w:hAnsi="Volvo Novum"/>
          <w:color w:val="000000"/>
          <w:sz w:val="19"/>
          <w:szCs w:val="19"/>
          <w:shd w:val="clear" w:color="auto" w:fill="FFFFFF"/>
        </w:rPr>
        <w:t xml:space="preserve"> Volvo</w:t>
      </w:r>
      <w:r w:rsidR="581539EC" w:rsidRPr="0055152E">
        <w:rPr>
          <w:rStyle w:val="normaltextrun"/>
          <w:rFonts w:ascii="Volvo Novum" w:hAnsi="Volvo Novum"/>
          <w:color w:val="000000"/>
          <w:sz w:val="19"/>
          <w:szCs w:val="19"/>
          <w:shd w:val="clear" w:color="auto" w:fill="FFFFFF"/>
        </w:rPr>
        <w:t xml:space="preserve"> VNL, w</w:t>
      </w:r>
      <w:r w:rsidRPr="0055152E">
        <w:rPr>
          <w:rStyle w:val="normaltextrun"/>
          <w:rFonts w:ascii="Volvo Novum" w:hAnsi="Volvo Novum"/>
          <w:color w:val="000000"/>
          <w:sz w:val="19"/>
          <w:szCs w:val="19"/>
          <w:shd w:val="clear" w:color="auto" w:fill="FFFFFF"/>
        </w:rPr>
        <w:t xml:space="preserve">e looked at the future of transportation and saw an opportunity to </w:t>
      </w:r>
      <w:r w:rsidR="3FD71CD4" w:rsidRPr="0055152E">
        <w:rPr>
          <w:rStyle w:val="normaltextrun"/>
          <w:rFonts w:ascii="Volvo Novum" w:hAnsi="Volvo Novum"/>
          <w:color w:val="000000"/>
          <w:sz w:val="19"/>
          <w:szCs w:val="19"/>
          <w:shd w:val="clear" w:color="auto" w:fill="FFFFFF"/>
        </w:rPr>
        <w:t>set new industry standards and</w:t>
      </w:r>
      <w:r w:rsidRPr="0055152E">
        <w:rPr>
          <w:rStyle w:val="normaltextrun"/>
          <w:rFonts w:ascii="Volvo Novum" w:hAnsi="Volvo Novum"/>
          <w:color w:val="000000"/>
          <w:sz w:val="19"/>
          <w:szCs w:val="19"/>
          <w:shd w:val="clear" w:color="auto" w:fill="FFFFFF"/>
        </w:rPr>
        <w:t xml:space="preserve"> sustainably shape the world we want to </w:t>
      </w:r>
      <w:r w:rsidR="4B9B5846" w:rsidRPr="0055152E">
        <w:rPr>
          <w:rStyle w:val="normaltextrun"/>
          <w:rFonts w:ascii="Volvo Novum" w:hAnsi="Volvo Novum"/>
          <w:color w:val="000000"/>
          <w:sz w:val="19"/>
          <w:szCs w:val="19"/>
          <w:shd w:val="clear" w:color="auto" w:fill="FFFFFF"/>
        </w:rPr>
        <w:t>move</w:t>
      </w:r>
      <w:r w:rsidR="07EB46C2" w:rsidRPr="0055152E">
        <w:rPr>
          <w:rStyle w:val="normaltextrun"/>
          <w:rFonts w:ascii="Volvo Novum" w:hAnsi="Volvo Novum"/>
          <w:color w:val="000000"/>
          <w:sz w:val="19"/>
          <w:szCs w:val="19"/>
          <w:shd w:val="clear" w:color="auto" w:fill="FFFFFF"/>
        </w:rPr>
        <w:t>.”</w:t>
      </w:r>
    </w:p>
    <w:p w14:paraId="54449E35" w14:textId="49B0A86C" w:rsidR="00547700" w:rsidRDefault="00547700" w:rsidP="752813D6">
      <w:pPr>
        <w:rPr>
          <w:rStyle w:val="normaltextrun"/>
          <w:rFonts w:ascii="Volvo Novum" w:hAnsi="Volvo Novum"/>
          <w:b/>
          <w:bCs/>
          <w:color w:val="000000"/>
          <w:sz w:val="19"/>
          <w:szCs w:val="19"/>
          <w:shd w:val="clear" w:color="auto" w:fill="FFFFFF"/>
        </w:rPr>
      </w:pPr>
      <w:r w:rsidRPr="00547700">
        <w:rPr>
          <w:rStyle w:val="normaltextrun"/>
          <w:rFonts w:ascii="Volvo Novum" w:hAnsi="Volvo Novum"/>
          <w:b/>
          <w:bCs/>
          <w:noProof/>
          <w:color w:val="000000"/>
          <w:sz w:val="19"/>
          <w:szCs w:val="19"/>
          <w:shd w:val="clear" w:color="auto" w:fill="FFFFFF"/>
        </w:rPr>
        <w:lastRenderedPageBreak/>
        <w:drawing>
          <wp:inline distT="0" distB="0" distL="0" distR="0" wp14:anchorId="193A1E90" wp14:editId="29B8154A">
            <wp:extent cx="4395280" cy="2893657"/>
            <wp:effectExtent l="0" t="0" r="5715" b="2540"/>
            <wp:docPr id="240613491" name="Picture 240613491" descr="A truck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13491" name="Picture 1" descr="A truck on the road&#10;&#10;Description automatically generated"/>
                    <pic:cNvPicPr/>
                  </pic:nvPicPr>
                  <pic:blipFill>
                    <a:blip r:embed="rId11"/>
                    <a:stretch>
                      <a:fillRect/>
                    </a:stretch>
                  </pic:blipFill>
                  <pic:spPr>
                    <a:xfrm>
                      <a:off x="0" y="0"/>
                      <a:ext cx="4403327" cy="2898955"/>
                    </a:xfrm>
                    <a:prstGeom prst="rect">
                      <a:avLst/>
                    </a:prstGeom>
                  </pic:spPr>
                </pic:pic>
              </a:graphicData>
            </a:graphic>
          </wp:inline>
        </w:drawing>
      </w:r>
    </w:p>
    <w:p w14:paraId="3F0677B5" w14:textId="77777777" w:rsidR="00547700" w:rsidRDefault="00547700" w:rsidP="752813D6">
      <w:pPr>
        <w:rPr>
          <w:rStyle w:val="normaltextrun"/>
          <w:rFonts w:ascii="Volvo Novum" w:hAnsi="Volvo Novum"/>
          <w:b/>
          <w:bCs/>
          <w:color w:val="000000"/>
          <w:sz w:val="19"/>
          <w:szCs w:val="19"/>
          <w:shd w:val="clear" w:color="auto" w:fill="FFFFFF"/>
        </w:rPr>
      </w:pPr>
    </w:p>
    <w:p w14:paraId="582AF25E" w14:textId="1BEDD8A4" w:rsidR="00C066C7" w:rsidRDefault="00B634F1" w:rsidP="752813D6">
      <w:pPr>
        <w:rPr>
          <w:rStyle w:val="eop"/>
          <w:rFonts w:ascii="Volvo Novum" w:hAnsi="Volvo Novum"/>
          <w:color w:val="000000"/>
          <w:sz w:val="19"/>
          <w:szCs w:val="19"/>
          <w:shd w:val="clear" w:color="auto" w:fill="FFFFFF"/>
        </w:rPr>
      </w:pPr>
      <w:r w:rsidRPr="001F435A">
        <w:rPr>
          <w:rStyle w:val="normaltextrun"/>
          <w:rFonts w:ascii="Volvo Novum" w:hAnsi="Volvo Novum"/>
          <w:b/>
          <w:bCs/>
          <w:color w:val="000000"/>
          <w:sz w:val="19"/>
          <w:szCs w:val="19"/>
          <w:shd w:val="clear" w:color="auto" w:fill="FFFFFF"/>
        </w:rPr>
        <w:t>CAPTION</w:t>
      </w:r>
      <w:r w:rsidRPr="001F435A">
        <w:rPr>
          <w:rStyle w:val="normaltextrun"/>
          <w:rFonts w:ascii="Volvo Novum" w:hAnsi="Volvo Novum"/>
          <w:color w:val="000000"/>
          <w:sz w:val="19"/>
          <w:szCs w:val="19"/>
          <w:shd w:val="clear" w:color="auto" w:fill="FFFFFF"/>
        </w:rPr>
        <w:t xml:space="preserve">: Volvo Trucks North America </w:t>
      </w:r>
      <w:r w:rsidR="0C582EFF" w:rsidRPr="001F435A">
        <w:rPr>
          <w:rStyle w:val="normaltextrun"/>
          <w:rFonts w:ascii="Volvo Novum" w:hAnsi="Volvo Novum"/>
          <w:color w:val="000000"/>
          <w:sz w:val="19"/>
          <w:szCs w:val="19"/>
          <w:shd w:val="clear" w:color="auto" w:fill="FFFFFF"/>
        </w:rPr>
        <w:t xml:space="preserve">completely </w:t>
      </w:r>
      <w:r w:rsidRPr="001F435A">
        <w:rPr>
          <w:rStyle w:val="normaltextrun"/>
          <w:rFonts w:ascii="Volvo Novum" w:hAnsi="Volvo Novum"/>
          <w:color w:val="000000"/>
          <w:sz w:val="19"/>
          <w:szCs w:val="19"/>
          <w:shd w:val="clear" w:color="auto" w:fill="FFFFFF"/>
        </w:rPr>
        <w:t>redesigned the</w:t>
      </w:r>
      <w:r w:rsidR="020B6A5A" w:rsidRPr="001F435A">
        <w:rPr>
          <w:rStyle w:val="normaltextrun"/>
          <w:rFonts w:ascii="Volvo Novum" w:hAnsi="Volvo Novum"/>
          <w:color w:val="000000"/>
          <w:sz w:val="19"/>
          <w:szCs w:val="19"/>
          <w:shd w:val="clear" w:color="auto" w:fill="FFFFFF"/>
        </w:rPr>
        <w:t xml:space="preserve"> new</w:t>
      </w:r>
      <w:r w:rsidR="00E17E40">
        <w:rPr>
          <w:rStyle w:val="normaltextrun"/>
          <w:rFonts w:ascii="Volvo Novum" w:hAnsi="Volvo Novum"/>
          <w:color w:val="000000"/>
          <w:sz w:val="19"/>
          <w:szCs w:val="19"/>
          <w:shd w:val="clear" w:color="auto" w:fill="FFFFFF"/>
        </w:rPr>
        <w:t xml:space="preserve"> Volvo</w:t>
      </w:r>
      <w:r w:rsidRPr="001F435A">
        <w:rPr>
          <w:rStyle w:val="normaltextrun"/>
          <w:rFonts w:ascii="Volvo Novum" w:hAnsi="Volvo Novum"/>
          <w:color w:val="000000"/>
          <w:sz w:val="19"/>
          <w:szCs w:val="19"/>
          <w:shd w:val="clear" w:color="auto" w:fill="FFFFFF"/>
        </w:rPr>
        <w:t xml:space="preserve"> VNL, filling the all-new model with hundreds of next-generation features that will empower fleets to improve </w:t>
      </w:r>
      <w:r w:rsidR="008C71A9">
        <w:rPr>
          <w:rStyle w:val="normaltextrun"/>
          <w:rFonts w:ascii="Volvo Novum" w:hAnsi="Volvo Novum"/>
          <w:color w:val="000000"/>
          <w:sz w:val="19"/>
          <w:szCs w:val="19"/>
          <w:shd w:val="clear" w:color="auto" w:fill="FFFFFF"/>
        </w:rPr>
        <w:t xml:space="preserve">safety, </w:t>
      </w:r>
      <w:r w:rsidRPr="001F435A">
        <w:rPr>
          <w:rStyle w:val="normaltextrun"/>
          <w:rFonts w:ascii="Volvo Novum" w:hAnsi="Volvo Novum"/>
          <w:color w:val="000000"/>
          <w:sz w:val="19"/>
          <w:szCs w:val="19"/>
          <w:shd w:val="clear" w:color="auto" w:fill="FFFFFF"/>
        </w:rPr>
        <w:t>productivity, profitability, and sustainability like never before.</w:t>
      </w:r>
      <w:r w:rsidRPr="001F435A">
        <w:rPr>
          <w:rStyle w:val="eop"/>
          <w:rFonts w:ascii="Volvo Novum" w:hAnsi="Volvo Novum"/>
          <w:color w:val="000000"/>
          <w:sz w:val="19"/>
          <w:szCs w:val="19"/>
          <w:shd w:val="clear" w:color="auto" w:fill="FFFFFF"/>
        </w:rPr>
        <w:t> </w:t>
      </w:r>
    </w:p>
    <w:p w14:paraId="0FCB98BD" w14:textId="77777777" w:rsidR="00393A8A" w:rsidRDefault="00393A8A" w:rsidP="752813D6">
      <w:pPr>
        <w:rPr>
          <w:rStyle w:val="eop"/>
          <w:rFonts w:ascii="Volvo Novum" w:hAnsi="Volvo Novum"/>
          <w:color w:val="000000"/>
          <w:sz w:val="19"/>
          <w:szCs w:val="19"/>
          <w:shd w:val="clear" w:color="auto" w:fill="FFFFFF"/>
        </w:rPr>
      </w:pPr>
    </w:p>
    <w:p w14:paraId="64A53389" w14:textId="77777777" w:rsidR="003747F9" w:rsidRPr="001F435A" w:rsidRDefault="003747F9" w:rsidP="003747F9">
      <w:pPr>
        <w:rPr>
          <w:rFonts w:ascii="Volvo Novum" w:eastAsia="Volvo Sans Pro" w:hAnsi="Volvo Novum" w:cs="Volvo Sans Pro"/>
        </w:rPr>
      </w:pPr>
      <w:r w:rsidRPr="0097763A">
        <w:rPr>
          <w:rFonts w:ascii="Volvo Novum" w:eastAsia="Volvo Sans Pro" w:hAnsi="Volvo Novum" w:cs="Volvo Sans Pro"/>
          <w:noProof/>
          <w:sz w:val="19"/>
          <w:szCs w:val="19"/>
        </w:rPr>
        <w:drawing>
          <wp:inline distT="0" distB="0" distL="0" distR="0" wp14:anchorId="6297481B" wp14:editId="1D13D9A7">
            <wp:extent cx="4483703" cy="3319969"/>
            <wp:effectExtent l="0" t="0" r="0" b="0"/>
            <wp:docPr id="1215155827" name="Picture 1215155827" descr="A row of semi trucks in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55827" name="Picture 1" descr="A row of semi trucks in a desert&#10;&#10;Description automatically generated"/>
                    <pic:cNvPicPr/>
                  </pic:nvPicPr>
                  <pic:blipFill>
                    <a:blip r:embed="rId12"/>
                    <a:stretch>
                      <a:fillRect/>
                    </a:stretch>
                  </pic:blipFill>
                  <pic:spPr>
                    <a:xfrm>
                      <a:off x="0" y="0"/>
                      <a:ext cx="4495368" cy="3328606"/>
                    </a:xfrm>
                    <a:prstGeom prst="rect">
                      <a:avLst/>
                    </a:prstGeom>
                  </pic:spPr>
                </pic:pic>
              </a:graphicData>
            </a:graphic>
          </wp:inline>
        </w:drawing>
      </w:r>
    </w:p>
    <w:p w14:paraId="30B706A8" w14:textId="77777777" w:rsidR="003747F9" w:rsidRDefault="003747F9" w:rsidP="003747F9">
      <w:pPr>
        <w:rPr>
          <w:rStyle w:val="normaltextrun"/>
          <w:rFonts w:ascii="Volvo Novum" w:hAnsi="Volvo Novum"/>
          <w:b/>
          <w:bCs/>
          <w:color w:val="000000"/>
          <w:sz w:val="19"/>
          <w:szCs w:val="19"/>
          <w:shd w:val="clear" w:color="auto" w:fill="FFFFFF"/>
        </w:rPr>
      </w:pPr>
    </w:p>
    <w:p w14:paraId="7887267B" w14:textId="77777777" w:rsidR="003747F9" w:rsidRPr="003747F9" w:rsidRDefault="003747F9" w:rsidP="003747F9">
      <w:pPr>
        <w:rPr>
          <w:rFonts w:ascii="Volvo Novum" w:hAnsi="Volvo Novum"/>
          <w:color w:val="000000"/>
          <w:sz w:val="19"/>
          <w:szCs w:val="19"/>
          <w:shd w:val="clear" w:color="auto" w:fill="FFFFFF"/>
        </w:rPr>
      </w:pPr>
      <w:r w:rsidRPr="001F435A">
        <w:rPr>
          <w:rStyle w:val="normaltextrun"/>
          <w:rFonts w:ascii="Volvo Novum" w:hAnsi="Volvo Novum"/>
          <w:b/>
          <w:bCs/>
          <w:color w:val="000000"/>
          <w:sz w:val="19"/>
          <w:szCs w:val="19"/>
          <w:shd w:val="clear" w:color="auto" w:fill="FFFFFF"/>
        </w:rPr>
        <w:t>CAPTION</w:t>
      </w:r>
      <w:r w:rsidRPr="001F435A">
        <w:rPr>
          <w:rStyle w:val="normaltextrun"/>
          <w:rFonts w:ascii="Volvo Novum" w:hAnsi="Volvo Novum"/>
          <w:color w:val="000000"/>
          <w:sz w:val="19"/>
          <w:szCs w:val="19"/>
          <w:shd w:val="clear" w:color="auto" w:fill="FFFFFF"/>
        </w:rPr>
        <w:t xml:space="preserve">: </w:t>
      </w:r>
      <w:r w:rsidRPr="7B4A2E56">
        <w:rPr>
          <w:rFonts w:ascii="Volvo Novum" w:eastAsia="Volvo Sans Pro" w:hAnsi="Volvo Novum" w:cs="Volvo Sans Pro"/>
          <w:sz w:val="19"/>
          <w:szCs w:val="19"/>
        </w:rPr>
        <w:t>The a</w:t>
      </w:r>
      <w:r>
        <w:rPr>
          <w:rFonts w:ascii="Volvo Novum" w:eastAsia="Volvo Sans Pro" w:hAnsi="Volvo Novum" w:cs="Volvo Sans Pro"/>
          <w:sz w:val="19"/>
          <w:szCs w:val="19"/>
        </w:rPr>
        <w:t>ll-</w:t>
      </w:r>
      <w:r w:rsidRPr="7B4A2E56">
        <w:rPr>
          <w:rFonts w:ascii="Volvo Novum" w:eastAsia="Volvo Sans Pro" w:hAnsi="Volvo Novum" w:cs="Volvo Sans Pro"/>
          <w:sz w:val="19"/>
          <w:szCs w:val="19"/>
        </w:rPr>
        <w:t xml:space="preserve">new Volvo VNL is conveniently packaged into four exterior and interior trim levels </w:t>
      </w:r>
      <w:r>
        <w:rPr>
          <w:rFonts w:ascii="Volvo Novum" w:eastAsia="Volvo Sans Pro" w:hAnsi="Volvo Novum" w:cs="Volvo Sans Pro"/>
          <w:sz w:val="19"/>
          <w:szCs w:val="19"/>
        </w:rPr>
        <w:t>with</w:t>
      </w:r>
      <w:r w:rsidRPr="7B4A2E56">
        <w:rPr>
          <w:rFonts w:ascii="Volvo Novum" w:eastAsia="Volvo Sans Pro" w:hAnsi="Volvo Novum" w:cs="Volvo Sans Pro"/>
          <w:sz w:val="19"/>
          <w:szCs w:val="19"/>
        </w:rPr>
        <w:t xml:space="preserve"> six cab configurations, each designed to fit customers’ preference, brand identity and operational use. </w:t>
      </w:r>
    </w:p>
    <w:p w14:paraId="73DC3983" w14:textId="77777777" w:rsidR="003747F9" w:rsidRDefault="003747F9" w:rsidP="003747F9">
      <w:pPr>
        <w:rPr>
          <w:rStyle w:val="normaltextrun"/>
          <w:rFonts w:ascii="Volvo Novum" w:hAnsi="Volvo Novum"/>
          <w:b/>
          <w:bCs/>
          <w:color w:val="000000"/>
          <w:sz w:val="19"/>
          <w:szCs w:val="19"/>
          <w:shd w:val="clear" w:color="auto" w:fill="FFFFFF"/>
        </w:rPr>
      </w:pPr>
    </w:p>
    <w:p w14:paraId="0D3C7D72" w14:textId="77777777" w:rsidR="003747F9" w:rsidRDefault="003747F9" w:rsidP="752813D6">
      <w:pPr>
        <w:rPr>
          <w:rStyle w:val="eop"/>
          <w:rFonts w:ascii="Volvo Novum" w:hAnsi="Volvo Novum"/>
          <w:color w:val="000000"/>
          <w:sz w:val="19"/>
          <w:szCs w:val="19"/>
          <w:shd w:val="clear" w:color="auto" w:fill="FFFFFF"/>
        </w:rPr>
      </w:pPr>
    </w:p>
    <w:p w14:paraId="2F26086C" w14:textId="120FB71D" w:rsidR="00393A8A" w:rsidRPr="001F435A" w:rsidRDefault="00393A8A" w:rsidP="752813D6">
      <w:pPr>
        <w:rPr>
          <w:rFonts w:ascii="Volvo Novum" w:eastAsia="Volvo Sans Pro" w:hAnsi="Volvo Novum" w:cs="Volvo Sans Pro"/>
          <w:sz w:val="19"/>
          <w:szCs w:val="19"/>
        </w:rPr>
      </w:pPr>
      <w:r w:rsidRPr="00393A8A">
        <w:rPr>
          <w:rFonts w:ascii="Volvo Novum" w:eastAsia="Volvo Sans Pro" w:hAnsi="Volvo Novum" w:cs="Volvo Sans Pro"/>
          <w:noProof/>
          <w:sz w:val="19"/>
          <w:szCs w:val="19"/>
        </w:rPr>
        <w:lastRenderedPageBreak/>
        <w:drawing>
          <wp:inline distT="0" distB="0" distL="0" distR="0" wp14:anchorId="7FF08CDA" wp14:editId="6724DCDF">
            <wp:extent cx="4723725" cy="3500566"/>
            <wp:effectExtent l="0" t="0" r="1270" b="5080"/>
            <wp:docPr id="1536073835" name="Picture 1536073835" descr="The interior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73835" name="Picture 1" descr="The interior of a truck&#10;&#10;Description automatically generated"/>
                    <pic:cNvPicPr/>
                  </pic:nvPicPr>
                  <pic:blipFill>
                    <a:blip r:embed="rId13"/>
                    <a:stretch>
                      <a:fillRect/>
                    </a:stretch>
                  </pic:blipFill>
                  <pic:spPr>
                    <a:xfrm>
                      <a:off x="0" y="0"/>
                      <a:ext cx="4732561" cy="3507114"/>
                    </a:xfrm>
                    <a:prstGeom prst="rect">
                      <a:avLst/>
                    </a:prstGeom>
                  </pic:spPr>
                </pic:pic>
              </a:graphicData>
            </a:graphic>
          </wp:inline>
        </w:drawing>
      </w:r>
    </w:p>
    <w:p w14:paraId="0408ABB3" w14:textId="77777777" w:rsidR="00C066C7" w:rsidRPr="001F435A" w:rsidRDefault="00C066C7" w:rsidP="752813D6">
      <w:pPr>
        <w:rPr>
          <w:rFonts w:ascii="Volvo Novum" w:eastAsia="Volvo Sans Pro" w:hAnsi="Volvo Novum" w:cs="Volvo Sans Pro"/>
          <w:sz w:val="19"/>
          <w:szCs w:val="19"/>
        </w:rPr>
      </w:pPr>
    </w:p>
    <w:p w14:paraId="144FC616" w14:textId="2EBB2E16" w:rsidR="009D472D" w:rsidRDefault="009D472D" w:rsidP="009D472D">
      <w:pPr>
        <w:rPr>
          <w:rStyle w:val="eop"/>
          <w:rFonts w:ascii="Volvo Novum" w:hAnsi="Volvo Novum"/>
          <w:color w:val="000000"/>
          <w:sz w:val="19"/>
          <w:szCs w:val="19"/>
          <w:shd w:val="clear" w:color="auto" w:fill="FFFFFF"/>
        </w:rPr>
      </w:pPr>
      <w:r w:rsidRPr="001F435A">
        <w:rPr>
          <w:rStyle w:val="normaltextrun"/>
          <w:rFonts w:ascii="Volvo Novum" w:hAnsi="Volvo Novum"/>
          <w:b/>
          <w:bCs/>
          <w:color w:val="000000"/>
          <w:sz w:val="19"/>
          <w:szCs w:val="19"/>
          <w:shd w:val="clear" w:color="auto" w:fill="FFFFFF"/>
        </w:rPr>
        <w:t>CAPTION</w:t>
      </w:r>
      <w:r w:rsidRPr="001F435A">
        <w:rPr>
          <w:rStyle w:val="normaltextrun"/>
          <w:rFonts w:ascii="Volvo Novum" w:hAnsi="Volvo Novum"/>
          <w:color w:val="000000"/>
          <w:sz w:val="19"/>
          <w:szCs w:val="19"/>
          <w:shd w:val="clear" w:color="auto" w:fill="FFFFFF"/>
        </w:rPr>
        <w:t xml:space="preserve">: </w:t>
      </w:r>
      <w:r w:rsidR="004873E6" w:rsidRPr="004873E6">
        <w:rPr>
          <w:rStyle w:val="normaltextrun"/>
          <w:rFonts w:ascii="Volvo Novum" w:hAnsi="Volvo Novum"/>
          <w:color w:val="000000"/>
          <w:sz w:val="19"/>
          <w:szCs w:val="19"/>
          <w:shd w:val="clear" w:color="auto" w:fill="FFFFFF"/>
        </w:rPr>
        <w:t>The new Volvo VNL is designed with the driver in mind to optimize comfort, efficiency and safety when working, living, and resting.</w:t>
      </w:r>
      <w:r w:rsidR="004873E6">
        <w:rPr>
          <w:rStyle w:val="normaltextrun"/>
          <w:rFonts w:ascii="Volvo Novum" w:hAnsi="Volvo Novum"/>
          <w:color w:val="000000"/>
          <w:sz w:val="19"/>
          <w:szCs w:val="19"/>
          <w:shd w:val="clear" w:color="auto" w:fill="FFFFFF"/>
        </w:rPr>
        <w:t xml:space="preserve"> </w:t>
      </w:r>
      <w:r w:rsidR="004873E6" w:rsidRPr="185B3865">
        <w:rPr>
          <w:rFonts w:ascii="Volvo Novum" w:eastAsia="Volvo Sans Pro" w:hAnsi="Volvo Novum" w:cs="Volvo Sans Pro"/>
          <w:sz w:val="19"/>
          <w:szCs w:val="19"/>
        </w:rPr>
        <w:t>Volvo Trucks evaluated every detail of the driver experience</w:t>
      </w:r>
      <w:r w:rsidR="004873E6" w:rsidRPr="6736E355">
        <w:rPr>
          <w:rFonts w:ascii="Volvo Novum" w:eastAsia="Volvo Sans Pro" w:hAnsi="Volvo Novum" w:cs="Volvo Sans Pro"/>
          <w:sz w:val="19"/>
          <w:szCs w:val="19"/>
        </w:rPr>
        <w:t>,</w:t>
      </w:r>
      <w:r w:rsidR="004873E6">
        <w:rPr>
          <w:rFonts w:ascii="Volvo Novum" w:eastAsia="Volvo Sans Pro" w:hAnsi="Volvo Novum" w:cs="Volvo Sans Pro"/>
          <w:sz w:val="19"/>
          <w:szCs w:val="19"/>
        </w:rPr>
        <w:t xml:space="preserve"> </w:t>
      </w:r>
      <w:r w:rsidR="00A371AE">
        <w:rPr>
          <w:rFonts w:ascii="Volvo Novum" w:eastAsia="Volvo Sans Pro" w:hAnsi="Volvo Novum" w:cs="Volvo Sans Pro"/>
          <w:sz w:val="19"/>
          <w:szCs w:val="19"/>
        </w:rPr>
        <w:t xml:space="preserve">from </w:t>
      </w:r>
      <w:r w:rsidR="004873E6">
        <w:rPr>
          <w:rFonts w:ascii="Volvo Novum" w:eastAsia="Volvo Sans Pro" w:hAnsi="Volvo Novum" w:cs="Volvo Sans Pro"/>
          <w:sz w:val="19"/>
          <w:szCs w:val="19"/>
        </w:rPr>
        <w:t>selecting materials that provide a premium</w:t>
      </w:r>
      <w:r w:rsidR="004873E6" w:rsidRPr="185B3865">
        <w:rPr>
          <w:rFonts w:ascii="Volvo Novum" w:eastAsia="Volvo Sans Pro" w:hAnsi="Volvo Novum" w:cs="Volvo Sans Pro"/>
          <w:sz w:val="19"/>
          <w:szCs w:val="19"/>
        </w:rPr>
        <w:t xml:space="preserve"> look and </w:t>
      </w:r>
      <w:r w:rsidR="004873E6">
        <w:rPr>
          <w:rFonts w:ascii="Volvo Novum" w:eastAsia="Volvo Sans Pro" w:hAnsi="Volvo Novum" w:cs="Volvo Sans Pro"/>
          <w:sz w:val="19"/>
          <w:szCs w:val="19"/>
        </w:rPr>
        <w:t>feel,</w:t>
      </w:r>
      <w:r w:rsidR="00A371AE">
        <w:rPr>
          <w:rFonts w:ascii="Volvo Novum" w:eastAsia="Volvo Sans Pro" w:hAnsi="Volvo Novum" w:cs="Volvo Sans Pro"/>
          <w:sz w:val="19"/>
          <w:szCs w:val="19"/>
        </w:rPr>
        <w:t xml:space="preserve"> to</w:t>
      </w:r>
      <w:r w:rsidR="004873E6">
        <w:rPr>
          <w:rFonts w:ascii="Volvo Novum" w:eastAsia="Volvo Sans Pro" w:hAnsi="Volvo Novum" w:cs="Volvo Sans Pro"/>
          <w:sz w:val="19"/>
          <w:szCs w:val="19"/>
        </w:rPr>
        <w:t xml:space="preserve"> redefining cab lighting and optimizing storage to </w:t>
      </w:r>
      <w:r w:rsidR="004873E6" w:rsidRPr="185B3865">
        <w:rPr>
          <w:rFonts w:ascii="Volvo Novum" w:eastAsia="Volvo Sans Pro" w:hAnsi="Volvo Novum" w:cs="Volvo Sans Pro"/>
          <w:sz w:val="19"/>
          <w:szCs w:val="19"/>
        </w:rPr>
        <w:t>create</w:t>
      </w:r>
      <w:r w:rsidR="004873E6">
        <w:rPr>
          <w:rFonts w:ascii="Volvo Novum" w:eastAsia="Volvo Sans Pro" w:hAnsi="Volvo Novum" w:cs="Volvo Sans Pro"/>
          <w:sz w:val="19"/>
          <w:szCs w:val="19"/>
        </w:rPr>
        <w:t xml:space="preserve"> a </w:t>
      </w:r>
      <w:r w:rsidR="004873E6" w:rsidRPr="185B3865">
        <w:rPr>
          <w:rFonts w:ascii="Volvo Novum" w:eastAsia="Volvo Sans Pro" w:hAnsi="Volvo Novum" w:cs="Volvo Sans Pro"/>
          <w:sz w:val="19"/>
          <w:szCs w:val="19"/>
        </w:rPr>
        <w:t xml:space="preserve">“home away from home” </w:t>
      </w:r>
      <w:r w:rsidR="004873E6" w:rsidRPr="6736E355">
        <w:rPr>
          <w:rFonts w:ascii="Volvo Novum" w:eastAsia="Volvo Sans Pro" w:hAnsi="Volvo Novum" w:cs="Volvo Sans Pro"/>
          <w:sz w:val="19"/>
          <w:szCs w:val="19"/>
        </w:rPr>
        <w:t xml:space="preserve">experience </w:t>
      </w:r>
      <w:r w:rsidR="004873E6" w:rsidRPr="185B3865">
        <w:rPr>
          <w:rFonts w:ascii="Volvo Novum" w:eastAsia="Volvo Sans Pro" w:hAnsi="Volvo Novum" w:cs="Volvo Sans Pro"/>
          <w:sz w:val="19"/>
          <w:szCs w:val="19"/>
        </w:rPr>
        <w:t>for drivers</w:t>
      </w:r>
      <w:r w:rsidR="004873E6">
        <w:rPr>
          <w:rFonts w:ascii="Volvo Novum" w:eastAsia="Volvo Sans Pro" w:hAnsi="Volvo Novum" w:cs="Volvo Sans Pro"/>
          <w:sz w:val="19"/>
          <w:szCs w:val="19"/>
        </w:rPr>
        <w:t>.</w:t>
      </w:r>
    </w:p>
    <w:p w14:paraId="77410452" w14:textId="77777777" w:rsidR="009D472D" w:rsidRDefault="009D472D" w:rsidP="752813D6">
      <w:pPr>
        <w:spacing w:line="259" w:lineRule="auto"/>
        <w:jc w:val="both"/>
        <w:rPr>
          <w:rFonts w:ascii="Volvo Novum" w:eastAsia="Volvo Sans Pro" w:hAnsi="Volvo Novum" w:cs="Volvo Sans Pro"/>
          <w:sz w:val="19"/>
          <w:szCs w:val="19"/>
        </w:rPr>
      </w:pPr>
    </w:p>
    <w:p w14:paraId="1D453720" w14:textId="7CF8FE4E" w:rsidR="3E2F08C2" w:rsidRPr="00D37849" w:rsidRDefault="002B376E" w:rsidP="752813D6">
      <w:pPr>
        <w:spacing w:line="259" w:lineRule="auto"/>
        <w:jc w:val="both"/>
        <w:rPr>
          <w:rFonts w:ascii="Volvo Novum" w:eastAsia="Volvo Sans Pro" w:hAnsi="Volvo Novum" w:cs="Volvo Sans Pro"/>
          <w:sz w:val="19"/>
          <w:szCs w:val="19"/>
        </w:rPr>
      </w:pPr>
      <w:r w:rsidRPr="00D37849">
        <w:rPr>
          <w:rFonts w:ascii="Volvo Novum" w:eastAsia="Volvo Sans Pro" w:hAnsi="Volvo Novum" w:cs="Volvo Sans Pro"/>
          <w:sz w:val="19"/>
          <w:szCs w:val="19"/>
        </w:rPr>
        <w:t>January 23, 2024</w:t>
      </w:r>
    </w:p>
    <w:p w14:paraId="6A1EB67D" w14:textId="77777777" w:rsidR="003C0B4F" w:rsidRPr="00D37849" w:rsidRDefault="003C0B4F" w:rsidP="752813D6">
      <w:pPr>
        <w:jc w:val="both"/>
        <w:rPr>
          <w:rFonts w:ascii="Volvo Novum" w:eastAsia="Volvo Sans Pro" w:hAnsi="Volvo Novum" w:cs="Volvo Sans Pro"/>
          <w:sz w:val="19"/>
          <w:szCs w:val="19"/>
        </w:rPr>
      </w:pPr>
    </w:p>
    <w:p w14:paraId="6630596C" w14:textId="77777777" w:rsidR="004D4317" w:rsidRDefault="004D4317" w:rsidP="004D4317">
      <w:pPr>
        <w:spacing w:line="257" w:lineRule="auto"/>
        <w:rPr>
          <w:rFonts w:ascii="Volvo Novum" w:eastAsia="Volvo Novum" w:hAnsi="Volvo Novum" w:cs="Volvo Novum"/>
          <w:color w:val="000000" w:themeColor="text1"/>
          <w:sz w:val="19"/>
          <w:szCs w:val="19"/>
        </w:rPr>
      </w:pPr>
      <w:r w:rsidRPr="0454549B">
        <w:rPr>
          <w:rFonts w:ascii="Volvo Novum" w:eastAsia="Volvo Novum" w:hAnsi="Volvo Novum" w:cs="Volvo Novum"/>
          <w:color w:val="000000" w:themeColor="text1"/>
          <w:sz w:val="19"/>
          <w:szCs w:val="19"/>
        </w:rPr>
        <w:t>To learn more about Volvo Trucks North America and the all-new Volvo VNL, visit the company</w:t>
      </w:r>
      <w:r w:rsidRPr="0454549B">
        <w:rPr>
          <w:rFonts w:ascii="Arial" w:eastAsia="Arial" w:hAnsi="Arial" w:cs="Arial"/>
          <w:color w:val="000000" w:themeColor="text1"/>
          <w:sz w:val="19"/>
          <w:szCs w:val="19"/>
        </w:rPr>
        <w:t xml:space="preserve"> </w:t>
      </w:r>
      <w:hyperlink r:id="rId14" w:history="1">
        <w:r w:rsidRPr="007057DC">
          <w:rPr>
            <w:rStyle w:val="Hyperlink"/>
            <w:rFonts w:ascii="Volvo Novum" w:eastAsia="Volvo Novum" w:hAnsi="Volvo Novum" w:cs="Volvo Novum"/>
            <w:sz w:val="19"/>
            <w:szCs w:val="19"/>
            <w:u w:val="single"/>
          </w:rPr>
          <w:t>website</w:t>
        </w:r>
      </w:hyperlink>
      <w:r w:rsidRPr="0454549B">
        <w:rPr>
          <w:rFonts w:ascii="Volvo Novum" w:eastAsia="Volvo Novum" w:hAnsi="Volvo Novum" w:cs="Volvo Novum"/>
          <w:color w:val="000000" w:themeColor="text1"/>
          <w:sz w:val="19"/>
          <w:szCs w:val="19"/>
        </w:rPr>
        <w:t xml:space="preserve">. </w:t>
      </w:r>
    </w:p>
    <w:p w14:paraId="67CE8092" w14:textId="1C02FA94" w:rsidR="547CDF62" w:rsidRPr="00D37849" w:rsidRDefault="547CDF62" w:rsidP="752813D6">
      <w:pPr>
        <w:rPr>
          <w:rFonts w:ascii="Volvo Novum" w:eastAsia="Volvo Sans Pro" w:hAnsi="Volvo Novum" w:cs="Volvo Sans Pro"/>
          <w:color w:val="000000" w:themeColor="text1"/>
          <w:sz w:val="19"/>
          <w:szCs w:val="19"/>
        </w:rPr>
      </w:pPr>
    </w:p>
    <w:p w14:paraId="623F0191" w14:textId="4EB2177A" w:rsidR="3E2F08C2" w:rsidRPr="00D37849" w:rsidRDefault="3E2F08C2" w:rsidP="752813D6">
      <w:pPr>
        <w:rPr>
          <w:rFonts w:ascii="Volvo Novum" w:eastAsia="Volvo Sans Pro" w:hAnsi="Volvo Novum" w:cs="Volvo Sans Pro"/>
          <w:color w:val="000000" w:themeColor="text1"/>
          <w:sz w:val="19"/>
          <w:szCs w:val="19"/>
        </w:rPr>
      </w:pPr>
      <w:r w:rsidRPr="00D37849">
        <w:rPr>
          <w:rFonts w:ascii="Volvo Novum" w:eastAsia="Volvo Sans Pro" w:hAnsi="Volvo Novum" w:cs="Volvo Sans Pro"/>
          <w:color w:val="000000" w:themeColor="text1"/>
          <w:sz w:val="19"/>
          <w:szCs w:val="19"/>
        </w:rPr>
        <w:t xml:space="preserve">For further information, please contact: </w:t>
      </w:r>
    </w:p>
    <w:p w14:paraId="6D51C5A8" w14:textId="04114DA6" w:rsidR="547CDF62" w:rsidRPr="001F435A" w:rsidRDefault="547CDF62" w:rsidP="752813D6">
      <w:pPr>
        <w:rPr>
          <w:rFonts w:ascii="Volvo Novum" w:eastAsia="Volvo Sans Pro" w:hAnsi="Volvo Novum" w:cs="Volvo Sans Pro"/>
          <w:color w:val="000000" w:themeColor="text1"/>
          <w:sz w:val="18"/>
          <w:szCs w:val="18"/>
        </w:rPr>
      </w:pPr>
    </w:p>
    <w:p w14:paraId="089AB6BB" w14:textId="74A6E728" w:rsidR="3E2F08C2" w:rsidRPr="001F435A" w:rsidRDefault="3E2F08C2" w:rsidP="752813D6">
      <w:pPr>
        <w:rPr>
          <w:rFonts w:ascii="Volvo Novum" w:eastAsia="Volvo Sans Pro" w:hAnsi="Volvo Novum" w:cs="Volvo Sans Pro"/>
          <w:color w:val="000000" w:themeColor="text1"/>
          <w:sz w:val="18"/>
          <w:szCs w:val="18"/>
        </w:rPr>
      </w:pPr>
      <w:r w:rsidRPr="001F435A">
        <w:rPr>
          <w:rFonts w:ascii="Volvo Novum" w:eastAsia="Volvo Sans Pro" w:hAnsi="Volvo Novum" w:cs="Volvo Sans Pro"/>
          <w:color w:val="000000" w:themeColor="text1"/>
          <w:sz w:val="18"/>
          <w:szCs w:val="18"/>
        </w:rPr>
        <w:t>Kyle Zimmerman</w:t>
      </w:r>
    </w:p>
    <w:p w14:paraId="12B49EB0" w14:textId="286FD966" w:rsidR="3E2F08C2" w:rsidRPr="001F435A" w:rsidRDefault="3E2F08C2" w:rsidP="752813D6">
      <w:pPr>
        <w:rPr>
          <w:rFonts w:ascii="Volvo Novum" w:eastAsia="Volvo Sans Pro" w:hAnsi="Volvo Novum" w:cs="Volvo Sans Pro"/>
          <w:color w:val="000000" w:themeColor="text1"/>
          <w:sz w:val="18"/>
          <w:szCs w:val="18"/>
        </w:rPr>
      </w:pPr>
      <w:r w:rsidRPr="001F435A">
        <w:rPr>
          <w:rFonts w:ascii="Volvo Novum" w:eastAsia="Volvo Sans Pro" w:hAnsi="Volvo Novum" w:cs="Volvo Sans Pro"/>
          <w:color w:val="000000" w:themeColor="text1"/>
          <w:sz w:val="18"/>
          <w:szCs w:val="18"/>
        </w:rPr>
        <w:t>Public Relations Manager, Volvo Trucks North America</w:t>
      </w:r>
    </w:p>
    <w:p w14:paraId="50F4B4DD" w14:textId="54FF8166" w:rsidR="3E2F08C2" w:rsidRPr="001F435A" w:rsidRDefault="00000000" w:rsidP="752813D6">
      <w:pPr>
        <w:rPr>
          <w:rFonts w:ascii="Volvo Novum" w:eastAsia="Volvo Sans Pro" w:hAnsi="Volvo Novum" w:cs="Volvo Sans Pro"/>
          <w:color w:val="000000" w:themeColor="text1"/>
          <w:sz w:val="18"/>
          <w:szCs w:val="18"/>
        </w:rPr>
      </w:pPr>
      <w:hyperlink r:id="rId15">
        <w:r w:rsidR="3E2F08C2" w:rsidRPr="001F435A">
          <w:rPr>
            <w:rStyle w:val="Hyperlink"/>
            <w:rFonts w:ascii="Volvo Novum" w:eastAsia="Volvo Sans Pro" w:hAnsi="Volvo Novum" w:cs="Volvo Sans Pro"/>
            <w:sz w:val="18"/>
            <w:szCs w:val="18"/>
          </w:rPr>
          <w:t>kyle.zimmerman@volvo.com</w:t>
        </w:r>
      </w:hyperlink>
    </w:p>
    <w:p w14:paraId="652822AD" w14:textId="0D08EE70" w:rsidR="3E2F08C2" w:rsidRPr="001F435A" w:rsidRDefault="3E2F08C2" w:rsidP="752813D6">
      <w:pPr>
        <w:rPr>
          <w:rFonts w:ascii="Volvo Novum" w:eastAsia="Volvo Sans Pro" w:hAnsi="Volvo Novum" w:cs="Volvo Sans Pro"/>
          <w:color w:val="000000" w:themeColor="text1"/>
          <w:sz w:val="18"/>
          <w:szCs w:val="18"/>
        </w:rPr>
      </w:pPr>
      <w:r w:rsidRPr="001F435A">
        <w:rPr>
          <w:rFonts w:ascii="Volvo Novum" w:eastAsia="Volvo Sans Pro" w:hAnsi="Volvo Novum" w:cs="Volvo Sans Pro"/>
          <w:color w:val="000000" w:themeColor="text1"/>
          <w:sz w:val="18"/>
          <w:szCs w:val="18"/>
        </w:rPr>
        <w:t>(704) 677-9757</w:t>
      </w:r>
    </w:p>
    <w:p w14:paraId="4F508106" w14:textId="12277DD6" w:rsidR="547CDF62" w:rsidRPr="001F435A" w:rsidRDefault="547CDF62" w:rsidP="752813D6">
      <w:pPr>
        <w:rPr>
          <w:rFonts w:ascii="Volvo Novum" w:eastAsia="Volvo Sans Pro" w:hAnsi="Volvo Novum" w:cs="Volvo Sans Pro"/>
          <w:color w:val="000000" w:themeColor="text1"/>
          <w:sz w:val="18"/>
          <w:szCs w:val="18"/>
        </w:rPr>
      </w:pPr>
    </w:p>
    <w:p w14:paraId="5B9AB7CE" w14:textId="4FE323ED" w:rsidR="3E2F08C2" w:rsidRPr="001F435A" w:rsidRDefault="3E2F08C2" w:rsidP="752813D6">
      <w:pPr>
        <w:rPr>
          <w:rFonts w:ascii="Volvo Novum" w:eastAsia="Volvo Sans Pro" w:hAnsi="Volvo Novum" w:cs="Volvo Sans Pro"/>
          <w:color w:val="000000" w:themeColor="text1"/>
          <w:sz w:val="18"/>
          <w:szCs w:val="18"/>
        </w:rPr>
      </w:pPr>
      <w:r w:rsidRPr="001F435A">
        <w:rPr>
          <w:rFonts w:ascii="Volvo Novum" w:eastAsia="Volvo Sans Pro" w:hAnsi="Volvo Novum" w:cs="Volvo Sans Pro"/>
          <w:color w:val="000000" w:themeColor="text1"/>
          <w:sz w:val="18"/>
          <w:szCs w:val="18"/>
        </w:rPr>
        <w:t xml:space="preserve">Volvo Trucks North America, headquartered in Greensboro, North Carolina, is one of the leading heavy-duty truck manufacturers in North America. Its Uptime Services commitment is delivered by a network of nearly 400 authorized dealers across North America and the 24/7 Volvo Trucks Uptime Center. Every Volvo truck is assembled in the Volvo Trucks New River Valley manufacturing facility in Dublin, Virginia, which meets the internationally recognized ISO 9001 standard for quality, 14001 </w:t>
      </w:r>
      <w:proofErr w:type="gramStart"/>
      <w:r w:rsidRPr="001F435A">
        <w:rPr>
          <w:rFonts w:ascii="Volvo Novum" w:eastAsia="Volvo Sans Pro" w:hAnsi="Volvo Novum" w:cs="Volvo Sans Pro"/>
          <w:color w:val="000000" w:themeColor="text1"/>
          <w:sz w:val="18"/>
          <w:szCs w:val="18"/>
        </w:rPr>
        <w:t>standard</w:t>
      </w:r>
      <w:proofErr w:type="gramEnd"/>
      <w:r w:rsidRPr="001F435A">
        <w:rPr>
          <w:rFonts w:ascii="Volvo Novum" w:eastAsia="Volvo Sans Pro" w:hAnsi="Volvo Novum" w:cs="Volvo Sans Pro"/>
          <w:color w:val="000000" w:themeColor="text1"/>
          <w:sz w:val="18"/>
          <w:szCs w:val="18"/>
        </w:rPr>
        <w:t xml:space="preserve"> for environmental care and holds a dual ISO 50001/Superior Energy Performance certification at the platinum level, indicating a sustained excellence in energy management. Volvo Trucks North America provides complete transport solutions for its customers, offering a full range of diesel, alternative-</w:t>
      </w:r>
      <w:proofErr w:type="gramStart"/>
      <w:r w:rsidRPr="001F435A">
        <w:rPr>
          <w:rFonts w:ascii="Volvo Novum" w:eastAsia="Volvo Sans Pro" w:hAnsi="Volvo Novum" w:cs="Volvo Sans Pro"/>
          <w:color w:val="000000" w:themeColor="text1"/>
          <w:sz w:val="18"/>
          <w:szCs w:val="18"/>
        </w:rPr>
        <w:t>fuel</w:t>
      </w:r>
      <w:proofErr w:type="gramEnd"/>
      <w:r w:rsidRPr="001F435A">
        <w:rPr>
          <w:rFonts w:ascii="Volvo Novum" w:eastAsia="Volvo Sans Pro" w:hAnsi="Volvo Novum" w:cs="Volvo Sans Pro"/>
          <w:color w:val="000000" w:themeColor="text1"/>
          <w:sz w:val="18"/>
          <w:szCs w:val="18"/>
        </w:rPr>
        <w:t xml:space="preserve"> and all-electric vehicles, and is part of the Volvo Trucks global organization.</w:t>
      </w:r>
    </w:p>
    <w:p w14:paraId="0BD9DC84" w14:textId="5E34A7B5" w:rsidR="547CDF62" w:rsidRPr="001F435A" w:rsidRDefault="547CDF62" w:rsidP="752813D6">
      <w:pPr>
        <w:rPr>
          <w:rFonts w:ascii="Volvo Novum" w:eastAsia="Volvo Sans Pro" w:hAnsi="Volvo Novum" w:cs="Volvo Sans Pro"/>
          <w:color w:val="000000" w:themeColor="text1"/>
          <w:sz w:val="18"/>
          <w:szCs w:val="18"/>
        </w:rPr>
      </w:pPr>
    </w:p>
    <w:p w14:paraId="40037C76" w14:textId="3FC30DB6" w:rsidR="547CDF62" w:rsidRPr="001F435A" w:rsidRDefault="547CDF62" w:rsidP="752813D6">
      <w:pPr>
        <w:rPr>
          <w:rFonts w:ascii="Volvo Novum" w:eastAsia="Volvo Sans Pro" w:hAnsi="Volvo Novum" w:cs="Volvo Sans Pro"/>
          <w:color w:val="000000" w:themeColor="text1"/>
          <w:sz w:val="18"/>
          <w:szCs w:val="18"/>
        </w:rPr>
      </w:pPr>
    </w:p>
    <w:p w14:paraId="4527F995" w14:textId="7324125C" w:rsidR="3E2F08C2" w:rsidRPr="001F435A" w:rsidRDefault="3E2F08C2" w:rsidP="752813D6">
      <w:pPr>
        <w:rPr>
          <w:rFonts w:ascii="Volvo Novum" w:eastAsia="Volvo Sans Pro" w:hAnsi="Volvo Novum" w:cs="Volvo Sans Pro"/>
          <w:color w:val="000000" w:themeColor="text1"/>
          <w:sz w:val="18"/>
          <w:szCs w:val="18"/>
        </w:rPr>
      </w:pPr>
      <w:r w:rsidRPr="001F435A">
        <w:rPr>
          <w:rFonts w:ascii="Volvo Novum" w:eastAsia="Volvo Sans Pro" w:hAnsi="Volvo Novum" w:cs="Volvo Sans Pro"/>
          <w:color w:val="000000" w:themeColor="text1"/>
          <w:sz w:val="18"/>
          <w:szCs w:val="18"/>
        </w:rPr>
        <w:lastRenderedPageBreak/>
        <w:t xml:space="preserve">Volvo Trucks supplies complete transport solutions for discerning professional customers with its full range of medium- and heavy-duty trucks. Customer support is provided via a global network of dealers with 2,300 service points in about 130 countries. Volvo trucks are assembled in 12 countries across the globe. In 2022 approximately 145,000 Volvo trucks were delivered worldwide. Volvo Trucks is part of the Volvo Group, one of the world’s leading manufacturers of trucks, buses, construction equipment and marine and industrial engines. The group also provides complete solutions for financing and service. Volvo Trucks’ work is based on the core values of quality, </w:t>
      </w:r>
      <w:proofErr w:type="gramStart"/>
      <w:r w:rsidRPr="001F435A">
        <w:rPr>
          <w:rFonts w:ascii="Volvo Novum" w:eastAsia="Volvo Sans Pro" w:hAnsi="Volvo Novum" w:cs="Volvo Sans Pro"/>
          <w:color w:val="000000" w:themeColor="text1"/>
          <w:sz w:val="18"/>
          <w:szCs w:val="18"/>
        </w:rPr>
        <w:t>safety</w:t>
      </w:r>
      <w:proofErr w:type="gramEnd"/>
      <w:r w:rsidRPr="001F435A">
        <w:rPr>
          <w:rFonts w:ascii="Volvo Novum" w:eastAsia="Volvo Sans Pro" w:hAnsi="Volvo Novum" w:cs="Volvo Sans Pro"/>
          <w:color w:val="000000" w:themeColor="text1"/>
          <w:sz w:val="18"/>
          <w:szCs w:val="18"/>
        </w:rPr>
        <w:t xml:space="preserve"> and environmental care.</w:t>
      </w:r>
    </w:p>
    <w:p w14:paraId="1F0C0476" w14:textId="4D853B38" w:rsidR="547CDF62" w:rsidRPr="001F435A" w:rsidRDefault="547CDF62" w:rsidP="752813D6">
      <w:pPr>
        <w:rPr>
          <w:rFonts w:ascii="Volvo Novum" w:eastAsia="Volvo Sans Pro" w:hAnsi="Volvo Novum" w:cs="Volvo Sans Pro"/>
          <w:color w:val="000000" w:themeColor="text1"/>
          <w:sz w:val="18"/>
          <w:szCs w:val="18"/>
        </w:rPr>
      </w:pPr>
    </w:p>
    <w:p w14:paraId="7248F9BF" w14:textId="5709EBCA" w:rsidR="547CDF62" w:rsidRPr="001F435A" w:rsidRDefault="547CDF62" w:rsidP="752813D6">
      <w:pPr>
        <w:rPr>
          <w:rFonts w:ascii="Volvo Novum" w:eastAsia="Volvo Sans Pro" w:hAnsi="Volvo Novum" w:cs="Volvo Sans Pro"/>
          <w:color w:val="000000" w:themeColor="text1"/>
          <w:sz w:val="18"/>
          <w:szCs w:val="18"/>
        </w:rPr>
      </w:pPr>
    </w:p>
    <w:p w14:paraId="02EADFB5" w14:textId="4E591E18" w:rsidR="547CDF62" w:rsidRPr="001F435A" w:rsidRDefault="547CDF62" w:rsidP="752813D6">
      <w:pPr>
        <w:spacing w:after="160" w:line="259" w:lineRule="auto"/>
        <w:rPr>
          <w:rFonts w:ascii="Volvo Novum" w:eastAsia="Volvo Sans Pro" w:hAnsi="Volvo Novum" w:cs="Volvo Sans Pro"/>
          <w:color w:val="000000" w:themeColor="text1"/>
          <w:sz w:val="22"/>
          <w:szCs w:val="22"/>
        </w:rPr>
      </w:pPr>
    </w:p>
    <w:p w14:paraId="719897E5" w14:textId="69A9E2A1" w:rsidR="547CDF62" w:rsidRPr="001F435A" w:rsidRDefault="547CDF62" w:rsidP="752813D6">
      <w:pPr>
        <w:jc w:val="both"/>
        <w:rPr>
          <w:rFonts w:ascii="Volvo Novum" w:eastAsia="Volvo Sans Pro" w:hAnsi="Volvo Novum" w:cs="Volvo Sans Pro"/>
          <w:sz w:val="19"/>
          <w:szCs w:val="19"/>
        </w:rPr>
      </w:pPr>
    </w:p>
    <w:sectPr w:rsidR="547CDF62" w:rsidRPr="001F435A" w:rsidSect="00A0200D">
      <w:headerReference w:type="default" r:id="rId16"/>
      <w:footerReference w:type="default" r:id="rId17"/>
      <w:headerReference w:type="first" r:id="rId18"/>
      <w:footerReference w:type="first" r:id="rId19"/>
      <w:pgSz w:w="11906" w:h="16838"/>
      <w:pgMar w:top="2269" w:right="1841" w:bottom="2269" w:left="1843" w:header="709"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10ADE" w14:textId="77777777" w:rsidR="00A0200D" w:rsidRDefault="00A0200D">
      <w:r>
        <w:separator/>
      </w:r>
    </w:p>
  </w:endnote>
  <w:endnote w:type="continuationSeparator" w:id="0">
    <w:p w14:paraId="28141C58" w14:textId="77777777" w:rsidR="00A0200D" w:rsidRDefault="00A0200D">
      <w:r>
        <w:continuationSeparator/>
      </w:r>
    </w:p>
  </w:endnote>
  <w:endnote w:type="continuationNotice" w:id="1">
    <w:p w14:paraId="037EAE1E" w14:textId="77777777" w:rsidR="00A0200D" w:rsidRDefault="00A020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lvo Sans Pro">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VolvoSans">
    <w:panose1 w:val="020B0504020202020003"/>
    <w:charset w:val="00"/>
    <w:family w:val="swiss"/>
    <w:pitch w:val="variable"/>
    <w:sig w:usb0="80000027" w:usb1="00000000" w:usb2="00000040" w:usb3="00000000" w:csb0="00000001" w:csb1="00000000"/>
  </w:font>
  <w:font w:name="Arial">
    <w:panose1 w:val="020B0604020202020204"/>
    <w:charset w:val="00"/>
    <w:family w:val="swiss"/>
    <w:pitch w:val="variable"/>
    <w:sig w:usb0="E0002EFF" w:usb1="C000785B" w:usb2="00000009" w:usb3="00000000" w:csb0="000001FF" w:csb1="00000000"/>
  </w:font>
  <w:font w:name="Volvo Novum">
    <w:panose1 w:val="020B0503040502060204"/>
    <w:charset w:val="00"/>
    <w:family w:val="swiss"/>
    <w:notTrueType/>
    <w:pitch w:val="variable"/>
    <w:sig w:usb0="A10002FF" w:usb1="5000200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olvo Novum SemiLight">
    <w:panose1 w:val="020B0403040502060204"/>
    <w:charset w:val="00"/>
    <w:family w:val="swiss"/>
    <w:notTrueType/>
    <w:pitch w:val="variable"/>
    <w:sig w:usb0="A10002FF" w:usb1="5000200B" w:usb2="00000000" w:usb3="00000000" w:csb0="0000009F" w:csb1="00000000"/>
  </w:font>
  <w:font w:name="Calibri">
    <w:panose1 w:val="020F0502020204030204"/>
    <w:charset w:val="00"/>
    <w:family w:val="swiss"/>
    <w:pitch w:val="variable"/>
    <w:sig w:usb0="E4002EFF" w:usb1="C200247B" w:usb2="00000009" w:usb3="00000000" w:csb0="000001FF" w:csb1="00000000"/>
  </w:font>
  <w:font w:name="Volvo Novum Medium">
    <w:panose1 w:val="020B0603040502060204"/>
    <w:charset w:val="00"/>
    <w:family w:val="swiss"/>
    <w:notTrueType/>
    <w:pitch w:val="variable"/>
    <w:sig w:usb0="A10002FF" w:usb1="5000200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DD27" w14:textId="77777777" w:rsidR="00C372CD" w:rsidRPr="0096605D" w:rsidRDefault="00C372CD" w:rsidP="650C8995">
    <w:pPr>
      <w:pStyle w:val="Footer"/>
      <w:ind w:right="700"/>
      <w:jc w:val="center"/>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topFromText="567" w:bottomFromText="794" w:vertAnchor="page" w:horzAnchor="page" w:tblpX="1986" w:tblpYSpec="bottom"/>
      <w:tblOverlap w:val="never"/>
      <w:tblW w:w="0" w:type="auto"/>
      <w:tblBorders>
        <w:top w:val="single" w:sz="4" w:space="0" w:color="auto"/>
      </w:tblBorders>
      <w:tblLayout w:type="fixed"/>
      <w:tblCellMar>
        <w:top w:w="57" w:type="dxa"/>
        <w:left w:w="28" w:type="dxa"/>
        <w:bottom w:w="113" w:type="dxa"/>
        <w:right w:w="28" w:type="dxa"/>
      </w:tblCellMar>
      <w:tblLook w:val="01E0" w:firstRow="1" w:lastRow="1" w:firstColumn="1" w:lastColumn="1" w:noHBand="0" w:noVBand="0"/>
    </w:tblPr>
    <w:tblGrid>
      <w:gridCol w:w="2250"/>
      <w:gridCol w:w="2570"/>
      <w:gridCol w:w="2409"/>
      <w:gridCol w:w="851"/>
    </w:tblGrid>
    <w:tr w:rsidR="00372D78" w:rsidRPr="00CC253E" w14:paraId="656F82FC" w14:textId="77777777" w:rsidTr="650C8995">
      <w:trPr>
        <w:trHeight w:val="1309"/>
      </w:trPr>
      <w:tc>
        <w:tcPr>
          <w:tcW w:w="2250" w:type="dxa"/>
        </w:tcPr>
        <w:p w14:paraId="532BBD8F" w14:textId="182BE82D" w:rsidR="00372D78" w:rsidRPr="003C0B4F" w:rsidRDefault="650C8995" w:rsidP="008C0983">
          <w:pPr>
            <w:pStyle w:val="Footertext"/>
            <w:rPr>
              <w:rFonts w:ascii="Volvo Novum" w:hAnsi="Volvo Novum"/>
              <w:sz w:val="16"/>
              <w:szCs w:val="16"/>
            </w:rPr>
          </w:pPr>
          <w:r w:rsidRPr="650C8995">
            <w:rPr>
              <w:rFonts w:ascii="Volvo Novum Medium" w:hAnsi="Volvo Novum Medium"/>
              <w:sz w:val="16"/>
              <w:szCs w:val="16"/>
            </w:rPr>
            <w:t>Volvo Trucks North America</w:t>
          </w:r>
          <w:r w:rsidR="00CD7D01">
            <w:br/>
          </w:r>
          <w:r w:rsidRPr="650C8995">
            <w:rPr>
              <w:rFonts w:ascii="Volvo Novum" w:hAnsi="Volvo Novum"/>
              <w:sz w:val="16"/>
              <w:szCs w:val="16"/>
            </w:rPr>
            <w:t>Greensboro, NC</w:t>
          </w:r>
        </w:p>
        <w:p w14:paraId="5013FBF4" w14:textId="77777777" w:rsidR="00372D78" w:rsidRPr="00CC253E" w:rsidRDefault="00372D78" w:rsidP="008C0983">
          <w:pPr>
            <w:pStyle w:val="Footertext"/>
            <w:rPr>
              <w:rFonts w:ascii="Volvo Novum" w:hAnsi="Volvo Novum"/>
              <w:color w:val="000000"/>
              <w:sz w:val="16"/>
              <w:szCs w:val="16"/>
            </w:rPr>
          </w:pPr>
        </w:p>
      </w:tc>
      <w:tc>
        <w:tcPr>
          <w:tcW w:w="2570" w:type="dxa"/>
        </w:tcPr>
        <w:p w14:paraId="29B593C9" w14:textId="1A724AD6" w:rsidR="009F2011" w:rsidRPr="00CC253E" w:rsidRDefault="650C8995" w:rsidP="009F2011">
          <w:pPr>
            <w:pStyle w:val="Footertext"/>
            <w:rPr>
              <w:rFonts w:ascii="Volvo Novum" w:hAnsi="Volvo Novum"/>
              <w:sz w:val="16"/>
              <w:szCs w:val="16"/>
            </w:rPr>
          </w:pPr>
          <w:r w:rsidRPr="650C8995">
            <w:rPr>
              <w:rFonts w:ascii="Volvo Novum Medium" w:hAnsi="Volvo Novum Medium"/>
              <w:sz w:val="16"/>
              <w:szCs w:val="16"/>
            </w:rPr>
            <w:t xml:space="preserve">                       Telephone </w:t>
          </w:r>
          <w:r w:rsidR="003C0B4F">
            <w:br/>
          </w:r>
          <w:r w:rsidRPr="650C8995">
            <w:rPr>
              <w:rFonts w:ascii="Volvo Novum" w:hAnsi="Volvo Novum"/>
              <w:sz w:val="16"/>
              <w:szCs w:val="16"/>
            </w:rPr>
            <w:t xml:space="preserve">                       336.823.2687</w:t>
          </w:r>
          <w:r w:rsidR="003C0B4F">
            <w:br/>
          </w:r>
        </w:p>
        <w:p w14:paraId="35F35F2F" w14:textId="612F1DAD" w:rsidR="00372D78" w:rsidRPr="00CC253E" w:rsidRDefault="00372D78" w:rsidP="008C0983">
          <w:pPr>
            <w:pStyle w:val="Footertext"/>
            <w:rPr>
              <w:rFonts w:ascii="Volvo Novum" w:hAnsi="Volvo Novum"/>
              <w:sz w:val="16"/>
              <w:szCs w:val="16"/>
            </w:rPr>
          </w:pPr>
        </w:p>
      </w:tc>
      <w:tc>
        <w:tcPr>
          <w:tcW w:w="2409" w:type="dxa"/>
        </w:tcPr>
        <w:p w14:paraId="6AA447C0" w14:textId="77777777" w:rsidR="00372D78" w:rsidRDefault="650C8995" w:rsidP="008C0983">
          <w:pPr>
            <w:pStyle w:val="Footertext"/>
            <w:rPr>
              <w:rFonts w:ascii="Volvo Novum" w:hAnsi="Volvo Novum"/>
              <w:sz w:val="16"/>
              <w:szCs w:val="16"/>
              <w:lang w:val="pt-BR"/>
            </w:rPr>
          </w:pPr>
          <w:r w:rsidRPr="650C8995">
            <w:rPr>
              <w:rFonts w:ascii="Volvo Novum Medium" w:hAnsi="Volvo Novum Medium"/>
              <w:sz w:val="16"/>
              <w:szCs w:val="16"/>
            </w:rPr>
            <w:t xml:space="preserve">                 Web</w:t>
          </w:r>
          <w:r w:rsidR="003C0B4F">
            <w:br/>
          </w:r>
          <w:r>
            <w:t xml:space="preserve">                       </w:t>
          </w:r>
          <w:hyperlink r:id="rId1">
            <w:r w:rsidRPr="650C8995">
              <w:rPr>
                <w:rFonts w:ascii="Volvo Novum" w:hAnsi="Volvo Novum"/>
                <w:sz w:val="16"/>
                <w:szCs w:val="16"/>
              </w:rPr>
              <w:t>volvotrucks.us</w:t>
            </w:r>
          </w:hyperlink>
        </w:p>
        <w:p w14:paraId="3F9B51A2" w14:textId="4420CBF9" w:rsidR="006E7A88" w:rsidRDefault="650C8995" w:rsidP="008C0983">
          <w:pPr>
            <w:pStyle w:val="Footertext"/>
            <w:rPr>
              <w:rFonts w:ascii="Volvo Novum" w:hAnsi="Volvo Novum"/>
              <w:sz w:val="16"/>
              <w:szCs w:val="16"/>
              <w:lang w:val="pt-BR"/>
            </w:rPr>
          </w:pPr>
          <w:r w:rsidRPr="650C8995">
            <w:rPr>
              <w:rFonts w:ascii="Volvo Novum" w:hAnsi="Volvo Novum"/>
              <w:sz w:val="16"/>
              <w:szCs w:val="16"/>
            </w:rPr>
            <w:t xml:space="preserve">                 Volvotrucks.ca</w:t>
          </w:r>
        </w:p>
        <w:p w14:paraId="505A8397" w14:textId="4F698624" w:rsidR="006E7A88" w:rsidRPr="00CC253E" w:rsidRDefault="650C8995" w:rsidP="008C0983">
          <w:pPr>
            <w:pStyle w:val="Footertext"/>
            <w:rPr>
              <w:rFonts w:ascii="Volvo Novum" w:hAnsi="Volvo Novum"/>
              <w:sz w:val="16"/>
              <w:szCs w:val="16"/>
            </w:rPr>
          </w:pPr>
          <w:r w:rsidRPr="650C8995">
            <w:rPr>
              <w:rFonts w:ascii="Volvo Novum" w:hAnsi="Volvo Novum"/>
              <w:sz w:val="16"/>
              <w:szCs w:val="16"/>
            </w:rPr>
            <w:t xml:space="preserve">                 Volvotrucks.mx</w:t>
          </w:r>
        </w:p>
      </w:tc>
      <w:tc>
        <w:tcPr>
          <w:tcW w:w="851" w:type="dxa"/>
        </w:tcPr>
        <w:p w14:paraId="3B772913" w14:textId="77777777" w:rsidR="00372D78" w:rsidRPr="00CC253E" w:rsidRDefault="00372D78" w:rsidP="008C0983">
          <w:pPr>
            <w:pStyle w:val="Footertext"/>
            <w:jc w:val="right"/>
            <w:rPr>
              <w:rFonts w:ascii="Volvo Novum" w:hAnsi="Volvo Novum"/>
              <w:sz w:val="16"/>
              <w:szCs w:val="16"/>
            </w:rPr>
          </w:pPr>
          <w:r w:rsidRPr="650C8995">
            <w:rPr>
              <w:rFonts w:ascii="Volvo Novum" w:hAnsi="Volvo Novum"/>
              <w:color w:val="2B579A"/>
              <w:sz w:val="16"/>
              <w:szCs w:val="16"/>
              <w:shd w:val="clear" w:color="auto" w:fill="E6E6E6"/>
            </w:rPr>
            <w:fldChar w:fldCharType="begin"/>
          </w:r>
          <w:r w:rsidRPr="650C8995">
            <w:rPr>
              <w:rFonts w:ascii="Volvo Novum" w:hAnsi="Volvo Novum"/>
              <w:sz w:val="16"/>
              <w:szCs w:val="16"/>
            </w:rPr>
            <w:instrText xml:space="preserve"> PAGE </w:instrText>
          </w:r>
          <w:r w:rsidRPr="650C8995">
            <w:rPr>
              <w:rFonts w:ascii="Volvo Novum" w:hAnsi="Volvo Novum"/>
              <w:color w:val="2B579A"/>
              <w:sz w:val="16"/>
              <w:szCs w:val="16"/>
              <w:shd w:val="clear" w:color="auto" w:fill="E6E6E6"/>
            </w:rPr>
            <w:fldChar w:fldCharType="separate"/>
          </w:r>
          <w:r w:rsidR="650C8995" w:rsidRPr="650C8995">
            <w:rPr>
              <w:rFonts w:ascii="Volvo Novum" w:hAnsi="Volvo Novum"/>
              <w:sz w:val="16"/>
              <w:szCs w:val="16"/>
            </w:rPr>
            <w:t>1</w:t>
          </w:r>
          <w:r w:rsidRPr="650C8995">
            <w:rPr>
              <w:rFonts w:ascii="Volvo Novum" w:hAnsi="Volvo Novum"/>
              <w:color w:val="2B579A"/>
              <w:sz w:val="16"/>
              <w:szCs w:val="16"/>
              <w:shd w:val="clear" w:color="auto" w:fill="E6E6E6"/>
            </w:rPr>
            <w:fldChar w:fldCharType="end"/>
          </w:r>
          <w:r w:rsidR="650C8995" w:rsidRPr="650C8995">
            <w:rPr>
              <w:rFonts w:ascii="Volvo Novum" w:hAnsi="Volvo Novum"/>
              <w:sz w:val="16"/>
              <w:szCs w:val="16"/>
            </w:rPr>
            <w:t>(</w:t>
          </w:r>
          <w:r w:rsidRPr="650C8995">
            <w:rPr>
              <w:rFonts w:ascii="Volvo Novum" w:hAnsi="Volvo Novum"/>
              <w:color w:val="2B579A"/>
              <w:sz w:val="16"/>
              <w:szCs w:val="16"/>
              <w:shd w:val="clear" w:color="auto" w:fill="E6E6E6"/>
            </w:rPr>
            <w:fldChar w:fldCharType="begin"/>
          </w:r>
          <w:r w:rsidRPr="650C8995">
            <w:rPr>
              <w:rFonts w:ascii="Volvo Novum" w:hAnsi="Volvo Novum"/>
              <w:sz w:val="16"/>
              <w:szCs w:val="16"/>
            </w:rPr>
            <w:instrText xml:space="preserve"> NUMPAGES </w:instrText>
          </w:r>
          <w:r w:rsidRPr="650C8995">
            <w:rPr>
              <w:rFonts w:ascii="Volvo Novum" w:hAnsi="Volvo Novum"/>
              <w:color w:val="2B579A"/>
              <w:sz w:val="16"/>
              <w:szCs w:val="16"/>
              <w:shd w:val="clear" w:color="auto" w:fill="E6E6E6"/>
            </w:rPr>
            <w:fldChar w:fldCharType="separate"/>
          </w:r>
          <w:r w:rsidR="650C8995" w:rsidRPr="650C8995">
            <w:rPr>
              <w:rFonts w:ascii="Volvo Novum" w:hAnsi="Volvo Novum"/>
              <w:sz w:val="16"/>
              <w:szCs w:val="16"/>
            </w:rPr>
            <w:t>1</w:t>
          </w:r>
          <w:r w:rsidRPr="650C8995">
            <w:rPr>
              <w:rFonts w:ascii="Volvo Novum" w:hAnsi="Volvo Novum"/>
              <w:color w:val="2B579A"/>
              <w:sz w:val="16"/>
              <w:szCs w:val="16"/>
              <w:shd w:val="clear" w:color="auto" w:fill="E6E6E6"/>
            </w:rPr>
            <w:fldChar w:fldCharType="end"/>
          </w:r>
          <w:r w:rsidR="650C8995" w:rsidRPr="650C8995">
            <w:rPr>
              <w:rFonts w:ascii="Volvo Novum" w:hAnsi="Volvo Novum"/>
              <w:sz w:val="16"/>
              <w:szCs w:val="16"/>
            </w:rPr>
            <w:t>)</w:t>
          </w:r>
        </w:p>
      </w:tc>
    </w:tr>
  </w:tbl>
  <w:p w14:paraId="0200E986" w14:textId="77777777" w:rsidR="00C372CD" w:rsidRPr="00CC253E" w:rsidRDefault="00C372CD">
    <w:pPr>
      <w:pStyle w:val="Footer"/>
      <w:rPr>
        <w:rFonts w:ascii="Volvo Novum" w:hAnsi="Volvo Nov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6A148" w14:textId="77777777" w:rsidR="00A0200D" w:rsidRDefault="00A0200D">
      <w:r>
        <w:separator/>
      </w:r>
    </w:p>
  </w:footnote>
  <w:footnote w:type="continuationSeparator" w:id="0">
    <w:p w14:paraId="59D5736E" w14:textId="77777777" w:rsidR="00A0200D" w:rsidRDefault="00A0200D">
      <w:r>
        <w:continuationSeparator/>
      </w:r>
    </w:p>
  </w:footnote>
  <w:footnote w:type="continuationNotice" w:id="1">
    <w:p w14:paraId="3C3D2725" w14:textId="77777777" w:rsidR="00A0200D" w:rsidRDefault="00A020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B771" w14:textId="77777777" w:rsidR="00C372CD" w:rsidRPr="00FE7FB5" w:rsidRDefault="00B65995">
    <w:pPr>
      <w:pStyle w:val="Header"/>
    </w:pPr>
    <w:r w:rsidRPr="00AF69E3">
      <w:rPr>
        <w:noProof/>
        <w:color w:val="2B579A"/>
        <w:shd w:val="clear" w:color="auto" w:fill="E6E6E6"/>
        <w:lang w:eastAsia="zh-CN"/>
      </w:rPr>
      <w:drawing>
        <wp:anchor distT="0" distB="0" distL="114300" distR="114300" simplePos="0" relativeHeight="251658240" behindDoc="0" locked="1" layoutInCell="1" allowOverlap="0" wp14:anchorId="5133B09B" wp14:editId="470B0B1E">
          <wp:simplePos x="0" y="0"/>
          <wp:positionH relativeFrom="margin">
            <wp:align>center</wp:align>
          </wp:positionH>
          <wp:positionV relativeFrom="page">
            <wp:posOffset>449580</wp:posOffset>
          </wp:positionV>
          <wp:extent cx="899795" cy="749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_CMYK_S"/>
                  <pic:cNvPicPr>
                    <a:picLocks noChangeAspect="1" noChangeArrowheads="1"/>
                  </pic:cNvPicPr>
                </pic:nvPicPr>
                <pic:blipFill>
                  <a:blip r:embed="rId1"/>
                  <a:stretch>
                    <a:fillRect/>
                  </a:stretch>
                </pic:blipFill>
                <pic:spPr bwMode="auto">
                  <a:xfrm>
                    <a:off x="0" y="0"/>
                    <a:ext cx="899795" cy="74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0D23" w14:textId="77777777" w:rsidR="00C372CD" w:rsidRPr="00FE7FB5" w:rsidRDefault="00AF7B99">
    <w:pPr>
      <w:pStyle w:val="Header"/>
    </w:pPr>
    <w:r>
      <w:rPr>
        <w:noProof/>
        <w:color w:val="2B579A"/>
        <w:shd w:val="clear" w:color="auto" w:fill="E6E6E6"/>
      </w:rPr>
      <w:drawing>
        <wp:anchor distT="0" distB="0" distL="114300" distR="114300" simplePos="0" relativeHeight="251658241" behindDoc="0" locked="1" layoutInCell="1" allowOverlap="1" wp14:anchorId="0DB64B74" wp14:editId="2579548B">
          <wp:simplePos x="0" y="0"/>
          <wp:positionH relativeFrom="margin">
            <wp:align>center</wp:align>
          </wp:positionH>
          <wp:positionV relativeFrom="page">
            <wp:posOffset>255905</wp:posOffset>
          </wp:positionV>
          <wp:extent cx="1080000" cy="90000"/>
          <wp:effectExtent l="0" t="0" r="0" b="571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1080000" cy="9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09664BE"/>
    <w:lvl w:ilvl="0">
      <w:start w:val="1"/>
      <w:numFmt w:val="decimal"/>
      <w:lvlText w:val="%1."/>
      <w:lvlJc w:val="left"/>
      <w:pPr>
        <w:tabs>
          <w:tab w:val="num" w:pos="360"/>
        </w:tabs>
        <w:ind w:left="360" w:hanging="360"/>
      </w:pPr>
    </w:lvl>
  </w:abstractNum>
  <w:abstractNum w:abstractNumId="1" w15:restartNumberingAfterBreak="0">
    <w:nsid w:val="1D1B3B09"/>
    <w:multiLevelType w:val="multilevel"/>
    <w:tmpl w:val="222C5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8D00AF"/>
    <w:multiLevelType w:val="multilevel"/>
    <w:tmpl w:val="F00A45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58A045C2"/>
    <w:multiLevelType w:val="multilevel"/>
    <w:tmpl w:val="F0269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BAC1BF6"/>
    <w:multiLevelType w:val="hybridMultilevel"/>
    <w:tmpl w:val="E5AE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7B77C3"/>
    <w:multiLevelType w:val="multilevel"/>
    <w:tmpl w:val="76ECC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43496700">
    <w:abstractNumId w:val="0"/>
  </w:num>
  <w:num w:numId="2" w16cid:durableId="1854763083">
    <w:abstractNumId w:val="4"/>
  </w:num>
  <w:num w:numId="3" w16cid:durableId="1937324781">
    <w:abstractNumId w:val="3"/>
  </w:num>
  <w:num w:numId="4" w16cid:durableId="1059474783">
    <w:abstractNumId w:val="5"/>
  </w:num>
  <w:num w:numId="5" w16cid:durableId="987831271">
    <w:abstractNumId w:val="2"/>
  </w:num>
  <w:num w:numId="6" w16cid:durableId="533346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activeWritingStyle w:appName="MSWord" w:lang="en-US"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FF"/>
    <w:rsid w:val="00000907"/>
    <w:rsid w:val="000019B4"/>
    <w:rsid w:val="00004E6C"/>
    <w:rsid w:val="0001150F"/>
    <w:rsid w:val="000125CF"/>
    <w:rsid w:val="00012776"/>
    <w:rsid w:val="00014E0D"/>
    <w:rsid w:val="00016647"/>
    <w:rsid w:val="00022125"/>
    <w:rsid w:val="00024058"/>
    <w:rsid w:val="00030236"/>
    <w:rsid w:val="00030A28"/>
    <w:rsid w:val="00033499"/>
    <w:rsid w:val="00037D15"/>
    <w:rsid w:val="0004189B"/>
    <w:rsid w:val="00041D55"/>
    <w:rsid w:val="000540B8"/>
    <w:rsid w:val="000552C4"/>
    <w:rsid w:val="0005619F"/>
    <w:rsid w:val="00056D60"/>
    <w:rsid w:val="00057229"/>
    <w:rsid w:val="00060000"/>
    <w:rsid w:val="00060C6A"/>
    <w:rsid w:val="00060E01"/>
    <w:rsid w:val="00063341"/>
    <w:rsid w:val="000639AD"/>
    <w:rsid w:val="0006608C"/>
    <w:rsid w:val="000665D0"/>
    <w:rsid w:val="00066653"/>
    <w:rsid w:val="0007067C"/>
    <w:rsid w:val="00071106"/>
    <w:rsid w:val="00080884"/>
    <w:rsid w:val="00082374"/>
    <w:rsid w:val="00084CF1"/>
    <w:rsid w:val="00084D31"/>
    <w:rsid w:val="00086119"/>
    <w:rsid w:val="000931A1"/>
    <w:rsid w:val="00094DE0"/>
    <w:rsid w:val="00096658"/>
    <w:rsid w:val="000A1B37"/>
    <w:rsid w:val="000A3A5A"/>
    <w:rsid w:val="000A7B16"/>
    <w:rsid w:val="000B0663"/>
    <w:rsid w:val="000B0A70"/>
    <w:rsid w:val="000B0E98"/>
    <w:rsid w:val="000B0FA1"/>
    <w:rsid w:val="000B2F85"/>
    <w:rsid w:val="000B5414"/>
    <w:rsid w:val="000C05B7"/>
    <w:rsid w:val="000C09DA"/>
    <w:rsid w:val="000C0E09"/>
    <w:rsid w:val="000C3BA2"/>
    <w:rsid w:val="000C57CE"/>
    <w:rsid w:val="000C5E79"/>
    <w:rsid w:val="000C7DD6"/>
    <w:rsid w:val="000D4348"/>
    <w:rsid w:val="000D4D0D"/>
    <w:rsid w:val="000D58BC"/>
    <w:rsid w:val="000D600D"/>
    <w:rsid w:val="000D7EE5"/>
    <w:rsid w:val="000E4213"/>
    <w:rsid w:val="000E46C6"/>
    <w:rsid w:val="000E4BAD"/>
    <w:rsid w:val="000F1458"/>
    <w:rsid w:val="000F433B"/>
    <w:rsid w:val="000F67DD"/>
    <w:rsid w:val="000F6E75"/>
    <w:rsid w:val="00101B58"/>
    <w:rsid w:val="00102C73"/>
    <w:rsid w:val="0010748F"/>
    <w:rsid w:val="0011429D"/>
    <w:rsid w:val="00116AC5"/>
    <w:rsid w:val="00117212"/>
    <w:rsid w:val="00121A45"/>
    <w:rsid w:val="00122125"/>
    <w:rsid w:val="00122937"/>
    <w:rsid w:val="00123B00"/>
    <w:rsid w:val="00123C47"/>
    <w:rsid w:val="001247D5"/>
    <w:rsid w:val="001256BF"/>
    <w:rsid w:val="00126698"/>
    <w:rsid w:val="00126793"/>
    <w:rsid w:val="00131191"/>
    <w:rsid w:val="0013549E"/>
    <w:rsid w:val="00135DF4"/>
    <w:rsid w:val="00136DB9"/>
    <w:rsid w:val="0013796A"/>
    <w:rsid w:val="0014021C"/>
    <w:rsid w:val="0014140B"/>
    <w:rsid w:val="001446D0"/>
    <w:rsid w:val="00147B60"/>
    <w:rsid w:val="001506AA"/>
    <w:rsid w:val="00150A45"/>
    <w:rsid w:val="001533C6"/>
    <w:rsid w:val="001571B3"/>
    <w:rsid w:val="001603E9"/>
    <w:rsid w:val="00160C87"/>
    <w:rsid w:val="001612F9"/>
    <w:rsid w:val="001646BF"/>
    <w:rsid w:val="0016579E"/>
    <w:rsid w:val="00165822"/>
    <w:rsid w:val="001668CC"/>
    <w:rsid w:val="00166FA9"/>
    <w:rsid w:val="00167135"/>
    <w:rsid w:val="00180656"/>
    <w:rsid w:val="00180F07"/>
    <w:rsid w:val="0018206F"/>
    <w:rsid w:val="001830A4"/>
    <w:rsid w:val="001833C1"/>
    <w:rsid w:val="0018699F"/>
    <w:rsid w:val="00186BC1"/>
    <w:rsid w:val="00186BFF"/>
    <w:rsid w:val="001908CB"/>
    <w:rsid w:val="00190A4D"/>
    <w:rsid w:val="0019430F"/>
    <w:rsid w:val="00196B4C"/>
    <w:rsid w:val="00197CD8"/>
    <w:rsid w:val="001A0049"/>
    <w:rsid w:val="001A10FD"/>
    <w:rsid w:val="001A641B"/>
    <w:rsid w:val="001A68A6"/>
    <w:rsid w:val="001B0A6A"/>
    <w:rsid w:val="001B466F"/>
    <w:rsid w:val="001B5202"/>
    <w:rsid w:val="001C1743"/>
    <w:rsid w:val="001C2EE7"/>
    <w:rsid w:val="001C42EC"/>
    <w:rsid w:val="001C591B"/>
    <w:rsid w:val="001D0D3F"/>
    <w:rsid w:val="001D1F3C"/>
    <w:rsid w:val="001D28E6"/>
    <w:rsid w:val="001D44F9"/>
    <w:rsid w:val="001D5A81"/>
    <w:rsid w:val="001D5D14"/>
    <w:rsid w:val="001D7C42"/>
    <w:rsid w:val="001E0FCC"/>
    <w:rsid w:val="001E1054"/>
    <w:rsid w:val="001F28DA"/>
    <w:rsid w:val="001F4275"/>
    <w:rsid w:val="001F435A"/>
    <w:rsid w:val="001F4E27"/>
    <w:rsid w:val="001F540D"/>
    <w:rsid w:val="001F6F59"/>
    <w:rsid w:val="002005E8"/>
    <w:rsid w:val="00203AD0"/>
    <w:rsid w:val="00204349"/>
    <w:rsid w:val="002105DD"/>
    <w:rsid w:val="0021163A"/>
    <w:rsid w:val="00211906"/>
    <w:rsid w:val="00215E5C"/>
    <w:rsid w:val="00217494"/>
    <w:rsid w:val="00225DA0"/>
    <w:rsid w:val="0022656F"/>
    <w:rsid w:val="002315DE"/>
    <w:rsid w:val="00231A2B"/>
    <w:rsid w:val="00232A27"/>
    <w:rsid w:val="0023334E"/>
    <w:rsid w:val="002337F0"/>
    <w:rsid w:val="00233D77"/>
    <w:rsid w:val="00233D84"/>
    <w:rsid w:val="00243681"/>
    <w:rsid w:val="002445D0"/>
    <w:rsid w:val="00244621"/>
    <w:rsid w:val="002475D1"/>
    <w:rsid w:val="002476C5"/>
    <w:rsid w:val="00251131"/>
    <w:rsid w:val="00255462"/>
    <w:rsid w:val="002627B3"/>
    <w:rsid w:val="002653B0"/>
    <w:rsid w:val="00266508"/>
    <w:rsid w:val="002700E0"/>
    <w:rsid w:val="00280A0B"/>
    <w:rsid w:val="00280E3F"/>
    <w:rsid w:val="00283E04"/>
    <w:rsid w:val="0028484E"/>
    <w:rsid w:val="00284963"/>
    <w:rsid w:val="0028630D"/>
    <w:rsid w:val="00286E6C"/>
    <w:rsid w:val="002873DF"/>
    <w:rsid w:val="00287828"/>
    <w:rsid w:val="00287A7E"/>
    <w:rsid w:val="00290622"/>
    <w:rsid w:val="00292777"/>
    <w:rsid w:val="00292EF0"/>
    <w:rsid w:val="00293687"/>
    <w:rsid w:val="0029667D"/>
    <w:rsid w:val="002973DF"/>
    <w:rsid w:val="002A2537"/>
    <w:rsid w:val="002A3389"/>
    <w:rsid w:val="002A39E3"/>
    <w:rsid w:val="002A4E38"/>
    <w:rsid w:val="002A52E4"/>
    <w:rsid w:val="002A5E90"/>
    <w:rsid w:val="002A71C5"/>
    <w:rsid w:val="002A763C"/>
    <w:rsid w:val="002B12EB"/>
    <w:rsid w:val="002B2001"/>
    <w:rsid w:val="002B376E"/>
    <w:rsid w:val="002B3955"/>
    <w:rsid w:val="002B3A7E"/>
    <w:rsid w:val="002B522A"/>
    <w:rsid w:val="002B5731"/>
    <w:rsid w:val="002B5CE3"/>
    <w:rsid w:val="002B6958"/>
    <w:rsid w:val="002B7E78"/>
    <w:rsid w:val="002C025D"/>
    <w:rsid w:val="002C4AF5"/>
    <w:rsid w:val="002C549B"/>
    <w:rsid w:val="002C577F"/>
    <w:rsid w:val="002C5D8F"/>
    <w:rsid w:val="002C5EF7"/>
    <w:rsid w:val="002C6E8C"/>
    <w:rsid w:val="002D1D34"/>
    <w:rsid w:val="002D2A95"/>
    <w:rsid w:val="002D2D71"/>
    <w:rsid w:val="002D3A6A"/>
    <w:rsid w:val="002D4629"/>
    <w:rsid w:val="002D65F2"/>
    <w:rsid w:val="002E1343"/>
    <w:rsid w:val="002E1FE6"/>
    <w:rsid w:val="002E36CF"/>
    <w:rsid w:val="002E4224"/>
    <w:rsid w:val="002E4D89"/>
    <w:rsid w:val="002E7041"/>
    <w:rsid w:val="002E7C65"/>
    <w:rsid w:val="002F2D5E"/>
    <w:rsid w:val="002F431F"/>
    <w:rsid w:val="002F5118"/>
    <w:rsid w:val="002F7B2E"/>
    <w:rsid w:val="0030137E"/>
    <w:rsid w:val="00302C46"/>
    <w:rsid w:val="00303EB5"/>
    <w:rsid w:val="00304F36"/>
    <w:rsid w:val="00306260"/>
    <w:rsid w:val="003066FE"/>
    <w:rsid w:val="0031060F"/>
    <w:rsid w:val="003116EA"/>
    <w:rsid w:val="00311889"/>
    <w:rsid w:val="00311C14"/>
    <w:rsid w:val="00311DD0"/>
    <w:rsid w:val="00312B85"/>
    <w:rsid w:val="00312ED6"/>
    <w:rsid w:val="003145C7"/>
    <w:rsid w:val="003155B0"/>
    <w:rsid w:val="00315993"/>
    <w:rsid w:val="0031691F"/>
    <w:rsid w:val="0032088D"/>
    <w:rsid w:val="00320E4B"/>
    <w:rsid w:val="003234D3"/>
    <w:rsid w:val="0032686C"/>
    <w:rsid w:val="00331E32"/>
    <w:rsid w:val="00333095"/>
    <w:rsid w:val="00335EBD"/>
    <w:rsid w:val="00340275"/>
    <w:rsid w:val="00341147"/>
    <w:rsid w:val="00341FAB"/>
    <w:rsid w:val="003422A4"/>
    <w:rsid w:val="00346483"/>
    <w:rsid w:val="00350BE6"/>
    <w:rsid w:val="00351506"/>
    <w:rsid w:val="0035201C"/>
    <w:rsid w:val="0035288C"/>
    <w:rsid w:val="00352DFF"/>
    <w:rsid w:val="0035318B"/>
    <w:rsid w:val="0035399C"/>
    <w:rsid w:val="00353CF4"/>
    <w:rsid w:val="00353F01"/>
    <w:rsid w:val="003544CE"/>
    <w:rsid w:val="00356CDA"/>
    <w:rsid w:val="00360225"/>
    <w:rsid w:val="003604DC"/>
    <w:rsid w:val="003607BC"/>
    <w:rsid w:val="00361408"/>
    <w:rsid w:val="00365CFA"/>
    <w:rsid w:val="003667AC"/>
    <w:rsid w:val="00366B93"/>
    <w:rsid w:val="003704FD"/>
    <w:rsid w:val="0037086B"/>
    <w:rsid w:val="00372B4E"/>
    <w:rsid w:val="00372D78"/>
    <w:rsid w:val="003747F9"/>
    <w:rsid w:val="00374842"/>
    <w:rsid w:val="00374B97"/>
    <w:rsid w:val="00375DCC"/>
    <w:rsid w:val="00376E3F"/>
    <w:rsid w:val="00377C06"/>
    <w:rsid w:val="00380128"/>
    <w:rsid w:val="0038069D"/>
    <w:rsid w:val="00380859"/>
    <w:rsid w:val="00381D59"/>
    <w:rsid w:val="003823E0"/>
    <w:rsid w:val="003861F1"/>
    <w:rsid w:val="00386CD6"/>
    <w:rsid w:val="00390D1A"/>
    <w:rsid w:val="00393A8A"/>
    <w:rsid w:val="003945F6"/>
    <w:rsid w:val="00397A12"/>
    <w:rsid w:val="00397B6F"/>
    <w:rsid w:val="00397F37"/>
    <w:rsid w:val="003A567C"/>
    <w:rsid w:val="003A6026"/>
    <w:rsid w:val="003A6D6D"/>
    <w:rsid w:val="003B081E"/>
    <w:rsid w:val="003B0DBC"/>
    <w:rsid w:val="003B4640"/>
    <w:rsid w:val="003B4699"/>
    <w:rsid w:val="003B6CA0"/>
    <w:rsid w:val="003B752D"/>
    <w:rsid w:val="003C0B4F"/>
    <w:rsid w:val="003C7E6C"/>
    <w:rsid w:val="003D1AF8"/>
    <w:rsid w:val="003D2223"/>
    <w:rsid w:val="003D360F"/>
    <w:rsid w:val="003D379A"/>
    <w:rsid w:val="003D5375"/>
    <w:rsid w:val="003D6BEE"/>
    <w:rsid w:val="003D753C"/>
    <w:rsid w:val="003E1C42"/>
    <w:rsid w:val="003E3DA6"/>
    <w:rsid w:val="003E580B"/>
    <w:rsid w:val="003F1A45"/>
    <w:rsid w:val="003F1BDD"/>
    <w:rsid w:val="003F2CA0"/>
    <w:rsid w:val="003F53C5"/>
    <w:rsid w:val="003F54A9"/>
    <w:rsid w:val="00402679"/>
    <w:rsid w:val="00402944"/>
    <w:rsid w:val="00403136"/>
    <w:rsid w:val="00405A63"/>
    <w:rsid w:val="00406EF4"/>
    <w:rsid w:val="004070ED"/>
    <w:rsid w:val="004145FA"/>
    <w:rsid w:val="00415D19"/>
    <w:rsid w:val="00422F87"/>
    <w:rsid w:val="0043468E"/>
    <w:rsid w:val="00435482"/>
    <w:rsid w:val="00436B2F"/>
    <w:rsid w:val="004401A4"/>
    <w:rsid w:val="0044030E"/>
    <w:rsid w:val="00445838"/>
    <w:rsid w:val="004465CC"/>
    <w:rsid w:val="00451318"/>
    <w:rsid w:val="00451A4A"/>
    <w:rsid w:val="004522FD"/>
    <w:rsid w:val="004536D2"/>
    <w:rsid w:val="00457DF6"/>
    <w:rsid w:val="0046140D"/>
    <w:rsid w:val="00461A98"/>
    <w:rsid w:val="00464C22"/>
    <w:rsid w:val="00467018"/>
    <w:rsid w:val="00467EE5"/>
    <w:rsid w:val="00472682"/>
    <w:rsid w:val="0047361A"/>
    <w:rsid w:val="00476182"/>
    <w:rsid w:val="00476919"/>
    <w:rsid w:val="00476F0F"/>
    <w:rsid w:val="0048234F"/>
    <w:rsid w:val="004823F2"/>
    <w:rsid w:val="00482572"/>
    <w:rsid w:val="00482FB9"/>
    <w:rsid w:val="00483045"/>
    <w:rsid w:val="00483E26"/>
    <w:rsid w:val="00484D3E"/>
    <w:rsid w:val="00486CE3"/>
    <w:rsid w:val="004873E6"/>
    <w:rsid w:val="0048CE7B"/>
    <w:rsid w:val="00490ADD"/>
    <w:rsid w:val="00491B6D"/>
    <w:rsid w:val="004950B8"/>
    <w:rsid w:val="004955E4"/>
    <w:rsid w:val="004974E6"/>
    <w:rsid w:val="004A241A"/>
    <w:rsid w:val="004A334E"/>
    <w:rsid w:val="004A37A3"/>
    <w:rsid w:val="004A38AC"/>
    <w:rsid w:val="004A5225"/>
    <w:rsid w:val="004B2BD4"/>
    <w:rsid w:val="004B340A"/>
    <w:rsid w:val="004B4966"/>
    <w:rsid w:val="004B5180"/>
    <w:rsid w:val="004C05BB"/>
    <w:rsid w:val="004C2E65"/>
    <w:rsid w:val="004D0AB4"/>
    <w:rsid w:val="004D1A9B"/>
    <w:rsid w:val="004D3929"/>
    <w:rsid w:val="004D4317"/>
    <w:rsid w:val="004D79EB"/>
    <w:rsid w:val="004E0088"/>
    <w:rsid w:val="004E6DA3"/>
    <w:rsid w:val="004F0B6D"/>
    <w:rsid w:val="004F224A"/>
    <w:rsid w:val="004F4EDB"/>
    <w:rsid w:val="00503721"/>
    <w:rsid w:val="00503CB7"/>
    <w:rsid w:val="00503D43"/>
    <w:rsid w:val="00503EE3"/>
    <w:rsid w:val="00504D17"/>
    <w:rsid w:val="00511E83"/>
    <w:rsid w:val="00512FE1"/>
    <w:rsid w:val="00513A1A"/>
    <w:rsid w:val="00513DAB"/>
    <w:rsid w:val="005179D2"/>
    <w:rsid w:val="0052240E"/>
    <w:rsid w:val="00522676"/>
    <w:rsid w:val="005270B8"/>
    <w:rsid w:val="00530A35"/>
    <w:rsid w:val="005340EA"/>
    <w:rsid w:val="00541913"/>
    <w:rsid w:val="00543DBF"/>
    <w:rsid w:val="005447C8"/>
    <w:rsid w:val="00547181"/>
    <w:rsid w:val="00547700"/>
    <w:rsid w:val="0055152E"/>
    <w:rsid w:val="0055276E"/>
    <w:rsid w:val="00552D43"/>
    <w:rsid w:val="0055351C"/>
    <w:rsid w:val="0055489D"/>
    <w:rsid w:val="00555D64"/>
    <w:rsid w:val="00557ED5"/>
    <w:rsid w:val="005609B7"/>
    <w:rsid w:val="00561D91"/>
    <w:rsid w:val="00561FF7"/>
    <w:rsid w:val="005620FA"/>
    <w:rsid w:val="00562EF0"/>
    <w:rsid w:val="00563941"/>
    <w:rsid w:val="0056475A"/>
    <w:rsid w:val="005654A6"/>
    <w:rsid w:val="005661F4"/>
    <w:rsid w:val="0056624F"/>
    <w:rsid w:val="00566E00"/>
    <w:rsid w:val="005715DF"/>
    <w:rsid w:val="00571B44"/>
    <w:rsid w:val="00575107"/>
    <w:rsid w:val="00577544"/>
    <w:rsid w:val="00582884"/>
    <w:rsid w:val="005835D6"/>
    <w:rsid w:val="00584529"/>
    <w:rsid w:val="005848FF"/>
    <w:rsid w:val="00584A36"/>
    <w:rsid w:val="00586E9D"/>
    <w:rsid w:val="0059124D"/>
    <w:rsid w:val="00591577"/>
    <w:rsid w:val="00591F38"/>
    <w:rsid w:val="005945E6"/>
    <w:rsid w:val="00594C70"/>
    <w:rsid w:val="005A0F40"/>
    <w:rsid w:val="005A2561"/>
    <w:rsid w:val="005A372E"/>
    <w:rsid w:val="005A6D7C"/>
    <w:rsid w:val="005B32E3"/>
    <w:rsid w:val="005B3348"/>
    <w:rsid w:val="005B39BA"/>
    <w:rsid w:val="005B4E79"/>
    <w:rsid w:val="005B58AE"/>
    <w:rsid w:val="005B68A5"/>
    <w:rsid w:val="005B7483"/>
    <w:rsid w:val="005C0445"/>
    <w:rsid w:val="005C0659"/>
    <w:rsid w:val="005C0FF9"/>
    <w:rsid w:val="005C1429"/>
    <w:rsid w:val="005C38AC"/>
    <w:rsid w:val="005C494F"/>
    <w:rsid w:val="005D1E98"/>
    <w:rsid w:val="005D2009"/>
    <w:rsid w:val="005D4181"/>
    <w:rsid w:val="005D5685"/>
    <w:rsid w:val="005D7EBD"/>
    <w:rsid w:val="005E1BF6"/>
    <w:rsid w:val="005E1CE5"/>
    <w:rsid w:val="005E1D2A"/>
    <w:rsid w:val="005E231B"/>
    <w:rsid w:val="005E30E6"/>
    <w:rsid w:val="005E3A0E"/>
    <w:rsid w:val="005E4E53"/>
    <w:rsid w:val="005F0F55"/>
    <w:rsid w:val="005F2132"/>
    <w:rsid w:val="005F546E"/>
    <w:rsid w:val="005F7BA4"/>
    <w:rsid w:val="005F7E2F"/>
    <w:rsid w:val="00600DE1"/>
    <w:rsid w:val="00602936"/>
    <w:rsid w:val="00603354"/>
    <w:rsid w:val="00605D29"/>
    <w:rsid w:val="006136CA"/>
    <w:rsid w:val="00613EFA"/>
    <w:rsid w:val="00615BF4"/>
    <w:rsid w:val="00620339"/>
    <w:rsid w:val="006208CE"/>
    <w:rsid w:val="00620AD7"/>
    <w:rsid w:val="00621D9D"/>
    <w:rsid w:val="00624E73"/>
    <w:rsid w:val="00630339"/>
    <w:rsid w:val="00633D2B"/>
    <w:rsid w:val="0063421F"/>
    <w:rsid w:val="00635E65"/>
    <w:rsid w:val="00637227"/>
    <w:rsid w:val="00637702"/>
    <w:rsid w:val="00637D3E"/>
    <w:rsid w:val="00646135"/>
    <w:rsid w:val="00652643"/>
    <w:rsid w:val="00653AC1"/>
    <w:rsid w:val="0065596F"/>
    <w:rsid w:val="00656A45"/>
    <w:rsid w:val="006602E4"/>
    <w:rsid w:val="0066033E"/>
    <w:rsid w:val="00665918"/>
    <w:rsid w:val="00670209"/>
    <w:rsid w:val="00670E4C"/>
    <w:rsid w:val="00674049"/>
    <w:rsid w:val="006745D4"/>
    <w:rsid w:val="00675048"/>
    <w:rsid w:val="006815A5"/>
    <w:rsid w:val="00683357"/>
    <w:rsid w:val="00685167"/>
    <w:rsid w:val="0068551E"/>
    <w:rsid w:val="00686E57"/>
    <w:rsid w:val="0069022A"/>
    <w:rsid w:val="00691F1D"/>
    <w:rsid w:val="00694993"/>
    <w:rsid w:val="00694DA7"/>
    <w:rsid w:val="00695E92"/>
    <w:rsid w:val="006A0BD7"/>
    <w:rsid w:val="006A2E1E"/>
    <w:rsid w:val="006A3725"/>
    <w:rsid w:val="006A3D52"/>
    <w:rsid w:val="006A4824"/>
    <w:rsid w:val="006A5967"/>
    <w:rsid w:val="006A6D1D"/>
    <w:rsid w:val="006B1076"/>
    <w:rsid w:val="006B311E"/>
    <w:rsid w:val="006B3761"/>
    <w:rsid w:val="006B388E"/>
    <w:rsid w:val="006B3B59"/>
    <w:rsid w:val="006B5AFB"/>
    <w:rsid w:val="006B60EB"/>
    <w:rsid w:val="006B66E0"/>
    <w:rsid w:val="006C130F"/>
    <w:rsid w:val="006C404E"/>
    <w:rsid w:val="006C44D5"/>
    <w:rsid w:val="006C7775"/>
    <w:rsid w:val="006D1E4E"/>
    <w:rsid w:val="006D2EC1"/>
    <w:rsid w:val="006D347B"/>
    <w:rsid w:val="006D3F1C"/>
    <w:rsid w:val="006D4B2B"/>
    <w:rsid w:val="006D5ED5"/>
    <w:rsid w:val="006D63EF"/>
    <w:rsid w:val="006D6AE2"/>
    <w:rsid w:val="006D70C4"/>
    <w:rsid w:val="006E01C0"/>
    <w:rsid w:val="006E12BB"/>
    <w:rsid w:val="006E476F"/>
    <w:rsid w:val="006E7A88"/>
    <w:rsid w:val="006E7EF2"/>
    <w:rsid w:val="006F235C"/>
    <w:rsid w:val="006F2B63"/>
    <w:rsid w:val="006F4FD9"/>
    <w:rsid w:val="006F7FEA"/>
    <w:rsid w:val="007002B7"/>
    <w:rsid w:val="00703218"/>
    <w:rsid w:val="00704A07"/>
    <w:rsid w:val="00704D80"/>
    <w:rsid w:val="00707BC6"/>
    <w:rsid w:val="00710B36"/>
    <w:rsid w:val="007146DB"/>
    <w:rsid w:val="00715367"/>
    <w:rsid w:val="00715F15"/>
    <w:rsid w:val="00723C5B"/>
    <w:rsid w:val="007243C1"/>
    <w:rsid w:val="00725664"/>
    <w:rsid w:val="00727C1D"/>
    <w:rsid w:val="00740B3D"/>
    <w:rsid w:val="00741F66"/>
    <w:rsid w:val="00742EE4"/>
    <w:rsid w:val="00745EFF"/>
    <w:rsid w:val="00746144"/>
    <w:rsid w:val="007504CA"/>
    <w:rsid w:val="007509A7"/>
    <w:rsid w:val="007518AA"/>
    <w:rsid w:val="007528C6"/>
    <w:rsid w:val="00753F3A"/>
    <w:rsid w:val="00757B3E"/>
    <w:rsid w:val="0076145F"/>
    <w:rsid w:val="00766531"/>
    <w:rsid w:val="00767044"/>
    <w:rsid w:val="00772CD4"/>
    <w:rsid w:val="00774016"/>
    <w:rsid w:val="00775A55"/>
    <w:rsid w:val="00776F59"/>
    <w:rsid w:val="00777AAC"/>
    <w:rsid w:val="00777FBB"/>
    <w:rsid w:val="00782722"/>
    <w:rsid w:val="007850DD"/>
    <w:rsid w:val="00785A28"/>
    <w:rsid w:val="007861FE"/>
    <w:rsid w:val="00787B28"/>
    <w:rsid w:val="0079161F"/>
    <w:rsid w:val="00796198"/>
    <w:rsid w:val="007A0E8F"/>
    <w:rsid w:val="007A448C"/>
    <w:rsid w:val="007A4493"/>
    <w:rsid w:val="007B0921"/>
    <w:rsid w:val="007B180B"/>
    <w:rsid w:val="007B1BDF"/>
    <w:rsid w:val="007B212F"/>
    <w:rsid w:val="007B4E49"/>
    <w:rsid w:val="007B5F7B"/>
    <w:rsid w:val="007C442F"/>
    <w:rsid w:val="007C46CD"/>
    <w:rsid w:val="007C4DD4"/>
    <w:rsid w:val="007D4247"/>
    <w:rsid w:val="007D466C"/>
    <w:rsid w:val="007D5945"/>
    <w:rsid w:val="007D63BE"/>
    <w:rsid w:val="007D64C5"/>
    <w:rsid w:val="007D6FA1"/>
    <w:rsid w:val="007D70E4"/>
    <w:rsid w:val="007D737A"/>
    <w:rsid w:val="007E229F"/>
    <w:rsid w:val="007E2A5A"/>
    <w:rsid w:val="007F2AEB"/>
    <w:rsid w:val="007F47A3"/>
    <w:rsid w:val="007F72A5"/>
    <w:rsid w:val="008017A8"/>
    <w:rsid w:val="00801C6C"/>
    <w:rsid w:val="008030C1"/>
    <w:rsid w:val="00803877"/>
    <w:rsid w:val="00804A5D"/>
    <w:rsid w:val="00805122"/>
    <w:rsid w:val="00806461"/>
    <w:rsid w:val="008133CA"/>
    <w:rsid w:val="00816F91"/>
    <w:rsid w:val="008220D5"/>
    <w:rsid w:val="0082244D"/>
    <w:rsid w:val="00823E5E"/>
    <w:rsid w:val="00824102"/>
    <w:rsid w:val="008257FA"/>
    <w:rsid w:val="00825E78"/>
    <w:rsid w:val="00826E1C"/>
    <w:rsid w:val="008306A5"/>
    <w:rsid w:val="00830878"/>
    <w:rsid w:val="00830CAD"/>
    <w:rsid w:val="008345B4"/>
    <w:rsid w:val="00834B0D"/>
    <w:rsid w:val="008367FC"/>
    <w:rsid w:val="00841946"/>
    <w:rsid w:val="00842119"/>
    <w:rsid w:val="00842B40"/>
    <w:rsid w:val="00843318"/>
    <w:rsid w:val="00844A13"/>
    <w:rsid w:val="00845427"/>
    <w:rsid w:val="008465EA"/>
    <w:rsid w:val="008532E3"/>
    <w:rsid w:val="00853EAB"/>
    <w:rsid w:val="00857075"/>
    <w:rsid w:val="00857E84"/>
    <w:rsid w:val="00860A13"/>
    <w:rsid w:val="00860E62"/>
    <w:rsid w:val="0086461E"/>
    <w:rsid w:val="008658B1"/>
    <w:rsid w:val="00865D8B"/>
    <w:rsid w:val="00866E79"/>
    <w:rsid w:val="008673D1"/>
    <w:rsid w:val="00867CAD"/>
    <w:rsid w:val="00870815"/>
    <w:rsid w:val="00875E8E"/>
    <w:rsid w:val="008768A7"/>
    <w:rsid w:val="00880036"/>
    <w:rsid w:val="00880F33"/>
    <w:rsid w:val="00881E6C"/>
    <w:rsid w:val="0088295E"/>
    <w:rsid w:val="0088559E"/>
    <w:rsid w:val="00887617"/>
    <w:rsid w:val="008936F4"/>
    <w:rsid w:val="0089628F"/>
    <w:rsid w:val="008965C2"/>
    <w:rsid w:val="00897B67"/>
    <w:rsid w:val="0089EB22"/>
    <w:rsid w:val="008A0881"/>
    <w:rsid w:val="008A29C0"/>
    <w:rsid w:val="008A78E1"/>
    <w:rsid w:val="008B3BF4"/>
    <w:rsid w:val="008B4030"/>
    <w:rsid w:val="008B4B3F"/>
    <w:rsid w:val="008B66E1"/>
    <w:rsid w:val="008B6855"/>
    <w:rsid w:val="008B7C23"/>
    <w:rsid w:val="008C0983"/>
    <w:rsid w:val="008C24F4"/>
    <w:rsid w:val="008C62A1"/>
    <w:rsid w:val="008C6C29"/>
    <w:rsid w:val="008C71A9"/>
    <w:rsid w:val="008C7B5C"/>
    <w:rsid w:val="008D0D91"/>
    <w:rsid w:val="008D1E05"/>
    <w:rsid w:val="008D1EF7"/>
    <w:rsid w:val="008D1FDC"/>
    <w:rsid w:val="008D204F"/>
    <w:rsid w:val="008D27E7"/>
    <w:rsid w:val="008D3E1D"/>
    <w:rsid w:val="008D55BF"/>
    <w:rsid w:val="008D5626"/>
    <w:rsid w:val="008E0165"/>
    <w:rsid w:val="008E0E7D"/>
    <w:rsid w:val="008E2C07"/>
    <w:rsid w:val="008E3264"/>
    <w:rsid w:val="008E3AD1"/>
    <w:rsid w:val="008E3BF1"/>
    <w:rsid w:val="008E6405"/>
    <w:rsid w:val="008E6A5A"/>
    <w:rsid w:val="008E7D2E"/>
    <w:rsid w:val="008F06E9"/>
    <w:rsid w:val="008F1424"/>
    <w:rsid w:val="008F288D"/>
    <w:rsid w:val="008F2EF9"/>
    <w:rsid w:val="008F54A8"/>
    <w:rsid w:val="008F5643"/>
    <w:rsid w:val="00901B94"/>
    <w:rsid w:val="009024DD"/>
    <w:rsid w:val="0090622F"/>
    <w:rsid w:val="00910626"/>
    <w:rsid w:val="009145BF"/>
    <w:rsid w:val="0091509B"/>
    <w:rsid w:val="0091525E"/>
    <w:rsid w:val="0091605F"/>
    <w:rsid w:val="009173FB"/>
    <w:rsid w:val="00922A76"/>
    <w:rsid w:val="00922A9E"/>
    <w:rsid w:val="00923981"/>
    <w:rsid w:val="009247E9"/>
    <w:rsid w:val="009250B6"/>
    <w:rsid w:val="00926AD2"/>
    <w:rsid w:val="009275AC"/>
    <w:rsid w:val="009306E8"/>
    <w:rsid w:val="00934285"/>
    <w:rsid w:val="00935114"/>
    <w:rsid w:val="009368B1"/>
    <w:rsid w:val="00937469"/>
    <w:rsid w:val="00941D47"/>
    <w:rsid w:val="00942100"/>
    <w:rsid w:val="00946A61"/>
    <w:rsid w:val="009473DE"/>
    <w:rsid w:val="0094746C"/>
    <w:rsid w:val="009501D1"/>
    <w:rsid w:val="0095122D"/>
    <w:rsid w:val="0095219D"/>
    <w:rsid w:val="009534A0"/>
    <w:rsid w:val="00962B38"/>
    <w:rsid w:val="00963B34"/>
    <w:rsid w:val="00964137"/>
    <w:rsid w:val="009653D4"/>
    <w:rsid w:val="00965BF7"/>
    <w:rsid w:val="0096605D"/>
    <w:rsid w:val="009718F6"/>
    <w:rsid w:val="00971DDE"/>
    <w:rsid w:val="009744CC"/>
    <w:rsid w:val="00974778"/>
    <w:rsid w:val="0097763A"/>
    <w:rsid w:val="009817C3"/>
    <w:rsid w:val="00981EB5"/>
    <w:rsid w:val="00981FCC"/>
    <w:rsid w:val="00986E92"/>
    <w:rsid w:val="00993F89"/>
    <w:rsid w:val="00995EA8"/>
    <w:rsid w:val="00996B44"/>
    <w:rsid w:val="009A2796"/>
    <w:rsid w:val="009A4C1E"/>
    <w:rsid w:val="009A5E89"/>
    <w:rsid w:val="009A6E06"/>
    <w:rsid w:val="009B1D91"/>
    <w:rsid w:val="009B396F"/>
    <w:rsid w:val="009B4526"/>
    <w:rsid w:val="009B5E9A"/>
    <w:rsid w:val="009C2A31"/>
    <w:rsid w:val="009C2DA1"/>
    <w:rsid w:val="009C32E0"/>
    <w:rsid w:val="009C4B06"/>
    <w:rsid w:val="009D06D0"/>
    <w:rsid w:val="009D192C"/>
    <w:rsid w:val="009D2CBF"/>
    <w:rsid w:val="009D472D"/>
    <w:rsid w:val="009D4F64"/>
    <w:rsid w:val="009E25F8"/>
    <w:rsid w:val="009E7C2F"/>
    <w:rsid w:val="009F1E60"/>
    <w:rsid w:val="009F2011"/>
    <w:rsid w:val="009F44C5"/>
    <w:rsid w:val="009F4CF5"/>
    <w:rsid w:val="009F63E8"/>
    <w:rsid w:val="00A0200D"/>
    <w:rsid w:val="00A0204E"/>
    <w:rsid w:val="00A021D1"/>
    <w:rsid w:val="00A023D1"/>
    <w:rsid w:val="00A14D50"/>
    <w:rsid w:val="00A16C5A"/>
    <w:rsid w:val="00A20909"/>
    <w:rsid w:val="00A24F3C"/>
    <w:rsid w:val="00A266B4"/>
    <w:rsid w:val="00A27E21"/>
    <w:rsid w:val="00A313B0"/>
    <w:rsid w:val="00A3315D"/>
    <w:rsid w:val="00A33207"/>
    <w:rsid w:val="00A3533B"/>
    <w:rsid w:val="00A371AE"/>
    <w:rsid w:val="00A41EEC"/>
    <w:rsid w:val="00A440DD"/>
    <w:rsid w:val="00A473EE"/>
    <w:rsid w:val="00A500E6"/>
    <w:rsid w:val="00A5268C"/>
    <w:rsid w:val="00A534C0"/>
    <w:rsid w:val="00A57D9D"/>
    <w:rsid w:val="00A61A3D"/>
    <w:rsid w:val="00A61B2B"/>
    <w:rsid w:val="00A623B6"/>
    <w:rsid w:val="00A65575"/>
    <w:rsid w:val="00A6565A"/>
    <w:rsid w:val="00A670E7"/>
    <w:rsid w:val="00A67A6A"/>
    <w:rsid w:val="00A70077"/>
    <w:rsid w:val="00A707C5"/>
    <w:rsid w:val="00A71576"/>
    <w:rsid w:val="00A71E9B"/>
    <w:rsid w:val="00A732FF"/>
    <w:rsid w:val="00A7403E"/>
    <w:rsid w:val="00A841B1"/>
    <w:rsid w:val="00A85C02"/>
    <w:rsid w:val="00A86A71"/>
    <w:rsid w:val="00A9216C"/>
    <w:rsid w:val="00A92F7B"/>
    <w:rsid w:val="00A934F9"/>
    <w:rsid w:val="00A937E8"/>
    <w:rsid w:val="00A93C58"/>
    <w:rsid w:val="00A94D45"/>
    <w:rsid w:val="00AA115D"/>
    <w:rsid w:val="00AA4F4A"/>
    <w:rsid w:val="00AA62DC"/>
    <w:rsid w:val="00AA652B"/>
    <w:rsid w:val="00AB1698"/>
    <w:rsid w:val="00AB2823"/>
    <w:rsid w:val="00AB4ADA"/>
    <w:rsid w:val="00AB4F55"/>
    <w:rsid w:val="00AB72B4"/>
    <w:rsid w:val="00AC01B4"/>
    <w:rsid w:val="00AC1559"/>
    <w:rsid w:val="00AC31BE"/>
    <w:rsid w:val="00AC4080"/>
    <w:rsid w:val="00AC4B90"/>
    <w:rsid w:val="00AC79D2"/>
    <w:rsid w:val="00AD0B76"/>
    <w:rsid w:val="00AD3595"/>
    <w:rsid w:val="00AD454F"/>
    <w:rsid w:val="00AD6C60"/>
    <w:rsid w:val="00AE08AE"/>
    <w:rsid w:val="00AE269D"/>
    <w:rsid w:val="00AE399F"/>
    <w:rsid w:val="00AE3F45"/>
    <w:rsid w:val="00AE4861"/>
    <w:rsid w:val="00AE6462"/>
    <w:rsid w:val="00AF0CF5"/>
    <w:rsid w:val="00AF12A8"/>
    <w:rsid w:val="00AF1F3E"/>
    <w:rsid w:val="00AF23C5"/>
    <w:rsid w:val="00AF29FD"/>
    <w:rsid w:val="00AF2AD4"/>
    <w:rsid w:val="00AF2B08"/>
    <w:rsid w:val="00AF386F"/>
    <w:rsid w:val="00AF41FB"/>
    <w:rsid w:val="00AF421C"/>
    <w:rsid w:val="00AF69E3"/>
    <w:rsid w:val="00AF7B99"/>
    <w:rsid w:val="00B01A04"/>
    <w:rsid w:val="00B070E1"/>
    <w:rsid w:val="00B115E2"/>
    <w:rsid w:val="00B22B02"/>
    <w:rsid w:val="00B2379B"/>
    <w:rsid w:val="00B24A2D"/>
    <w:rsid w:val="00B259C7"/>
    <w:rsid w:val="00B25B00"/>
    <w:rsid w:val="00B2622D"/>
    <w:rsid w:val="00B26364"/>
    <w:rsid w:val="00B2720C"/>
    <w:rsid w:val="00B30055"/>
    <w:rsid w:val="00B3083C"/>
    <w:rsid w:val="00B315C7"/>
    <w:rsid w:val="00B35BE7"/>
    <w:rsid w:val="00B35CB5"/>
    <w:rsid w:val="00B37CAF"/>
    <w:rsid w:val="00B441BD"/>
    <w:rsid w:val="00B449BB"/>
    <w:rsid w:val="00B46535"/>
    <w:rsid w:val="00B52B4D"/>
    <w:rsid w:val="00B54A2D"/>
    <w:rsid w:val="00B54E0F"/>
    <w:rsid w:val="00B618BD"/>
    <w:rsid w:val="00B624F9"/>
    <w:rsid w:val="00B634F1"/>
    <w:rsid w:val="00B65995"/>
    <w:rsid w:val="00B66ED8"/>
    <w:rsid w:val="00B672B0"/>
    <w:rsid w:val="00B67FB2"/>
    <w:rsid w:val="00B70937"/>
    <w:rsid w:val="00B70A9C"/>
    <w:rsid w:val="00B72054"/>
    <w:rsid w:val="00B72CF4"/>
    <w:rsid w:val="00B74B34"/>
    <w:rsid w:val="00B74D8D"/>
    <w:rsid w:val="00B75DDD"/>
    <w:rsid w:val="00B81E5C"/>
    <w:rsid w:val="00B83173"/>
    <w:rsid w:val="00B83555"/>
    <w:rsid w:val="00B84D7C"/>
    <w:rsid w:val="00B9121D"/>
    <w:rsid w:val="00B923F7"/>
    <w:rsid w:val="00B92989"/>
    <w:rsid w:val="00B9318D"/>
    <w:rsid w:val="00B95DED"/>
    <w:rsid w:val="00B9628A"/>
    <w:rsid w:val="00B9717C"/>
    <w:rsid w:val="00B97D24"/>
    <w:rsid w:val="00BA0726"/>
    <w:rsid w:val="00BB191B"/>
    <w:rsid w:val="00BB2FAB"/>
    <w:rsid w:val="00BB3CC2"/>
    <w:rsid w:val="00BB6F5A"/>
    <w:rsid w:val="00BC020F"/>
    <w:rsid w:val="00BC1A5A"/>
    <w:rsid w:val="00BC1D03"/>
    <w:rsid w:val="00BC7DBC"/>
    <w:rsid w:val="00BD112D"/>
    <w:rsid w:val="00BD2773"/>
    <w:rsid w:val="00BD28C4"/>
    <w:rsid w:val="00BD2B08"/>
    <w:rsid w:val="00BD2FAA"/>
    <w:rsid w:val="00BD796F"/>
    <w:rsid w:val="00BE02C1"/>
    <w:rsid w:val="00BE1E22"/>
    <w:rsid w:val="00BE3842"/>
    <w:rsid w:val="00BE5E94"/>
    <w:rsid w:val="00BE6849"/>
    <w:rsid w:val="00BF02D1"/>
    <w:rsid w:val="00BF6013"/>
    <w:rsid w:val="00BF72CF"/>
    <w:rsid w:val="00C00024"/>
    <w:rsid w:val="00C01E30"/>
    <w:rsid w:val="00C037B1"/>
    <w:rsid w:val="00C04E08"/>
    <w:rsid w:val="00C066C7"/>
    <w:rsid w:val="00C07938"/>
    <w:rsid w:val="00C12CA8"/>
    <w:rsid w:val="00C146ED"/>
    <w:rsid w:val="00C173D2"/>
    <w:rsid w:val="00C255D1"/>
    <w:rsid w:val="00C25EF7"/>
    <w:rsid w:val="00C260D0"/>
    <w:rsid w:val="00C32A57"/>
    <w:rsid w:val="00C331C6"/>
    <w:rsid w:val="00C33B43"/>
    <w:rsid w:val="00C372CD"/>
    <w:rsid w:val="00C37B34"/>
    <w:rsid w:val="00C4036B"/>
    <w:rsid w:val="00C4218F"/>
    <w:rsid w:val="00C431A3"/>
    <w:rsid w:val="00C47001"/>
    <w:rsid w:val="00C524B2"/>
    <w:rsid w:val="00C537CB"/>
    <w:rsid w:val="00C632EA"/>
    <w:rsid w:val="00C65523"/>
    <w:rsid w:val="00C672B1"/>
    <w:rsid w:val="00C703FA"/>
    <w:rsid w:val="00C740A5"/>
    <w:rsid w:val="00C77D72"/>
    <w:rsid w:val="00C801A2"/>
    <w:rsid w:val="00C83B95"/>
    <w:rsid w:val="00C840DD"/>
    <w:rsid w:val="00C8702F"/>
    <w:rsid w:val="00C92B48"/>
    <w:rsid w:val="00C944B3"/>
    <w:rsid w:val="00C94723"/>
    <w:rsid w:val="00C95577"/>
    <w:rsid w:val="00C95E39"/>
    <w:rsid w:val="00C96846"/>
    <w:rsid w:val="00C96C3E"/>
    <w:rsid w:val="00C97BA9"/>
    <w:rsid w:val="00C97DBD"/>
    <w:rsid w:val="00CA020B"/>
    <w:rsid w:val="00CA1C10"/>
    <w:rsid w:val="00CA1C89"/>
    <w:rsid w:val="00CA3EC3"/>
    <w:rsid w:val="00CA6ABA"/>
    <w:rsid w:val="00CB144A"/>
    <w:rsid w:val="00CB2683"/>
    <w:rsid w:val="00CB5443"/>
    <w:rsid w:val="00CB5FEB"/>
    <w:rsid w:val="00CC224A"/>
    <w:rsid w:val="00CC253E"/>
    <w:rsid w:val="00CC4E3C"/>
    <w:rsid w:val="00CC51E4"/>
    <w:rsid w:val="00CC71B1"/>
    <w:rsid w:val="00CD08D3"/>
    <w:rsid w:val="00CD37D8"/>
    <w:rsid w:val="00CD5D10"/>
    <w:rsid w:val="00CD6645"/>
    <w:rsid w:val="00CD7D01"/>
    <w:rsid w:val="00CE033F"/>
    <w:rsid w:val="00CE088E"/>
    <w:rsid w:val="00CE24C6"/>
    <w:rsid w:val="00CE4261"/>
    <w:rsid w:val="00CE5EB0"/>
    <w:rsid w:val="00CF237F"/>
    <w:rsid w:val="00CF2FE0"/>
    <w:rsid w:val="00CF57E8"/>
    <w:rsid w:val="00CF607B"/>
    <w:rsid w:val="00CF6F2B"/>
    <w:rsid w:val="00D03A65"/>
    <w:rsid w:val="00D0498A"/>
    <w:rsid w:val="00D058B1"/>
    <w:rsid w:val="00D10476"/>
    <w:rsid w:val="00D124D1"/>
    <w:rsid w:val="00D1319D"/>
    <w:rsid w:val="00D13A0F"/>
    <w:rsid w:val="00D15285"/>
    <w:rsid w:val="00D177B9"/>
    <w:rsid w:val="00D21455"/>
    <w:rsid w:val="00D21DF9"/>
    <w:rsid w:val="00D22D84"/>
    <w:rsid w:val="00D2588C"/>
    <w:rsid w:val="00D37849"/>
    <w:rsid w:val="00D37C8D"/>
    <w:rsid w:val="00D4056D"/>
    <w:rsid w:val="00D409F0"/>
    <w:rsid w:val="00D40DB3"/>
    <w:rsid w:val="00D4133D"/>
    <w:rsid w:val="00D4627B"/>
    <w:rsid w:val="00D46EDB"/>
    <w:rsid w:val="00D50183"/>
    <w:rsid w:val="00D5021F"/>
    <w:rsid w:val="00D5173D"/>
    <w:rsid w:val="00D53C2E"/>
    <w:rsid w:val="00D55B8B"/>
    <w:rsid w:val="00D61558"/>
    <w:rsid w:val="00D61DEB"/>
    <w:rsid w:val="00D622C4"/>
    <w:rsid w:val="00D63CCF"/>
    <w:rsid w:val="00D6576E"/>
    <w:rsid w:val="00D66129"/>
    <w:rsid w:val="00D66466"/>
    <w:rsid w:val="00D6662D"/>
    <w:rsid w:val="00D70092"/>
    <w:rsid w:val="00D70547"/>
    <w:rsid w:val="00D70F51"/>
    <w:rsid w:val="00D71106"/>
    <w:rsid w:val="00D71257"/>
    <w:rsid w:val="00D73E5A"/>
    <w:rsid w:val="00D74CB8"/>
    <w:rsid w:val="00D77EE7"/>
    <w:rsid w:val="00D81A67"/>
    <w:rsid w:val="00D82F07"/>
    <w:rsid w:val="00D838EA"/>
    <w:rsid w:val="00D9077F"/>
    <w:rsid w:val="00D9081A"/>
    <w:rsid w:val="00D915A5"/>
    <w:rsid w:val="00D9230A"/>
    <w:rsid w:val="00D93388"/>
    <w:rsid w:val="00D939A8"/>
    <w:rsid w:val="00D95BA1"/>
    <w:rsid w:val="00D961BB"/>
    <w:rsid w:val="00D964B2"/>
    <w:rsid w:val="00D96F06"/>
    <w:rsid w:val="00DA1C05"/>
    <w:rsid w:val="00DA3365"/>
    <w:rsid w:val="00DA3A2E"/>
    <w:rsid w:val="00DA5B88"/>
    <w:rsid w:val="00DA5CAC"/>
    <w:rsid w:val="00DB028F"/>
    <w:rsid w:val="00DB18F8"/>
    <w:rsid w:val="00DB2245"/>
    <w:rsid w:val="00DB392E"/>
    <w:rsid w:val="00DB5C06"/>
    <w:rsid w:val="00DC1403"/>
    <w:rsid w:val="00DC2D51"/>
    <w:rsid w:val="00DC5CAB"/>
    <w:rsid w:val="00DC6CD1"/>
    <w:rsid w:val="00DD01DE"/>
    <w:rsid w:val="00DD1836"/>
    <w:rsid w:val="00DD1BD2"/>
    <w:rsid w:val="00DD2B06"/>
    <w:rsid w:val="00DD3C8B"/>
    <w:rsid w:val="00DD4FD5"/>
    <w:rsid w:val="00DD549D"/>
    <w:rsid w:val="00DD651A"/>
    <w:rsid w:val="00DD6F48"/>
    <w:rsid w:val="00DE1AE7"/>
    <w:rsid w:val="00DE2D19"/>
    <w:rsid w:val="00DE2D33"/>
    <w:rsid w:val="00DE2EC1"/>
    <w:rsid w:val="00DE3183"/>
    <w:rsid w:val="00DE5159"/>
    <w:rsid w:val="00DE60EC"/>
    <w:rsid w:val="00DE6F55"/>
    <w:rsid w:val="00DE71E9"/>
    <w:rsid w:val="00DF0EF4"/>
    <w:rsid w:val="00DF191A"/>
    <w:rsid w:val="00DF2097"/>
    <w:rsid w:val="00DF3057"/>
    <w:rsid w:val="00DF4BDD"/>
    <w:rsid w:val="00DF5A7A"/>
    <w:rsid w:val="00DF5E1F"/>
    <w:rsid w:val="00DF654F"/>
    <w:rsid w:val="00DF75CE"/>
    <w:rsid w:val="00DF7E09"/>
    <w:rsid w:val="00E00A86"/>
    <w:rsid w:val="00E034EA"/>
    <w:rsid w:val="00E11F4A"/>
    <w:rsid w:val="00E14D74"/>
    <w:rsid w:val="00E1615B"/>
    <w:rsid w:val="00E178FC"/>
    <w:rsid w:val="00E17C4C"/>
    <w:rsid w:val="00E17E40"/>
    <w:rsid w:val="00E21B8A"/>
    <w:rsid w:val="00E22D97"/>
    <w:rsid w:val="00E23F75"/>
    <w:rsid w:val="00E24917"/>
    <w:rsid w:val="00E2701B"/>
    <w:rsid w:val="00E27B53"/>
    <w:rsid w:val="00E3295D"/>
    <w:rsid w:val="00E32EA5"/>
    <w:rsid w:val="00E346AD"/>
    <w:rsid w:val="00E414E6"/>
    <w:rsid w:val="00E41BD7"/>
    <w:rsid w:val="00E42175"/>
    <w:rsid w:val="00E43C55"/>
    <w:rsid w:val="00E45A06"/>
    <w:rsid w:val="00E45A43"/>
    <w:rsid w:val="00E46E07"/>
    <w:rsid w:val="00E47777"/>
    <w:rsid w:val="00E501C1"/>
    <w:rsid w:val="00E53F73"/>
    <w:rsid w:val="00E54131"/>
    <w:rsid w:val="00E57505"/>
    <w:rsid w:val="00E576AB"/>
    <w:rsid w:val="00E57812"/>
    <w:rsid w:val="00E60594"/>
    <w:rsid w:val="00E632B8"/>
    <w:rsid w:val="00E67CC3"/>
    <w:rsid w:val="00E7075A"/>
    <w:rsid w:val="00E710D4"/>
    <w:rsid w:val="00E716CF"/>
    <w:rsid w:val="00E73313"/>
    <w:rsid w:val="00E74488"/>
    <w:rsid w:val="00E75706"/>
    <w:rsid w:val="00E81D64"/>
    <w:rsid w:val="00E8323F"/>
    <w:rsid w:val="00E84BCF"/>
    <w:rsid w:val="00E84CF0"/>
    <w:rsid w:val="00E84F68"/>
    <w:rsid w:val="00E91111"/>
    <w:rsid w:val="00E92DB4"/>
    <w:rsid w:val="00EA0663"/>
    <w:rsid w:val="00EA11CA"/>
    <w:rsid w:val="00EA1550"/>
    <w:rsid w:val="00EA4386"/>
    <w:rsid w:val="00EA4D6A"/>
    <w:rsid w:val="00EB173F"/>
    <w:rsid w:val="00EB30DF"/>
    <w:rsid w:val="00EB5301"/>
    <w:rsid w:val="00EB5397"/>
    <w:rsid w:val="00EB6955"/>
    <w:rsid w:val="00EC29DE"/>
    <w:rsid w:val="00EC4D62"/>
    <w:rsid w:val="00EC518E"/>
    <w:rsid w:val="00EC54E7"/>
    <w:rsid w:val="00EC627D"/>
    <w:rsid w:val="00EC73C1"/>
    <w:rsid w:val="00ED1230"/>
    <w:rsid w:val="00ED3B16"/>
    <w:rsid w:val="00ED6BF4"/>
    <w:rsid w:val="00EE1622"/>
    <w:rsid w:val="00EE3204"/>
    <w:rsid w:val="00EE679F"/>
    <w:rsid w:val="00EE6F6A"/>
    <w:rsid w:val="00EF15FE"/>
    <w:rsid w:val="00EF200E"/>
    <w:rsid w:val="00EF44AE"/>
    <w:rsid w:val="00EF5877"/>
    <w:rsid w:val="00EF6820"/>
    <w:rsid w:val="00EF7CD6"/>
    <w:rsid w:val="00F00475"/>
    <w:rsid w:val="00F02971"/>
    <w:rsid w:val="00F035B9"/>
    <w:rsid w:val="00F0399B"/>
    <w:rsid w:val="00F03FAC"/>
    <w:rsid w:val="00F101CF"/>
    <w:rsid w:val="00F10C91"/>
    <w:rsid w:val="00F11DFE"/>
    <w:rsid w:val="00F12522"/>
    <w:rsid w:val="00F13436"/>
    <w:rsid w:val="00F16FE3"/>
    <w:rsid w:val="00F23D8E"/>
    <w:rsid w:val="00F250A6"/>
    <w:rsid w:val="00F31F8C"/>
    <w:rsid w:val="00F33237"/>
    <w:rsid w:val="00F37121"/>
    <w:rsid w:val="00F37F94"/>
    <w:rsid w:val="00F40C94"/>
    <w:rsid w:val="00F4156D"/>
    <w:rsid w:val="00F42D28"/>
    <w:rsid w:val="00F42FD4"/>
    <w:rsid w:val="00F44558"/>
    <w:rsid w:val="00F44C63"/>
    <w:rsid w:val="00F466F8"/>
    <w:rsid w:val="00F51C6D"/>
    <w:rsid w:val="00F54954"/>
    <w:rsid w:val="00F56F8F"/>
    <w:rsid w:val="00F573DF"/>
    <w:rsid w:val="00F60731"/>
    <w:rsid w:val="00F6150A"/>
    <w:rsid w:val="00F630C2"/>
    <w:rsid w:val="00F64AF9"/>
    <w:rsid w:val="00F67081"/>
    <w:rsid w:val="00F7317F"/>
    <w:rsid w:val="00F75C63"/>
    <w:rsid w:val="00F75E36"/>
    <w:rsid w:val="00F76959"/>
    <w:rsid w:val="00F77B1B"/>
    <w:rsid w:val="00F87B06"/>
    <w:rsid w:val="00F93371"/>
    <w:rsid w:val="00F93F6A"/>
    <w:rsid w:val="00F95E19"/>
    <w:rsid w:val="00F95FF0"/>
    <w:rsid w:val="00F9675A"/>
    <w:rsid w:val="00F97403"/>
    <w:rsid w:val="00FA0CB6"/>
    <w:rsid w:val="00FA4C8D"/>
    <w:rsid w:val="00FA4E09"/>
    <w:rsid w:val="00FA6B89"/>
    <w:rsid w:val="00FA79D9"/>
    <w:rsid w:val="00FA7F88"/>
    <w:rsid w:val="00FB1245"/>
    <w:rsid w:val="00FB1E43"/>
    <w:rsid w:val="00FB2E79"/>
    <w:rsid w:val="00FB3967"/>
    <w:rsid w:val="00FB7A18"/>
    <w:rsid w:val="00FC35AC"/>
    <w:rsid w:val="00FC3734"/>
    <w:rsid w:val="00FD091C"/>
    <w:rsid w:val="00FD4F16"/>
    <w:rsid w:val="00FD642A"/>
    <w:rsid w:val="00FD78FD"/>
    <w:rsid w:val="00FE0961"/>
    <w:rsid w:val="00FE0FA2"/>
    <w:rsid w:val="00FE32B8"/>
    <w:rsid w:val="00FE6EB7"/>
    <w:rsid w:val="00FE7FB5"/>
    <w:rsid w:val="00FF2189"/>
    <w:rsid w:val="00FF2C9E"/>
    <w:rsid w:val="00FF3707"/>
    <w:rsid w:val="00FF4656"/>
    <w:rsid w:val="00FF4DE5"/>
    <w:rsid w:val="00FF6C15"/>
    <w:rsid w:val="00FF778B"/>
    <w:rsid w:val="00FF7D9F"/>
    <w:rsid w:val="01225DB8"/>
    <w:rsid w:val="013A4103"/>
    <w:rsid w:val="0153500A"/>
    <w:rsid w:val="0169E28D"/>
    <w:rsid w:val="017032DA"/>
    <w:rsid w:val="01756AC6"/>
    <w:rsid w:val="019D337E"/>
    <w:rsid w:val="01A8716F"/>
    <w:rsid w:val="01B80B10"/>
    <w:rsid w:val="01D2BBB1"/>
    <w:rsid w:val="01DC5EDC"/>
    <w:rsid w:val="01F2C4B2"/>
    <w:rsid w:val="020B6A5A"/>
    <w:rsid w:val="023435C4"/>
    <w:rsid w:val="02639DF3"/>
    <w:rsid w:val="0267E358"/>
    <w:rsid w:val="02B3A761"/>
    <w:rsid w:val="02C7210F"/>
    <w:rsid w:val="02F4C718"/>
    <w:rsid w:val="02FC5BFB"/>
    <w:rsid w:val="030C9AB3"/>
    <w:rsid w:val="031A2D0F"/>
    <w:rsid w:val="0338B444"/>
    <w:rsid w:val="0342F49E"/>
    <w:rsid w:val="0360545C"/>
    <w:rsid w:val="039AFCCE"/>
    <w:rsid w:val="03C423DD"/>
    <w:rsid w:val="041C9769"/>
    <w:rsid w:val="042EC6D9"/>
    <w:rsid w:val="0431CF65"/>
    <w:rsid w:val="04585882"/>
    <w:rsid w:val="046155B0"/>
    <w:rsid w:val="04AD4A63"/>
    <w:rsid w:val="04CC4D1B"/>
    <w:rsid w:val="04D6C121"/>
    <w:rsid w:val="0513FF9E"/>
    <w:rsid w:val="05166E8B"/>
    <w:rsid w:val="0527048E"/>
    <w:rsid w:val="0538B1E6"/>
    <w:rsid w:val="055C8483"/>
    <w:rsid w:val="057EAEF8"/>
    <w:rsid w:val="0583A72D"/>
    <w:rsid w:val="05CD9FC6"/>
    <w:rsid w:val="05E56B08"/>
    <w:rsid w:val="06726BA8"/>
    <w:rsid w:val="0682D875"/>
    <w:rsid w:val="06906FA3"/>
    <w:rsid w:val="0692B2E2"/>
    <w:rsid w:val="06A1C8E5"/>
    <w:rsid w:val="06D01E4E"/>
    <w:rsid w:val="075AA200"/>
    <w:rsid w:val="0766D730"/>
    <w:rsid w:val="077F56F8"/>
    <w:rsid w:val="07DFE1CD"/>
    <w:rsid w:val="07EB46C2"/>
    <w:rsid w:val="08416615"/>
    <w:rsid w:val="084BA060"/>
    <w:rsid w:val="08B648C7"/>
    <w:rsid w:val="08B7E7EE"/>
    <w:rsid w:val="08F42400"/>
    <w:rsid w:val="09002B0E"/>
    <w:rsid w:val="09348C24"/>
    <w:rsid w:val="096A7559"/>
    <w:rsid w:val="0994A98A"/>
    <w:rsid w:val="09A85E43"/>
    <w:rsid w:val="09BCE1AF"/>
    <w:rsid w:val="09DCAD38"/>
    <w:rsid w:val="09E138C2"/>
    <w:rsid w:val="0A3F3D64"/>
    <w:rsid w:val="0AA110E9"/>
    <w:rsid w:val="0ACD028A"/>
    <w:rsid w:val="0AD7A949"/>
    <w:rsid w:val="0B37E380"/>
    <w:rsid w:val="0B447C05"/>
    <w:rsid w:val="0B5FC900"/>
    <w:rsid w:val="0B6C44CD"/>
    <w:rsid w:val="0B96D65D"/>
    <w:rsid w:val="0BF1D482"/>
    <w:rsid w:val="0BF73E66"/>
    <w:rsid w:val="0C4CDE66"/>
    <w:rsid w:val="0C582EFF"/>
    <w:rsid w:val="0C6666AE"/>
    <w:rsid w:val="0C8B5D85"/>
    <w:rsid w:val="0CCB1A66"/>
    <w:rsid w:val="0CF01B85"/>
    <w:rsid w:val="0CF36D4C"/>
    <w:rsid w:val="0D1F4D16"/>
    <w:rsid w:val="0D26469A"/>
    <w:rsid w:val="0D308061"/>
    <w:rsid w:val="0D3D3534"/>
    <w:rsid w:val="0D526EEC"/>
    <w:rsid w:val="0D6B6C09"/>
    <w:rsid w:val="0D89280A"/>
    <w:rsid w:val="0D8DA4E3"/>
    <w:rsid w:val="0DA9F8BD"/>
    <w:rsid w:val="0DC6FDAB"/>
    <w:rsid w:val="0E361E04"/>
    <w:rsid w:val="0E7C1CC7"/>
    <w:rsid w:val="0E9181E1"/>
    <w:rsid w:val="0ECD2A65"/>
    <w:rsid w:val="0F65933A"/>
    <w:rsid w:val="0F7E1373"/>
    <w:rsid w:val="0FD10BBD"/>
    <w:rsid w:val="101C6B63"/>
    <w:rsid w:val="10207611"/>
    <w:rsid w:val="1042FE0D"/>
    <w:rsid w:val="105266DB"/>
    <w:rsid w:val="10A37383"/>
    <w:rsid w:val="10BB5C5F"/>
    <w:rsid w:val="10EA19CA"/>
    <w:rsid w:val="10EBDC1F"/>
    <w:rsid w:val="10F4B7B3"/>
    <w:rsid w:val="1116FC81"/>
    <w:rsid w:val="11C65F64"/>
    <w:rsid w:val="11ED9C03"/>
    <w:rsid w:val="11FBC8B0"/>
    <w:rsid w:val="1219E3F1"/>
    <w:rsid w:val="1222F935"/>
    <w:rsid w:val="12CC6817"/>
    <w:rsid w:val="1333C316"/>
    <w:rsid w:val="138D5151"/>
    <w:rsid w:val="13AEAF31"/>
    <w:rsid w:val="13B36EB2"/>
    <w:rsid w:val="13B43ED7"/>
    <w:rsid w:val="13CDA967"/>
    <w:rsid w:val="13D1EEC2"/>
    <w:rsid w:val="13DF9E2A"/>
    <w:rsid w:val="142FA36C"/>
    <w:rsid w:val="1490408A"/>
    <w:rsid w:val="14F05F53"/>
    <w:rsid w:val="150F1A6F"/>
    <w:rsid w:val="150F6E7C"/>
    <w:rsid w:val="15370268"/>
    <w:rsid w:val="154FBC55"/>
    <w:rsid w:val="156B78D5"/>
    <w:rsid w:val="157DE282"/>
    <w:rsid w:val="159D87B2"/>
    <w:rsid w:val="15BD8AED"/>
    <w:rsid w:val="15BEC4AD"/>
    <w:rsid w:val="1608A2B9"/>
    <w:rsid w:val="161CCC8F"/>
    <w:rsid w:val="1625A39B"/>
    <w:rsid w:val="16299EE2"/>
    <w:rsid w:val="1646878F"/>
    <w:rsid w:val="16546AF2"/>
    <w:rsid w:val="16680FE8"/>
    <w:rsid w:val="1686B628"/>
    <w:rsid w:val="1697724A"/>
    <w:rsid w:val="16995E74"/>
    <w:rsid w:val="16BAA1DF"/>
    <w:rsid w:val="16C2DF80"/>
    <w:rsid w:val="16CF9011"/>
    <w:rsid w:val="16D3E62C"/>
    <w:rsid w:val="16D6E769"/>
    <w:rsid w:val="16F09597"/>
    <w:rsid w:val="16F17CF7"/>
    <w:rsid w:val="17ABD636"/>
    <w:rsid w:val="17B64BAA"/>
    <w:rsid w:val="17C2AB83"/>
    <w:rsid w:val="18352ED5"/>
    <w:rsid w:val="18435648"/>
    <w:rsid w:val="185B3865"/>
    <w:rsid w:val="18C7DC91"/>
    <w:rsid w:val="18D2A7AB"/>
    <w:rsid w:val="192FBC72"/>
    <w:rsid w:val="19389AEF"/>
    <w:rsid w:val="1940BEC7"/>
    <w:rsid w:val="1950E1E6"/>
    <w:rsid w:val="19521C0B"/>
    <w:rsid w:val="196C7BE1"/>
    <w:rsid w:val="197F6369"/>
    <w:rsid w:val="198583A8"/>
    <w:rsid w:val="198D1D06"/>
    <w:rsid w:val="19A3D2A2"/>
    <w:rsid w:val="19D26E01"/>
    <w:rsid w:val="1A11D289"/>
    <w:rsid w:val="1A3360A2"/>
    <w:rsid w:val="1A4766DC"/>
    <w:rsid w:val="1A5C5B21"/>
    <w:rsid w:val="1AA1E530"/>
    <w:rsid w:val="1B2BF59F"/>
    <w:rsid w:val="1B6CCF97"/>
    <w:rsid w:val="1B77F797"/>
    <w:rsid w:val="1BFB8A00"/>
    <w:rsid w:val="1C0C94E9"/>
    <w:rsid w:val="1C111B7B"/>
    <w:rsid w:val="1C436E1E"/>
    <w:rsid w:val="1C6C5D44"/>
    <w:rsid w:val="1C8F19A2"/>
    <w:rsid w:val="1C9ED8E8"/>
    <w:rsid w:val="1CBA2E0E"/>
    <w:rsid w:val="1CFFBE7C"/>
    <w:rsid w:val="1D198524"/>
    <w:rsid w:val="1D3A604C"/>
    <w:rsid w:val="1D76985A"/>
    <w:rsid w:val="1E0A8499"/>
    <w:rsid w:val="1E3D1786"/>
    <w:rsid w:val="1E44FD9C"/>
    <w:rsid w:val="1E566BF4"/>
    <w:rsid w:val="1E7B5E30"/>
    <w:rsid w:val="1E90880B"/>
    <w:rsid w:val="1EB047AE"/>
    <w:rsid w:val="1EB8EAFB"/>
    <w:rsid w:val="1ED8F334"/>
    <w:rsid w:val="1F21B248"/>
    <w:rsid w:val="1F5189B6"/>
    <w:rsid w:val="1F7B0EE0"/>
    <w:rsid w:val="1F997A49"/>
    <w:rsid w:val="1FA56845"/>
    <w:rsid w:val="1FD8E7E7"/>
    <w:rsid w:val="1FDE1352"/>
    <w:rsid w:val="206DB0E8"/>
    <w:rsid w:val="2075321F"/>
    <w:rsid w:val="207BD42B"/>
    <w:rsid w:val="20D99D51"/>
    <w:rsid w:val="20F65BE2"/>
    <w:rsid w:val="210CF1A4"/>
    <w:rsid w:val="21440593"/>
    <w:rsid w:val="216F22DD"/>
    <w:rsid w:val="2174B848"/>
    <w:rsid w:val="21E7E870"/>
    <w:rsid w:val="22026AED"/>
    <w:rsid w:val="222E11AD"/>
    <w:rsid w:val="224AC0E5"/>
    <w:rsid w:val="2294069F"/>
    <w:rsid w:val="22B2AFA2"/>
    <w:rsid w:val="22B5AD07"/>
    <w:rsid w:val="23224E5C"/>
    <w:rsid w:val="236A53CE"/>
    <w:rsid w:val="236B5068"/>
    <w:rsid w:val="2370A294"/>
    <w:rsid w:val="237ED101"/>
    <w:rsid w:val="2398B01F"/>
    <w:rsid w:val="23A9A1D0"/>
    <w:rsid w:val="23ABB6B8"/>
    <w:rsid w:val="240C6438"/>
    <w:rsid w:val="241C5A92"/>
    <w:rsid w:val="2442EA48"/>
    <w:rsid w:val="244E8003"/>
    <w:rsid w:val="24563250"/>
    <w:rsid w:val="2478D968"/>
    <w:rsid w:val="247E409E"/>
    <w:rsid w:val="24A2E0FB"/>
    <w:rsid w:val="24BA8E2C"/>
    <w:rsid w:val="24DB8FF5"/>
    <w:rsid w:val="25628416"/>
    <w:rsid w:val="2570E214"/>
    <w:rsid w:val="259D5AB3"/>
    <w:rsid w:val="25A331D1"/>
    <w:rsid w:val="25D5F1CC"/>
    <w:rsid w:val="25FAE0DD"/>
    <w:rsid w:val="26696F20"/>
    <w:rsid w:val="26A4165F"/>
    <w:rsid w:val="26E14292"/>
    <w:rsid w:val="271AD67B"/>
    <w:rsid w:val="27378A72"/>
    <w:rsid w:val="275D1C85"/>
    <w:rsid w:val="27905C7B"/>
    <w:rsid w:val="27944273"/>
    <w:rsid w:val="27ADA8C3"/>
    <w:rsid w:val="2850BC83"/>
    <w:rsid w:val="28A9A844"/>
    <w:rsid w:val="28C7B4E9"/>
    <w:rsid w:val="28DAAB57"/>
    <w:rsid w:val="294E191A"/>
    <w:rsid w:val="295C27BE"/>
    <w:rsid w:val="2A1516A1"/>
    <w:rsid w:val="2A18C01D"/>
    <w:rsid w:val="2A1AB956"/>
    <w:rsid w:val="2A24E1E6"/>
    <w:rsid w:val="2A7F1D79"/>
    <w:rsid w:val="2AAC021B"/>
    <w:rsid w:val="2AB3361A"/>
    <w:rsid w:val="2AB40C09"/>
    <w:rsid w:val="2ABE6704"/>
    <w:rsid w:val="2AF323F7"/>
    <w:rsid w:val="2B1FF800"/>
    <w:rsid w:val="2BE41003"/>
    <w:rsid w:val="2C0D5667"/>
    <w:rsid w:val="2C1FE5C5"/>
    <w:rsid w:val="2C594EE8"/>
    <w:rsid w:val="2C796376"/>
    <w:rsid w:val="2C7AF23E"/>
    <w:rsid w:val="2C8F262E"/>
    <w:rsid w:val="2CC2124B"/>
    <w:rsid w:val="2CC5EA2E"/>
    <w:rsid w:val="2CCDB9D9"/>
    <w:rsid w:val="2CFA4900"/>
    <w:rsid w:val="2D004928"/>
    <w:rsid w:val="2D01E12C"/>
    <w:rsid w:val="2D10587C"/>
    <w:rsid w:val="2D266A08"/>
    <w:rsid w:val="2D40ED66"/>
    <w:rsid w:val="2D46F1E6"/>
    <w:rsid w:val="2D5A4799"/>
    <w:rsid w:val="2D7B3090"/>
    <w:rsid w:val="2D965555"/>
    <w:rsid w:val="2D9ECF49"/>
    <w:rsid w:val="2DDEF3E2"/>
    <w:rsid w:val="2DF9F3C6"/>
    <w:rsid w:val="2E3AFEB5"/>
    <w:rsid w:val="2E9701A5"/>
    <w:rsid w:val="2E9C1989"/>
    <w:rsid w:val="2EBC3989"/>
    <w:rsid w:val="2F085AFA"/>
    <w:rsid w:val="2F0F8DF3"/>
    <w:rsid w:val="2F13D3DE"/>
    <w:rsid w:val="2F6AEE67"/>
    <w:rsid w:val="2F739663"/>
    <w:rsid w:val="2FA44273"/>
    <w:rsid w:val="2FB4B3F8"/>
    <w:rsid w:val="2FF3EC8F"/>
    <w:rsid w:val="300C85CD"/>
    <w:rsid w:val="3018D0AD"/>
    <w:rsid w:val="302122DA"/>
    <w:rsid w:val="302F6AC6"/>
    <w:rsid w:val="30F447EC"/>
    <w:rsid w:val="30FB13F7"/>
    <w:rsid w:val="3145EF78"/>
    <w:rsid w:val="315F0510"/>
    <w:rsid w:val="317E17E5"/>
    <w:rsid w:val="31B779E6"/>
    <w:rsid w:val="3235A642"/>
    <w:rsid w:val="3256A561"/>
    <w:rsid w:val="32ACEE31"/>
    <w:rsid w:val="32F15FCD"/>
    <w:rsid w:val="32F1CF2D"/>
    <w:rsid w:val="3309506C"/>
    <w:rsid w:val="331B4F2E"/>
    <w:rsid w:val="331DB8B3"/>
    <w:rsid w:val="3331BA67"/>
    <w:rsid w:val="3335C8DA"/>
    <w:rsid w:val="333AFB25"/>
    <w:rsid w:val="335DB172"/>
    <w:rsid w:val="336C408B"/>
    <w:rsid w:val="33A69D3D"/>
    <w:rsid w:val="33BCA464"/>
    <w:rsid w:val="33D2F124"/>
    <w:rsid w:val="340D663C"/>
    <w:rsid w:val="3474E3FE"/>
    <w:rsid w:val="354EC1D2"/>
    <w:rsid w:val="355D4633"/>
    <w:rsid w:val="3577F616"/>
    <w:rsid w:val="359EA41D"/>
    <w:rsid w:val="35A501C9"/>
    <w:rsid w:val="35EADEC7"/>
    <w:rsid w:val="3627839A"/>
    <w:rsid w:val="36666A8D"/>
    <w:rsid w:val="366C5214"/>
    <w:rsid w:val="3699B0CE"/>
    <w:rsid w:val="36C9817E"/>
    <w:rsid w:val="37166581"/>
    <w:rsid w:val="373415C1"/>
    <w:rsid w:val="37961A3F"/>
    <w:rsid w:val="37BC06B6"/>
    <w:rsid w:val="37CE1928"/>
    <w:rsid w:val="37E81965"/>
    <w:rsid w:val="380D15A3"/>
    <w:rsid w:val="38753B44"/>
    <w:rsid w:val="389E8DD7"/>
    <w:rsid w:val="38C28388"/>
    <w:rsid w:val="38EF1194"/>
    <w:rsid w:val="39023730"/>
    <w:rsid w:val="39124EE6"/>
    <w:rsid w:val="39170E0D"/>
    <w:rsid w:val="395FD523"/>
    <w:rsid w:val="396D22C5"/>
    <w:rsid w:val="3977A92A"/>
    <w:rsid w:val="398D5EDD"/>
    <w:rsid w:val="39967DF4"/>
    <w:rsid w:val="39969098"/>
    <w:rsid w:val="399880B9"/>
    <w:rsid w:val="39A6B9D3"/>
    <w:rsid w:val="39E0C569"/>
    <w:rsid w:val="3A620887"/>
    <w:rsid w:val="3A627C65"/>
    <w:rsid w:val="3A6F166F"/>
    <w:rsid w:val="3A708347"/>
    <w:rsid w:val="3A887215"/>
    <w:rsid w:val="3A8FF886"/>
    <w:rsid w:val="3AD9F161"/>
    <w:rsid w:val="3B195162"/>
    <w:rsid w:val="3B2DFCD3"/>
    <w:rsid w:val="3B2F2804"/>
    <w:rsid w:val="3B49FB19"/>
    <w:rsid w:val="3B64C7E0"/>
    <w:rsid w:val="3B6FE654"/>
    <w:rsid w:val="3B8A3575"/>
    <w:rsid w:val="3BC375FA"/>
    <w:rsid w:val="3BE9D6A4"/>
    <w:rsid w:val="3BEADEA6"/>
    <w:rsid w:val="3C2584FE"/>
    <w:rsid w:val="3C5FB5EF"/>
    <w:rsid w:val="3C6DEEE5"/>
    <w:rsid w:val="3CC2DF56"/>
    <w:rsid w:val="3CC52A4C"/>
    <w:rsid w:val="3CFB7751"/>
    <w:rsid w:val="3D0AC52E"/>
    <w:rsid w:val="3D3845CE"/>
    <w:rsid w:val="3D48E180"/>
    <w:rsid w:val="3D5B674E"/>
    <w:rsid w:val="3D759C27"/>
    <w:rsid w:val="3D75AC42"/>
    <w:rsid w:val="3D945F01"/>
    <w:rsid w:val="3D99D278"/>
    <w:rsid w:val="3DE7FC64"/>
    <w:rsid w:val="3E0933C6"/>
    <w:rsid w:val="3E2F08C2"/>
    <w:rsid w:val="3E414276"/>
    <w:rsid w:val="3EA94A43"/>
    <w:rsid w:val="3EDAAABB"/>
    <w:rsid w:val="3EE04BB9"/>
    <w:rsid w:val="3EE445AA"/>
    <w:rsid w:val="3EEE1C34"/>
    <w:rsid w:val="3EF56DB2"/>
    <w:rsid w:val="3F3B2C2F"/>
    <w:rsid w:val="3F5C7DF9"/>
    <w:rsid w:val="3FA0D8B4"/>
    <w:rsid w:val="3FA50427"/>
    <w:rsid w:val="3FD71CD4"/>
    <w:rsid w:val="400B7BD3"/>
    <w:rsid w:val="402B5F51"/>
    <w:rsid w:val="408D0DCB"/>
    <w:rsid w:val="409805C3"/>
    <w:rsid w:val="40D94D5F"/>
    <w:rsid w:val="40E3B039"/>
    <w:rsid w:val="40E5B4C7"/>
    <w:rsid w:val="40EAD3BB"/>
    <w:rsid w:val="40EEC3CC"/>
    <w:rsid w:val="4118F74C"/>
    <w:rsid w:val="4125E83A"/>
    <w:rsid w:val="4169E400"/>
    <w:rsid w:val="416C99B7"/>
    <w:rsid w:val="41850E13"/>
    <w:rsid w:val="41953886"/>
    <w:rsid w:val="41973FD8"/>
    <w:rsid w:val="419A02D4"/>
    <w:rsid w:val="41BAEBC2"/>
    <w:rsid w:val="41BBB510"/>
    <w:rsid w:val="41BE60C5"/>
    <w:rsid w:val="41C8CC9A"/>
    <w:rsid w:val="41D14AA5"/>
    <w:rsid w:val="41E046C8"/>
    <w:rsid w:val="4241BF63"/>
    <w:rsid w:val="42674AE7"/>
    <w:rsid w:val="426BFDA0"/>
    <w:rsid w:val="426E3FBA"/>
    <w:rsid w:val="4282A6B6"/>
    <w:rsid w:val="429C76C4"/>
    <w:rsid w:val="42CC3B90"/>
    <w:rsid w:val="42FE97E2"/>
    <w:rsid w:val="431C5087"/>
    <w:rsid w:val="4352D869"/>
    <w:rsid w:val="439136E1"/>
    <w:rsid w:val="43B2C75B"/>
    <w:rsid w:val="43BA0573"/>
    <w:rsid w:val="43DBB056"/>
    <w:rsid w:val="44420BB7"/>
    <w:rsid w:val="4461AE3A"/>
    <w:rsid w:val="448E25E7"/>
    <w:rsid w:val="44A797D6"/>
    <w:rsid w:val="44CAC0E0"/>
    <w:rsid w:val="44D36C9E"/>
    <w:rsid w:val="44EE9435"/>
    <w:rsid w:val="454A1538"/>
    <w:rsid w:val="45AA1091"/>
    <w:rsid w:val="45BC3E5C"/>
    <w:rsid w:val="45C8F8BE"/>
    <w:rsid w:val="4602A7A9"/>
    <w:rsid w:val="463847EC"/>
    <w:rsid w:val="4648CE7E"/>
    <w:rsid w:val="4653396E"/>
    <w:rsid w:val="46695A1F"/>
    <w:rsid w:val="467743B0"/>
    <w:rsid w:val="4687C6A1"/>
    <w:rsid w:val="469EB8C5"/>
    <w:rsid w:val="47284EF1"/>
    <w:rsid w:val="473475EE"/>
    <w:rsid w:val="47616849"/>
    <w:rsid w:val="47D44F97"/>
    <w:rsid w:val="47DB3859"/>
    <w:rsid w:val="483F5EC5"/>
    <w:rsid w:val="4876D7F7"/>
    <w:rsid w:val="487A969D"/>
    <w:rsid w:val="48AB9626"/>
    <w:rsid w:val="48DFA1F5"/>
    <w:rsid w:val="48E95DD4"/>
    <w:rsid w:val="48EC1901"/>
    <w:rsid w:val="492AD4F2"/>
    <w:rsid w:val="49554883"/>
    <w:rsid w:val="495735AB"/>
    <w:rsid w:val="4979B0AA"/>
    <w:rsid w:val="497F2201"/>
    <w:rsid w:val="498BE2A3"/>
    <w:rsid w:val="49D2A67A"/>
    <w:rsid w:val="49F8259F"/>
    <w:rsid w:val="4A04AE31"/>
    <w:rsid w:val="4A12A858"/>
    <w:rsid w:val="4A5B1A3B"/>
    <w:rsid w:val="4A708C54"/>
    <w:rsid w:val="4AFBD296"/>
    <w:rsid w:val="4B2E7B53"/>
    <w:rsid w:val="4B9B5846"/>
    <w:rsid w:val="4BAD58A4"/>
    <w:rsid w:val="4C6AE927"/>
    <w:rsid w:val="4C796007"/>
    <w:rsid w:val="4C94B287"/>
    <w:rsid w:val="4CC38365"/>
    <w:rsid w:val="4CC8F4A3"/>
    <w:rsid w:val="4CF84A3B"/>
    <w:rsid w:val="4D3AF0CE"/>
    <w:rsid w:val="4DB4C539"/>
    <w:rsid w:val="4E285F34"/>
    <w:rsid w:val="4E6E139C"/>
    <w:rsid w:val="4E902FF2"/>
    <w:rsid w:val="4ED355C1"/>
    <w:rsid w:val="4F156301"/>
    <w:rsid w:val="4F4FF11B"/>
    <w:rsid w:val="4F52AF65"/>
    <w:rsid w:val="4F58D074"/>
    <w:rsid w:val="4F65774A"/>
    <w:rsid w:val="4F712C32"/>
    <w:rsid w:val="4F764E43"/>
    <w:rsid w:val="4FADD0B1"/>
    <w:rsid w:val="4FB47184"/>
    <w:rsid w:val="4FD736D1"/>
    <w:rsid w:val="4FE52A39"/>
    <w:rsid w:val="4FFFBCAB"/>
    <w:rsid w:val="50A71B96"/>
    <w:rsid w:val="510B6268"/>
    <w:rsid w:val="51549DDF"/>
    <w:rsid w:val="516AD0E4"/>
    <w:rsid w:val="5177138D"/>
    <w:rsid w:val="517C367C"/>
    <w:rsid w:val="51AD7441"/>
    <w:rsid w:val="51C9CB35"/>
    <w:rsid w:val="51FA9DB9"/>
    <w:rsid w:val="52106EFC"/>
    <w:rsid w:val="5240556E"/>
    <w:rsid w:val="5252E64B"/>
    <w:rsid w:val="5257709A"/>
    <w:rsid w:val="527EBFEE"/>
    <w:rsid w:val="52DA2AAB"/>
    <w:rsid w:val="5341151C"/>
    <w:rsid w:val="534E6908"/>
    <w:rsid w:val="53554B27"/>
    <w:rsid w:val="53A65C8B"/>
    <w:rsid w:val="53BE14CE"/>
    <w:rsid w:val="53C46F0C"/>
    <w:rsid w:val="54242FF4"/>
    <w:rsid w:val="544D0EB7"/>
    <w:rsid w:val="546B28C3"/>
    <w:rsid w:val="547CDF62"/>
    <w:rsid w:val="54A687CD"/>
    <w:rsid w:val="550B1C87"/>
    <w:rsid w:val="552D1D3B"/>
    <w:rsid w:val="5548C6F1"/>
    <w:rsid w:val="55691C77"/>
    <w:rsid w:val="559A5D80"/>
    <w:rsid w:val="55B75F0D"/>
    <w:rsid w:val="55CC5760"/>
    <w:rsid w:val="560F0EDE"/>
    <w:rsid w:val="5610B1C9"/>
    <w:rsid w:val="561F7CFA"/>
    <w:rsid w:val="563E1031"/>
    <w:rsid w:val="5678457D"/>
    <w:rsid w:val="56970383"/>
    <w:rsid w:val="56AA42A8"/>
    <w:rsid w:val="56B680AD"/>
    <w:rsid w:val="56F61B81"/>
    <w:rsid w:val="572074E6"/>
    <w:rsid w:val="5733157E"/>
    <w:rsid w:val="5737BBDE"/>
    <w:rsid w:val="57736AE2"/>
    <w:rsid w:val="57A60E86"/>
    <w:rsid w:val="57FCA3DC"/>
    <w:rsid w:val="581539EC"/>
    <w:rsid w:val="58445CDF"/>
    <w:rsid w:val="590AC920"/>
    <w:rsid w:val="59172D87"/>
    <w:rsid w:val="592D10A6"/>
    <w:rsid w:val="593043D2"/>
    <w:rsid w:val="5964E743"/>
    <w:rsid w:val="5977EC5F"/>
    <w:rsid w:val="59FBD954"/>
    <w:rsid w:val="5A09D5D9"/>
    <w:rsid w:val="5A52B2C3"/>
    <w:rsid w:val="5A53FA73"/>
    <w:rsid w:val="5A5815A8"/>
    <w:rsid w:val="5A675B47"/>
    <w:rsid w:val="5A6F7874"/>
    <w:rsid w:val="5A811B38"/>
    <w:rsid w:val="5AAA1D17"/>
    <w:rsid w:val="5ACA4042"/>
    <w:rsid w:val="5ADCCBCB"/>
    <w:rsid w:val="5AF2C951"/>
    <w:rsid w:val="5B284A44"/>
    <w:rsid w:val="5B877A0B"/>
    <w:rsid w:val="5BA7A22C"/>
    <w:rsid w:val="5C08CCAF"/>
    <w:rsid w:val="5C57E847"/>
    <w:rsid w:val="5CC222F9"/>
    <w:rsid w:val="5CCDACB1"/>
    <w:rsid w:val="5D185342"/>
    <w:rsid w:val="5D458512"/>
    <w:rsid w:val="5DD2DB20"/>
    <w:rsid w:val="5DDDF2E9"/>
    <w:rsid w:val="5DF087D8"/>
    <w:rsid w:val="5DFF27CA"/>
    <w:rsid w:val="5E1622D0"/>
    <w:rsid w:val="5E1724C7"/>
    <w:rsid w:val="5E4CAC89"/>
    <w:rsid w:val="5E4F8E91"/>
    <w:rsid w:val="5E56AE84"/>
    <w:rsid w:val="5E5CEC8D"/>
    <w:rsid w:val="5EF2D862"/>
    <w:rsid w:val="5EF984B4"/>
    <w:rsid w:val="5F06666A"/>
    <w:rsid w:val="5F52D4AD"/>
    <w:rsid w:val="5F5CA931"/>
    <w:rsid w:val="5F654F04"/>
    <w:rsid w:val="5F9B4113"/>
    <w:rsid w:val="600028D5"/>
    <w:rsid w:val="6011D73B"/>
    <w:rsid w:val="602210CB"/>
    <w:rsid w:val="606E5E5E"/>
    <w:rsid w:val="60A99C8A"/>
    <w:rsid w:val="60C732B5"/>
    <w:rsid w:val="60CE67B3"/>
    <w:rsid w:val="611263DE"/>
    <w:rsid w:val="613373E0"/>
    <w:rsid w:val="6142D36F"/>
    <w:rsid w:val="619BD810"/>
    <w:rsid w:val="625DB7C6"/>
    <w:rsid w:val="627FED94"/>
    <w:rsid w:val="628A756F"/>
    <w:rsid w:val="629E2CE7"/>
    <w:rsid w:val="62A8715A"/>
    <w:rsid w:val="62C688B1"/>
    <w:rsid w:val="632FC056"/>
    <w:rsid w:val="63741038"/>
    <w:rsid w:val="63820798"/>
    <w:rsid w:val="639E2CAE"/>
    <w:rsid w:val="63EC1CB4"/>
    <w:rsid w:val="640AF85C"/>
    <w:rsid w:val="6418DA2F"/>
    <w:rsid w:val="64571192"/>
    <w:rsid w:val="64785C53"/>
    <w:rsid w:val="649AF0B2"/>
    <w:rsid w:val="650C8995"/>
    <w:rsid w:val="65533ED3"/>
    <w:rsid w:val="6554CB25"/>
    <w:rsid w:val="6584B1DA"/>
    <w:rsid w:val="65854E38"/>
    <w:rsid w:val="6587DEE4"/>
    <w:rsid w:val="659D489B"/>
    <w:rsid w:val="65B9E087"/>
    <w:rsid w:val="65ECA190"/>
    <w:rsid w:val="66082699"/>
    <w:rsid w:val="662B42C4"/>
    <w:rsid w:val="662DA50D"/>
    <w:rsid w:val="6630E374"/>
    <w:rsid w:val="6688EDA5"/>
    <w:rsid w:val="6707A9A5"/>
    <w:rsid w:val="67147168"/>
    <w:rsid w:val="6723FFD8"/>
    <w:rsid w:val="67353B0C"/>
    <w:rsid w:val="6736E355"/>
    <w:rsid w:val="67D29174"/>
    <w:rsid w:val="67E9DD3E"/>
    <w:rsid w:val="67F582A4"/>
    <w:rsid w:val="67F6561A"/>
    <w:rsid w:val="67FBBC3C"/>
    <w:rsid w:val="680FEA54"/>
    <w:rsid w:val="68236438"/>
    <w:rsid w:val="6848CF7A"/>
    <w:rsid w:val="6874CEF4"/>
    <w:rsid w:val="689D069F"/>
    <w:rsid w:val="68EA33CA"/>
    <w:rsid w:val="690CF7E2"/>
    <w:rsid w:val="691D42F2"/>
    <w:rsid w:val="692DE425"/>
    <w:rsid w:val="69D942B0"/>
    <w:rsid w:val="6A1D2307"/>
    <w:rsid w:val="6A56C821"/>
    <w:rsid w:val="6A6FBD9F"/>
    <w:rsid w:val="6AABB841"/>
    <w:rsid w:val="6AAE68D0"/>
    <w:rsid w:val="6ABE42E1"/>
    <w:rsid w:val="6AD14087"/>
    <w:rsid w:val="6AF3E906"/>
    <w:rsid w:val="6B4A0623"/>
    <w:rsid w:val="6B82D312"/>
    <w:rsid w:val="6B9D381B"/>
    <w:rsid w:val="6BAF7003"/>
    <w:rsid w:val="6BE3AC7D"/>
    <w:rsid w:val="6C0F4CA6"/>
    <w:rsid w:val="6C2321CB"/>
    <w:rsid w:val="6C46A35E"/>
    <w:rsid w:val="6C8BAC28"/>
    <w:rsid w:val="6CB4D595"/>
    <w:rsid w:val="6CBDDEA1"/>
    <w:rsid w:val="6CD47C8F"/>
    <w:rsid w:val="6D4AD768"/>
    <w:rsid w:val="6DCA38B6"/>
    <w:rsid w:val="6DD5FA92"/>
    <w:rsid w:val="6DDE7D68"/>
    <w:rsid w:val="6E545781"/>
    <w:rsid w:val="6E608F9B"/>
    <w:rsid w:val="6EB2B1B2"/>
    <w:rsid w:val="6ED8C044"/>
    <w:rsid w:val="6EE8F946"/>
    <w:rsid w:val="6EEFE21C"/>
    <w:rsid w:val="6F62BE4F"/>
    <w:rsid w:val="6F7CDE9E"/>
    <w:rsid w:val="6F8CB747"/>
    <w:rsid w:val="6F91B528"/>
    <w:rsid w:val="6FBD96A6"/>
    <w:rsid w:val="6FD687E6"/>
    <w:rsid w:val="6FDC450D"/>
    <w:rsid w:val="70196D5E"/>
    <w:rsid w:val="7031E188"/>
    <w:rsid w:val="708BCD2C"/>
    <w:rsid w:val="708E1C83"/>
    <w:rsid w:val="709F10DB"/>
    <w:rsid w:val="70C60935"/>
    <w:rsid w:val="70D0684F"/>
    <w:rsid w:val="714B63EE"/>
    <w:rsid w:val="71AA2359"/>
    <w:rsid w:val="71AD346C"/>
    <w:rsid w:val="72944482"/>
    <w:rsid w:val="72C67E32"/>
    <w:rsid w:val="72F138FF"/>
    <w:rsid w:val="72F63E1F"/>
    <w:rsid w:val="72F90912"/>
    <w:rsid w:val="73298C88"/>
    <w:rsid w:val="7362AFF0"/>
    <w:rsid w:val="73899A6B"/>
    <w:rsid w:val="73913A2A"/>
    <w:rsid w:val="73B23E3D"/>
    <w:rsid w:val="73CE118E"/>
    <w:rsid w:val="74012829"/>
    <w:rsid w:val="7406ADCE"/>
    <w:rsid w:val="740DB640"/>
    <w:rsid w:val="747669FC"/>
    <w:rsid w:val="752813D6"/>
    <w:rsid w:val="754A5612"/>
    <w:rsid w:val="7555C96B"/>
    <w:rsid w:val="7563B4D9"/>
    <w:rsid w:val="75A2A69A"/>
    <w:rsid w:val="75AF5EC6"/>
    <w:rsid w:val="75D685C5"/>
    <w:rsid w:val="75F4D6E1"/>
    <w:rsid w:val="75FFC698"/>
    <w:rsid w:val="75FFE762"/>
    <w:rsid w:val="77210CE7"/>
    <w:rsid w:val="7747C134"/>
    <w:rsid w:val="778C462F"/>
    <w:rsid w:val="7790A6E5"/>
    <w:rsid w:val="77D20767"/>
    <w:rsid w:val="7851A8E9"/>
    <w:rsid w:val="78559B56"/>
    <w:rsid w:val="786C9C65"/>
    <w:rsid w:val="789B559B"/>
    <w:rsid w:val="78D05133"/>
    <w:rsid w:val="78FD0E20"/>
    <w:rsid w:val="79086369"/>
    <w:rsid w:val="79425021"/>
    <w:rsid w:val="795086C6"/>
    <w:rsid w:val="7A5905DC"/>
    <w:rsid w:val="7A67F94B"/>
    <w:rsid w:val="7A8D367C"/>
    <w:rsid w:val="7A9D1BCB"/>
    <w:rsid w:val="7B2EE3E3"/>
    <w:rsid w:val="7B393FF9"/>
    <w:rsid w:val="7B4A2E56"/>
    <w:rsid w:val="7B75FFC6"/>
    <w:rsid w:val="7BD3C331"/>
    <w:rsid w:val="7C61B481"/>
    <w:rsid w:val="7CADF2CC"/>
    <w:rsid w:val="7CC29B05"/>
    <w:rsid w:val="7D1A2BB6"/>
    <w:rsid w:val="7D601CF2"/>
    <w:rsid w:val="7D8AC6EE"/>
    <w:rsid w:val="7DC67E90"/>
    <w:rsid w:val="7E2E0346"/>
    <w:rsid w:val="7E93CCC3"/>
    <w:rsid w:val="7E96CAA4"/>
    <w:rsid w:val="7E9E861A"/>
    <w:rsid w:val="7EA5FCA3"/>
    <w:rsid w:val="7F598678"/>
    <w:rsid w:val="7F610C46"/>
    <w:rsid w:val="7F7AA77B"/>
    <w:rsid w:val="7FB5DB65"/>
    <w:rsid w:val="7FBDB2C6"/>
    <w:rsid w:val="7FDAE58F"/>
    <w:rsid w:val="7FE99C62"/>
  </w:rsids>
  <m:mathPr>
    <m:mathFont m:val="Cambria Math"/>
    <m:brkBin m:val="before"/>
    <m:brkBinSub m:val="--"/>
    <m:smallFrac m:val="0"/>
    <m:dispDef m:val="0"/>
    <m:lMargin m:val="0"/>
    <m:rMargin m:val="0"/>
    <m:defJc m:val="centerGroup"/>
    <m:wrapRight/>
    <m:intLim m:val="subSup"/>
    <m:naryLim m:val="subSup"/>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F2C3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650C8995"/>
    <w:pPr>
      <w:spacing w:after="0"/>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1"/>
    <w:qFormat/>
    <w:rsid w:val="650C899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1"/>
    <w:qFormat/>
    <w:rsid w:val="650C8995"/>
    <w:pPr>
      <w:keepNext/>
      <w:keepLines/>
      <w:spacing w:before="360"/>
      <w:outlineLvl w:val="1"/>
    </w:pPr>
    <w:rPr>
      <w:rFonts w:eastAsiaTheme="majorEastAsia" w:cstheme="majorBidi"/>
      <w:sz w:val="28"/>
      <w:szCs w:val="28"/>
      <w:lang w:val="fr-FR"/>
    </w:rPr>
  </w:style>
  <w:style w:type="paragraph" w:styleId="Heading3">
    <w:name w:val="heading 3"/>
    <w:basedOn w:val="Normal"/>
    <w:next w:val="Normal"/>
    <w:link w:val="Heading3Char"/>
    <w:uiPriority w:val="1"/>
    <w:qFormat/>
    <w:rsid w:val="650C8995"/>
    <w:pPr>
      <w:keepNext/>
      <w:keepLines/>
      <w:spacing w:before="360"/>
      <w:outlineLvl w:val="2"/>
    </w:pPr>
    <w:rPr>
      <w:rFonts w:eastAsiaTheme="majorEastAsia" w:cstheme="majorBidi"/>
    </w:rPr>
  </w:style>
  <w:style w:type="paragraph" w:styleId="Heading4">
    <w:name w:val="heading 4"/>
    <w:basedOn w:val="Normal"/>
    <w:next w:val="Normal"/>
    <w:link w:val="Heading4Char"/>
    <w:uiPriority w:val="1"/>
    <w:rsid w:val="650C8995"/>
    <w:pPr>
      <w:keepNext/>
      <w:keepLines/>
      <w:spacing w:before="40"/>
      <w:outlineLvl w:val="3"/>
    </w:pPr>
    <w:rPr>
      <w:rFonts w:asciiTheme="majorHAnsi" w:eastAsiaTheme="majorEastAsia" w:hAnsiTheme="majorHAnsi" w:cstheme="majorBidi"/>
      <w:i/>
      <w:iCs/>
      <w:color w:val="3A3B3E" w:themeColor="accent1" w:themeShade="BF"/>
    </w:rPr>
  </w:style>
  <w:style w:type="paragraph" w:styleId="Heading5">
    <w:name w:val="heading 5"/>
    <w:basedOn w:val="Normal"/>
    <w:next w:val="Normal"/>
    <w:link w:val="Heading5Char"/>
    <w:uiPriority w:val="9"/>
    <w:unhideWhenUsed/>
    <w:qFormat/>
    <w:rsid w:val="650C8995"/>
    <w:pPr>
      <w:keepNext/>
      <w:keepLines/>
      <w:spacing w:before="40"/>
      <w:outlineLvl w:val="4"/>
    </w:pPr>
    <w:rPr>
      <w:rFonts w:asciiTheme="majorHAnsi" w:eastAsiaTheme="majorEastAsia" w:hAnsiTheme="majorHAnsi" w:cstheme="majorBidi"/>
      <w:color w:val="3A3B3E" w:themeColor="accent1" w:themeShade="BF"/>
    </w:rPr>
  </w:style>
  <w:style w:type="paragraph" w:styleId="Heading6">
    <w:name w:val="heading 6"/>
    <w:basedOn w:val="Normal"/>
    <w:next w:val="Normal"/>
    <w:link w:val="Heading6Char"/>
    <w:uiPriority w:val="9"/>
    <w:unhideWhenUsed/>
    <w:qFormat/>
    <w:rsid w:val="650C8995"/>
    <w:pPr>
      <w:keepNext/>
      <w:keepLines/>
      <w:spacing w:before="40"/>
      <w:outlineLvl w:val="5"/>
    </w:pPr>
    <w:rPr>
      <w:rFonts w:asciiTheme="majorHAnsi" w:eastAsiaTheme="majorEastAsia" w:hAnsiTheme="majorHAnsi" w:cstheme="majorBidi"/>
      <w:color w:val="272729"/>
    </w:rPr>
  </w:style>
  <w:style w:type="paragraph" w:styleId="Heading7">
    <w:name w:val="heading 7"/>
    <w:basedOn w:val="Normal"/>
    <w:next w:val="Normal"/>
    <w:link w:val="Heading7Char"/>
    <w:uiPriority w:val="9"/>
    <w:unhideWhenUsed/>
    <w:qFormat/>
    <w:rsid w:val="650C8995"/>
    <w:pPr>
      <w:keepNext/>
      <w:keepLines/>
      <w:spacing w:before="40"/>
      <w:outlineLvl w:val="6"/>
    </w:pPr>
    <w:rPr>
      <w:rFonts w:asciiTheme="majorHAnsi" w:eastAsiaTheme="majorEastAsia" w:hAnsiTheme="majorHAnsi" w:cstheme="majorBidi"/>
      <w:i/>
      <w:iCs/>
      <w:color w:val="272729"/>
    </w:rPr>
  </w:style>
  <w:style w:type="paragraph" w:styleId="Heading8">
    <w:name w:val="heading 8"/>
    <w:basedOn w:val="Normal"/>
    <w:next w:val="Normal"/>
    <w:link w:val="Heading8Char"/>
    <w:uiPriority w:val="9"/>
    <w:unhideWhenUsed/>
    <w:qFormat/>
    <w:rsid w:val="650C8995"/>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650C8995"/>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650C8995"/>
    <w:pPr>
      <w:tabs>
        <w:tab w:val="center" w:pos="4703"/>
        <w:tab w:val="right" w:pos="9406"/>
      </w:tabs>
    </w:pPr>
  </w:style>
  <w:style w:type="character" w:customStyle="1" w:styleId="HeaderChar">
    <w:name w:val="Header Char"/>
    <w:basedOn w:val="DefaultParagraphFont"/>
    <w:link w:val="Header"/>
    <w:uiPriority w:val="99"/>
    <w:rsid w:val="650C8995"/>
    <w:rPr>
      <w:rFonts w:ascii="Volvo Sans Pro" w:eastAsia="Times New Roman" w:hAnsi="Volvo Sans Pro" w:cs="Times New Roman"/>
      <w:noProof w:val="0"/>
      <w:color w:val="5C5C54"/>
      <w:lang w:val="en-US"/>
    </w:rPr>
  </w:style>
  <w:style w:type="paragraph" w:styleId="Footer">
    <w:name w:val="footer"/>
    <w:basedOn w:val="Normal"/>
    <w:link w:val="FooterChar"/>
    <w:uiPriority w:val="99"/>
    <w:unhideWhenUsed/>
    <w:rsid w:val="650C8995"/>
    <w:pPr>
      <w:tabs>
        <w:tab w:val="center" w:pos="4703"/>
        <w:tab w:val="right" w:pos="9406"/>
      </w:tabs>
    </w:pPr>
  </w:style>
  <w:style w:type="character" w:customStyle="1" w:styleId="FooterChar">
    <w:name w:val="Footer Char"/>
    <w:basedOn w:val="DefaultParagraphFont"/>
    <w:link w:val="Footer"/>
    <w:uiPriority w:val="99"/>
    <w:rsid w:val="650C8995"/>
    <w:rPr>
      <w:rFonts w:ascii="Volvo Sans Pro" w:eastAsia="Times New Roman" w:hAnsi="Volvo Sans Pro" w:cs="Times New Roman"/>
      <w:noProof w:val="0"/>
      <w:color w:val="5C5C54"/>
      <w:lang w:val="en-US"/>
    </w:rPr>
  </w:style>
  <w:style w:type="paragraph" w:customStyle="1" w:styleId="Template-Address">
    <w:name w:val="Template - Address"/>
    <w:basedOn w:val="Normal"/>
    <w:uiPriority w:val="1"/>
    <w:semiHidden/>
    <w:rsid w:val="650C8995"/>
    <w:pPr>
      <w:spacing w:line="200" w:lineRule="atLeast"/>
    </w:pPr>
    <w:rPr>
      <w:rFonts w:ascii="VolvoSans" w:hAnsi="VolvoSans"/>
      <w:noProof/>
      <w:sz w:val="12"/>
      <w:szCs w:val="12"/>
    </w:rPr>
  </w:style>
  <w:style w:type="character" w:customStyle="1" w:styleId="Heading1Char">
    <w:name w:val="Heading 1 Char"/>
    <w:basedOn w:val="DefaultParagraphFont"/>
    <w:link w:val="Heading1"/>
    <w:uiPriority w:val="1"/>
    <w:rsid w:val="650C8995"/>
    <w:rPr>
      <w:rFonts w:ascii="Arial" w:eastAsiaTheme="majorEastAsia" w:hAnsi="Arial" w:cstheme="majorBidi"/>
      <w:noProof w:val="0"/>
      <w:sz w:val="32"/>
      <w:szCs w:val="32"/>
      <w:lang w:val="en-US"/>
    </w:rPr>
  </w:style>
  <w:style w:type="character" w:customStyle="1" w:styleId="Heading2Char">
    <w:name w:val="Heading 2 Char"/>
    <w:basedOn w:val="DefaultParagraphFont"/>
    <w:link w:val="Heading2"/>
    <w:uiPriority w:val="1"/>
    <w:rsid w:val="650C8995"/>
    <w:rPr>
      <w:rFonts w:ascii="Volvo Novum" w:eastAsiaTheme="majorEastAsia" w:hAnsi="Volvo Novum" w:cstheme="majorBidi"/>
      <w:noProof w:val="0"/>
      <w:sz w:val="28"/>
      <w:szCs w:val="28"/>
      <w:lang w:val="fr-FR"/>
    </w:rPr>
  </w:style>
  <w:style w:type="character" w:customStyle="1" w:styleId="Heading3Char">
    <w:name w:val="Heading 3 Char"/>
    <w:basedOn w:val="DefaultParagraphFont"/>
    <w:link w:val="Heading3"/>
    <w:uiPriority w:val="1"/>
    <w:rsid w:val="650C8995"/>
    <w:rPr>
      <w:rFonts w:ascii="Arial" w:eastAsiaTheme="majorEastAsia" w:hAnsi="Arial" w:cstheme="majorBidi"/>
      <w:noProof w:val="0"/>
      <w:sz w:val="20"/>
      <w:szCs w:val="20"/>
      <w:lang w:val="en-US"/>
    </w:rPr>
  </w:style>
  <w:style w:type="character" w:styleId="Hyperlink">
    <w:name w:val="Hyperlink"/>
    <w:basedOn w:val="DefaultParagraphFont"/>
    <w:uiPriority w:val="99"/>
    <w:unhideWhenUsed/>
    <w:rsid w:val="00024058"/>
    <w:rPr>
      <w:color w:val="auto"/>
      <w:u w:val="none"/>
    </w:rPr>
  </w:style>
  <w:style w:type="character" w:customStyle="1" w:styleId="Heading4Char">
    <w:name w:val="Heading 4 Char"/>
    <w:basedOn w:val="DefaultParagraphFont"/>
    <w:link w:val="Heading4"/>
    <w:uiPriority w:val="1"/>
    <w:rsid w:val="650C8995"/>
    <w:rPr>
      <w:rFonts w:asciiTheme="majorHAnsi" w:eastAsiaTheme="majorEastAsia" w:hAnsiTheme="majorHAnsi" w:cstheme="majorBidi"/>
      <w:i/>
      <w:iCs/>
      <w:noProof w:val="0"/>
      <w:color w:val="3A3B3E" w:themeColor="accent1" w:themeShade="BF"/>
      <w:lang w:val="en-US"/>
    </w:rPr>
  </w:style>
  <w:style w:type="character" w:styleId="PlaceholderText">
    <w:name w:val="Placeholder Text"/>
    <w:basedOn w:val="DefaultParagraphFont"/>
    <w:rsid w:val="0056475A"/>
    <w:rPr>
      <w:color w:val="808080"/>
    </w:rPr>
  </w:style>
  <w:style w:type="paragraph" w:customStyle="1" w:styleId="Footertext">
    <w:name w:val="Footer text"/>
    <w:basedOn w:val="Normal"/>
    <w:link w:val="FootertextChar"/>
    <w:uiPriority w:val="1"/>
    <w:qFormat/>
    <w:rsid w:val="650C8995"/>
    <w:rPr>
      <w:noProof/>
      <w:sz w:val="12"/>
      <w:szCs w:val="12"/>
    </w:rPr>
  </w:style>
  <w:style w:type="character" w:customStyle="1" w:styleId="FootertextChar">
    <w:name w:val="Footer text Char"/>
    <w:basedOn w:val="DefaultParagraphFont"/>
    <w:link w:val="Footertext"/>
    <w:uiPriority w:val="1"/>
    <w:rsid w:val="650C8995"/>
    <w:rPr>
      <w:rFonts w:ascii="Volvo Novum" w:eastAsia="Times New Roman" w:hAnsi="Volvo Novum" w:cs="Times New Roman"/>
      <w:noProof/>
      <w:sz w:val="12"/>
      <w:szCs w:val="12"/>
      <w:lang w:val="en-US"/>
    </w:rPr>
  </w:style>
  <w:style w:type="paragraph" w:styleId="BalloonText">
    <w:name w:val="Balloon Text"/>
    <w:basedOn w:val="Normal"/>
    <w:link w:val="BalloonTextChar"/>
    <w:uiPriority w:val="1"/>
    <w:semiHidden/>
    <w:unhideWhenUsed/>
    <w:rsid w:val="650C8995"/>
    <w:rPr>
      <w:rFonts w:ascii="Segoe UI" w:hAnsi="Segoe UI" w:cs="Segoe UI"/>
      <w:sz w:val="18"/>
      <w:szCs w:val="18"/>
    </w:rPr>
  </w:style>
  <w:style w:type="character" w:customStyle="1" w:styleId="BalloonTextChar">
    <w:name w:val="Balloon Text Char"/>
    <w:basedOn w:val="DefaultParagraphFont"/>
    <w:link w:val="BalloonText"/>
    <w:uiPriority w:val="1"/>
    <w:semiHidden/>
    <w:rsid w:val="650C8995"/>
    <w:rPr>
      <w:rFonts w:ascii="Segoe UI" w:eastAsia="Times New Roman" w:hAnsi="Segoe UI" w:cs="Segoe UI"/>
      <w:noProof w:val="0"/>
      <w:sz w:val="18"/>
      <w:szCs w:val="18"/>
      <w:lang w:val="en-US"/>
    </w:rPr>
  </w:style>
  <w:style w:type="paragraph" w:customStyle="1" w:styleId="Addressfield">
    <w:name w:val="Address field"/>
    <w:basedOn w:val="Normal"/>
    <w:uiPriority w:val="1"/>
    <w:qFormat/>
    <w:rsid w:val="650C8995"/>
  </w:style>
  <w:style w:type="character" w:styleId="CommentReference">
    <w:name w:val="annotation reference"/>
    <w:basedOn w:val="DefaultParagraphFont"/>
    <w:semiHidden/>
    <w:unhideWhenUsed/>
    <w:rsid w:val="00DE6F55"/>
    <w:rPr>
      <w:sz w:val="16"/>
      <w:szCs w:val="16"/>
    </w:rPr>
  </w:style>
  <w:style w:type="paragraph" w:styleId="CommentText">
    <w:name w:val="annotation text"/>
    <w:basedOn w:val="Normal"/>
    <w:link w:val="CommentTextChar"/>
    <w:uiPriority w:val="1"/>
    <w:unhideWhenUsed/>
    <w:rsid w:val="650C8995"/>
  </w:style>
  <w:style w:type="character" w:customStyle="1" w:styleId="CommentTextChar">
    <w:name w:val="Comment Text Char"/>
    <w:basedOn w:val="DefaultParagraphFont"/>
    <w:link w:val="CommentText"/>
    <w:uiPriority w:val="1"/>
    <w:rsid w:val="650C8995"/>
    <w:rPr>
      <w:rFonts w:ascii="Arial" w:eastAsia="Times New Roman" w:hAnsi="Arial" w:cs="Times New Roman"/>
      <w:noProof w:val="0"/>
      <w:sz w:val="20"/>
      <w:szCs w:val="20"/>
      <w:lang w:val="en-US"/>
    </w:rPr>
  </w:style>
  <w:style w:type="paragraph" w:styleId="CommentSubject">
    <w:name w:val="annotation subject"/>
    <w:basedOn w:val="CommentText"/>
    <w:next w:val="CommentText"/>
    <w:link w:val="CommentSubjectChar"/>
    <w:uiPriority w:val="1"/>
    <w:semiHidden/>
    <w:unhideWhenUsed/>
    <w:rsid w:val="650C8995"/>
    <w:rPr>
      <w:b/>
      <w:bCs/>
    </w:rPr>
  </w:style>
  <w:style w:type="character" w:customStyle="1" w:styleId="CommentSubjectChar">
    <w:name w:val="Comment Subject Char"/>
    <w:basedOn w:val="CommentTextChar"/>
    <w:link w:val="CommentSubject"/>
    <w:uiPriority w:val="1"/>
    <w:semiHidden/>
    <w:rsid w:val="650C8995"/>
    <w:rPr>
      <w:rFonts w:ascii="Arial" w:eastAsia="Times New Roman" w:hAnsi="Arial" w:cs="Times New Roman"/>
      <w:b/>
      <w:bCs/>
      <w:noProof w:val="0"/>
      <w:sz w:val="20"/>
      <w:szCs w:val="20"/>
      <w:lang w:val="en-US"/>
    </w:rPr>
  </w:style>
  <w:style w:type="paragraph" w:customStyle="1" w:styleId="Bodycopy">
    <w:name w:val="Body copy"/>
    <w:basedOn w:val="Normal"/>
    <w:link w:val="BodycopyChar"/>
    <w:uiPriority w:val="1"/>
    <w:qFormat/>
    <w:rsid w:val="650C8995"/>
    <w:pPr>
      <w:spacing w:after="120"/>
    </w:pPr>
    <w:rPr>
      <w:rFonts w:eastAsiaTheme="minorEastAsia" w:cstheme="minorBidi"/>
      <w:lang w:val="fr-FR"/>
    </w:rPr>
  </w:style>
  <w:style w:type="character" w:customStyle="1" w:styleId="BodycopyChar">
    <w:name w:val="Body copy Char"/>
    <w:basedOn w:val="DefaultParagraphFont"/>
    <w:link w:val="Bodycopy"/>
    <w:uiPriority w:val="1"/>
    <w:rsid w:val="650C8995"/>
    <w:rPr>
      <w:rFonts w:ascii="Volvo Novum" w:eastAsiaTheme="minorEastAsia" w:hAnsi="Volvo Novum" w:cstheme="minorBidi"/>
      <w:noProof w:val="0"/>
      <w:sz w:val="22"/>
      <w:szCs w:val="22"/>
      <w:lang w:val="fr-FR"/>
    </w:rPr>
  </w:style>
  <w:style w:type="character" w:styleId="UnresolvedMention">
    <w:name w:val="Unresolved Mention"/>
    <w:basedOn w:val="DefaultParagraphFont"/>
    <w:uiPriority w:val="99"/>
    <w:semiHidden/>
    <w:unhideWhenUsed/>
    <w:rsid w:val="00CD7D01"/>
    <w:rPr>
      <w:color w:val="605E5C"/>
      <w:shd w:val="clear" w:color="auto" w:fill="E1DFDD"/>
    </w:rPr>
  </w:style>
  <w:style w:type="paragraph" w:customStyle="1" w:styleId="Press">
    <w:name w:val="Press"/>
    <w:basedOn w:val="Heading4"/>
    <w:uiPriority w:val="1"/>
    <w:rsid w:val="650C8995"/>
    <w:pPr>
      <w:keepLines w:val="0"/>
      <w:spacing w:before="300" w:after="600"/>
      <w:ind w:right="13"/>
    </w:pPr>
    <w:rPr>
      <w:rFonts w:ascii="Volvo Novum SemiLight" w:eastAsia="Times New Roman" w:hAnsi="Volvo Novum SemiLight" w:cs="Times New Roman"/>
      <w:b/>
      <w:bCs/>
      <w:i w:val="0"/>
      <w:iCs w:val="0"/>
      <w:color w:val="auto"/>
      <w:lang w:val="pt-BR"/>
    </w:rPr>
  </w:style>
  <w:style w:type="paragraph" w:styleId="NormalWeb">
    <w:name w:val="Normal (Web)"/>
    <w:basedOn w:val="Normal"/>
    <w:uiPriority w:val="99"/>
    <w:unhideWhenUsed/>
    <w:rsid w:val="650C8995"/>
    <w:pPr>
      <w:spacing w:beforeAutospacing="1" w:afterAutospacing="1"/>
    </w:pPr>
    <w:rPr>
      <w:rFonts w:eastAsia="Calibri"/>
      <w:sz w:val="24"/>
      <w:szCs w:val="24"/>
      <w:lang w:eastAsia="sv-SE"/>
    </w:rPr>
  </w:style>
  <w:style w:type="paragraph" w:customStyle="1" w:styleId="Contact">
    <w:name w:val="Contact"/>
    <w:basedOn w:val="BodyText"/>
    <w:uiPriority w:val="99"/>
    <w:rsid w:val="650C8995"/>
    <w:pPr>
      <w:spacing w:after="300"/>
    </w:pPr>
    <w:rPr>
      <w:rFonts w:eastAsia="MS Mincho"/>
      <w:i/>
      <w:iCs/>
      <w:sz w:val="24"/>
      <w:szCs w:val="24"/>
      <w:lang w:val="en-GB" w:eastAsia="en-GB" w:bidi="en-GB"/>
    </w:rPr>
  </w:style>
  <w:style w:type="paragraph" w:styleId="BodyText">
    <w:name w:val="Body Text"/>
    <w:basedOn w:val="Normal"/>
    <w:link w:val="BodyTextChar"/>
    <w:uiPriority w:val="1"/>
    <w:semiHidden/>
    <w:unhideWhenUsed/>
    <w:rsid w:val="650C8995"/>
    <w:pPr>
      <w:spacing w:after="120"/>
    </w:pPr>
  </w:style>
  <w:style w:type="character" w:customStyle="1" w:styleId="BodyTextChar">
    <w:name w:val="Body Text Char"/>
    <w:basedOn w:val="DefaultParagraphFont"/>
    <w:link w:val="BodyText"/>
    <w:uiPriority w:val="1"/>
    <w:semiHidden/>
    <w:rsid w:val="650C8995"/>
    <w:rPr>
      <w:rFonts w:ascii="Times New Roman" w:eastAsia="Times New Roman" w:hAnsi="Times New Roman" w:cs="Times New Roman"/>
      <w:noProof w:val="0"/>
      <w:sz w:val="20"/>
      <w:szCs w:val="20"/>
      <w:lang w:val="en-US"/>
    </w:rPr>
  </w:style>
  <w:style w:type="paragraph" w:styleId="ListParagraph">
    <w:name w:val="List Paragraph"/>
    <w:basedOn w:val="Normal"/>
    <w:uiPriority w:val="34"/>
    <w:qFormat/>
    <w:rsid w:val="650C8995"/>
    <w:pPr>
      <w:ind w:left="720"/>
      <w:contextualSpacing/>
    </w:pPr>
  </w:style>
  <w:style w:type="character" w:customStyle="1" w:styleId="normaltextrun">
    <w:name w:val="normaltextrun"/>
    <w:basedOn w:val="DefaultParagraphFont"/>
    <w:rsid w:val="547CDF62"/>
  </w:style>
  <w:style w:type="paragraph" w:customStyle="1" w:styleId="paragraph">
    <w:name w:val="paragraph"/>
    <w:basedOn w:val="Normal"/>
    <w:rsid w:val="650C8995"/>
    <w:pPr>
      <w:spacing w:beforeAutospacing="1" w:afterAutospacing="1"/>
    </w:pPr>
    <w:rPr>
      <w:sz w:val="24"/>
      <w:szCs w:val="24"/>
    </w:rPr>
  </w:style>
  <w:style w:type="character" w:customStyle="1" w:styleId="eop">
    <w:name w:val="eop"/>
    <w:basedOn w:val="DefaultParagraphFont"/>
    <w:rsid w:val="547CDF62"/>
  </w:style>
  <w:style w:type="paragraph" w:styleId="Title">
    <w:name w:val="Title"/>
    <w:basedOn w:val="Normal"/>
    <w:next w:val="Normal"/>
    <w:link w:val="TitleChar"/>
    <w:uiPriority w:val="10"/>
    <w:qFormat/>
    <w:rsid w:val="650C8995"/>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650C8995"/>
    <w:rPr>
      <w:rFonts w:eastAsiaTheme="minorEastAsia"/>
      <w:color w:val="5A5A5A"/>
    </w:rPr>
  </w:style>
  <w:style w:type="paragraph" w:styleId="Quote">
    <w:name w:val="Quote"/>
    <w:basedOn w:val="Normal"/>
    <w:next w:val="Normal"/>
    <w:link w:val="QuoteChar"/>
    <w:uiPriority w:val="29"/>
    <w:qFormat/>
    <w:rsid w:val="650C8995"/>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650C8995"/>
    <w:pPr>
      <w:spacing w:before="360" w:after="360"/>
      <w:ind w:left="864" w:right="864"/>
      <w:jc w:val="center"/>
    </w:pPr>
    <w:rPr>
      <w:i/>
      <w:iCs/>
      <w:color w:val="4E5054" w:themeColor="accent1"/>
    </w:rPr>
  </w:style>
  <w:style w:type="character" w:customStyle="1" w:styleId="Heading5Char">
    <w:name w:val="Heading 5 Char"/>
    <w:basedOn w:val="DefaultParagraphFont"/>
    <w:link w:val="Heading5"/>
    <w:uiPriority w:val="9"/>
    <w:rsid w:val="650C8995"/>
    <w:rPr>
      <w:rFonts w:asciiTheme="majorHAnsi" w:eastAsiaTheme="majorEastAsia" w:hAnsiTheme="majorHAnsi" w:cstheme="majorBidi"/>
      <w:noProof w:val="0"/>
      <w:color w:val="3A3B3E" w:themeColor="accent1" w:themeShade="BF"/>
      <w:lang w:val="en-US"/>
    </w:rPr>
  </w:style>
  <w:style w:type="character" w:customStyle="1" w:styleId="Heading6Char">
    <w:name w:val="Heading 6 Char"/>
    <w:basedOn w:val="DefaultParagraphFont"/>
    <w:link w:val="Heading6"/>
    <w:uiPriority w:val="9"/>
    <w:rsid w:val="650C8995"/>
    <w:rPr>
      <w:rFonts w:asciiTheme="majorHAnsi" w:eastAsiaTheme="majorEastAsia" w:hAnsiTheme="majorHAnsi" w:cstheme="majorBidi"/>
      <w:noProof w:val="0"/>
      <w:color w:val="272729"/>
      <w:lang w:val="en-US"/>
    </w:rPr>
  </w:style>
  <w:style w:type="character" w:customStyle="1" w:styleId="Heading7Char">
    <w:name w:val="Heading 7 Char"/>
    <w:basedOn w:val="DefaultParagraphFont"/>
    <w:link w:val="Heading7"/>
    <w:uiPriority w:val="9"/>
    <w:rsid w:val="650C8995"/>
    <w:rPr>
      <w:rFonts w:asciiTheme="majorHAnsi" w:eastAsiaTheme="majorEastAsia" w:hAnsiTheme="majorHAnsi" w:cstheme="majorBidi"/>
      <w:i/>
      <w:iCs/>
      <w:noProof w:val="0"/>
      <w:color w:val="272729"/>
      <w:lang w:val="en-US"/>
    </w:rPr>
  </w:style>
  <w:style w:type="character" w:customStyle="1" w:styleId="Heading8Char">
    <w:name w:val="Heading 8 Char"/>
    <w:basedOn w:val="DefaultParagraphFont"/>
    <w:link w:val="Heading8"/>
    <w:uiPriority w:val="9"/>
    <w:rsid w:val="650C8995"/>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650C8995"/>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650C8995"/>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650C8995"/>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650C8995"/>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650C8995"/>
    <w:rPr>
      <w:i/>
      <w:iCs/>
      <w:noProof w:val="0"/>
      <w:color w:val="4E5054" w:themeColor="accent1"/>
      <w:lang w:val="en-US"/>
    </w:rPr>
  </w:style>
  <w:style w:type="paragraph" w:styleId="TOC1">
    <w:name w:val="toc 1"/>
    <w:basedOn w:val="Normal"/>
    <w:next w:val="Normal"/>
    <w:uiPriority w:val="39"/>
    <w:unhideWhenUsed/>
    <w:rsid w:val="650C8995"/>
    <w:pPr>
      <w:spacing w:after="100"/>
    </w:pPr>
  </w:style>
  <w:style w:type="paragraph" w:styleId="TOC2">
    <w:name w:val="toc 2"/>
    <w:basedOn w:val="Normal"/>
    <w:next w:val="Normal"/>
    <w:uiPriority w:val="39"/>
    <w:unhideWhenUsed/>
    <w:rsid w:val="650C8995"/>
    <w:pPr>
      <w:spacing w:after="100"/>
      <w:ind w:left="220"/>
    </w:pPr>
  </w:style>
  <w:style w:type="paragraph" w:styleId="TOC3">
    <w:name w:val="toc 3"/>
    <w:basedOn w:val="Normal"/>
    <w:next w:val="Normal"/>
    <w:uiPriority w:val="39"/>
    <w:unhideWhenUsed/>
    <w:rsid w:val="650C8995"/>
    <w:pPr>
      <w:spacing w:after="100"/>
      <w:ind w:left="440"/>
    </w:pPr>
  </w:style>
  <w:style w:type="paragraph" w:styleId="TOC4">
    <w:name w:val="toc 4"/>
    <w:basedOn w:val="Normal"/>
    <w:next w:val="Normal"/>
    <w:uiPriority w:val="39"/>
    <w:unhideWhenUsed/>
    <w:rsid w:val="650C8995"/>
    <w:pPr>
      <w:spacing w:after="100"/>
      <w:ind w:left="660"/>
    </w:pPr>
  </w:style>
  <w:style w:type="paragraph" w:styleId="TOC5">
    <w:name w:val="toc 5"/>
    <w:basedOn w:val="Normal"/>
    <w:next w:val="Normal"/>
    <w:uiPriority w:val="39"/>
    <w:unhideWhenUsed/>
    <w:rsid w:val="650C8995"/>
    <w:pPr>
      <w:spacing w:after="100"/>
      <w:ind w:left="880"/>
    </w:pPr>
  </w:style>
  <w:style w:type="paragraph" w:styleId="TOC6">
    <w:name w:val="toc 6"/>
    <w:basedOn w:val="Normal"/>
    <w:next w:val="Normal"/>
    <w:uiPriority w:val="39"/>
    <w:unhideWhenUsed/>
    <w:rsid w:val="650C8995"/>
    <w:pPr>
      <w:spacing w:after="100"/>
      <w:ind w:left="1100"/>
    </w:pPr>
  </w:style>
  <w:style w:type="paragraph" w:styleId="TOC7">
    <w:name w:val="toc 7"/>
    <w:basedOn w:val="Normal"/>
    <w:next w:val="Normal"/>
    <w:uiPriority w:val="39"/>
    <w:unhideWhenUsed/>
    <w:rsid w:val="650C8995"/>
    <w:pPr>
      <w:spacing w:after="100"/>
      <w:ind w:left="1320"/>
    </w:pPr>
  </w:style>
  <w:style w:type="paragraph" w:styleId="TOC8">
    <w:name w:val="toc 8"/>
    <w:basedOn w:val="Normal"/>
    <w:next w:val="Normal"/>
    <w:uiPriority w:val="39"/>
    <w:unhideWhenUsed/>
    <w:rsid w:val="650C8995"/>
    <w:pPr>
      <w:spacing w:after="100"/>
      <w:ind w:left="1540"/>
    </w:pPr>
  </w:style>
  <w:style w:type="paragraph" w:styleId="TOC9">
    <w:name w:val="toc 9"/>
    <w:basedOn w:val="Normal"/>
    <w:next w:val="Normal"/>
    <w:uiPriority w:val="39"/>
    <w:unhideWhenUsed/>
    <w:rsid w:val="650C8995"/>
    <w:pPr>
      <w:spacing w:after="100"/>
      <w:ind w:left="1760"/>
    </w:pPr>
  </w:style>
  <w:style w:type="paragraph" w:styleId="EndnoteText">
    <w:name w:val="endnote text"/>
    <w:basedOn w:val="Normal"/>
    <w:link w:val="EndnoteTextChar"/>
    <w:uiPriority w:val="99"/>
    <w:semiHidden/>
    <w:unhideWhenUsed/>
    <w:rsid w:val="650C8995"/>
  </w:style>
  <w:style w:type="character" w:customStyle="1" w:styleId="EndnoteTextChar">
    <w:name w:val="Endnote Text Char"/>
    <w:basedOn w:val="DefaultParagraphFont"/>
    <w:link w:val="EndnoteText"/>
    <w:uiPriority w:val="99"/>
    <w:semiHidden/>
    <w:rsid w:val="650C8995"/>
    <w:rPr>
      <w:noProof w:val="0"/>
      <w:sz w:val="20"/>
      <w:szCs w:val="20"/>
      <w:lang w:val="en-US"/>
    </w:rPr>
  </w:style>
  <w:style w:type="paragraph" w:styleId="FootnoteText">
    <w:name w:val="footnote text"/>
    <w:basedOn w:val="Normal"/>
    <w:link w:val="FootnoteTextChar"/>
    <w:uiPriority w:val="99"/>
    <w:semiHidden/>
    <w:unhideWhenUsed/>
    <w:rsid w:val="650C8995"/>
  </w:style>
  <w:style w:type="character" w:customStyle="1" w:styleId="FootnoteTextChar">
    <w:name w:val="Footnote Text Char"/>
    <w:basedOn w:val="DefaultParagraphFont"/>
    <w:link w:val="FootnoteText"/>
    <w:uiPriority w:val="99"/>
    <w:semiHidden/>
    <w:rsid w:val="650C8995"/>
    <w:rPr>
      <w:noProof w:val="0"/>
      <w:sz w:val="20"/>
      <w:szCs w:val="20"/>
      <w:lang w:val="en-US"/>
    </w:rPr>
  </w:style>
  <w:style w:type="table" w:styleId="TableGrid">
    <w:name w:val="Table Grid"/>
    <w:basedOn w:val="TableNormal"/>
    <w:rsid w:val="005661F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Pr>
      <w:color w:val="2B579A"/>
      <w:shd w:val="clear" w:color="auto" w:fill="E6E6E6"/>
    </w:rPr>
  </w:style>
  <w:style w:type="paragraph" w:styleId="Revision">
    <w:name w:val="Revision"/>
    <w:hidden/>
    <w:semiHidden/>
    <w:rsid w:val="00F44C63"/>
    <w:pPr>
      <w:spacing w:after="0"/>
    </w:pPr>
    <w:rPr>
      <w:rFonts w:ascii="Times New Roman" w:eastAsia="Times New Roman" w:hAnsi="Times New Roman" w:cs="Times New Roman"/>
      <w:sz w:val="20"/>
      <w:szCs w:val="20"/>
      <w:lang w:val="en-US"/>
    </w:rPr>
  </w:style>
  <w:style w:type="character" w:customStyle="1" w:styleId="cf01">
    <w:name w:val="cf01"/>
    <w:basedOn w:val="DefaultParagraphFont"/>
    <w:rsid w:val="004974E6"/>
    <w:rPr>
      <w:rFonts w:ascii="Segoe UI" w:hAnsi="Segoe UI" w:cs="Segoe UI" w:hint="default"/>
      <w:sz w:val="18"/>
      <w:szCs w:val="18"/>
    </w:rPr>
  </w:style>
  <w:style w:type="paragraph" w:customStyle="1" w:styleId="pf0">
    <w:name w:val="pf0"/>
    <w:basedOn w:val="Normal"/>
    <w:rsid w:val="0047361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88238">
      <w:bodyDiv w:val="1"/>
      <w:marLeft w:val="0"/>
      <w:marRight w:val="0"/>
      <w:marTop w:val="0"/>
      <w:marBottom w:val="0"/>
      <w:divBdr>
        <w:top w:val="none" w:sz="0" w:space="0" w:color="auto"/>
        <w:left w:val="none" w:sz="0" w:space="0" w:color="auto"/>
        <w:bottom w:val="none" w:sz="0" w:space="0" w:color="auto"/>
        <w:right w:val="none" w:sz="0" w:space="0" w:color="auto"/>
      </w:divBdr>
    </w:div>
    <w:div w:id="257714142">
      <w:bodyDiv w:val="1"/>
      <w:marLeft w:val="0"/>
      <w:marRight w:val="0"/>
      <w:marTop w:val="0"/>
      <w:marBottom w:val="0"/>
      <w:divBdr>
        <w:top w:val="none" w:sz="0" w:space="0" w:color="auto"/>
        <w:left w:val="none" w:sz="0" w:space="0" w:color="auto"/>
        <w:bottom w:val="none" w:sz="0" w:space="0" w:color="auto"/>
        <w:right w:val="none" w:sz="0" w:space="0" w:color="auto"/>
      </w:divBdr>
    </w:div>
    <w:div w:id="372391138">
      <w:bodyDiv w:val="1"/>
      <w:marLeft w:val="0"/>
      <w:marRight w:val="0"/>
      <w:marTop w:val="0"/>
      <w:marBottom w:val="0"/>
      <w:divBdr>
        <w:top w:val="none" w:sz="0" w:space="0" w:color="auto"/>
        <w:left w:val="none" w:sz="0" w:space="0" w:color="auto"/>
        <w:bottom w:val="none" w:sz="0" w:space="0" w:color="auto"/>
        <w:right w:val="none" w:sz="0" w:space="0" w:color="auto"/>
      </w:divBdr>
    </w:div>
    <w:div w:id="1199850424">
      <w:bodyDiv w:val="1"/>
      <w:marLeft w:val="0"/>
      <w:marRight w:val="0"/>
      <w:marTop w:val="0"/>
      <w:marBottom w:val="0"/>
      <w:divBdr>
        <w:top w:val="none" w:sz="0" w:space="0" w:color="auto"/>
        <w:left w:val="none" w:sz="0" w:space="0" w:color="auto"/>
        <w:bottom w:val="none" w:sz="0" w:space="0" w:color="auto"/>
        <w:right w:val="none" w:sz="0" w:space="0" w:color="auto"/>
      </w:divBdr>
    </w:div>
    <w:div w:id="1228494572">
      <w:bodyDiv w:val="1"/>
      <w:marLeft w:val="0"/>
      <w:marRight w:val="0"/>
      <w:marTop w:val="0"/>
      <w:marBottom w:val="0"/>
      <w:divBdr>
        <w:top w:val="none" w:sz="0" w:space="0" w:color="auto"/>
        <w:left w:val="none" w:sz="0" w:space="0" w:color="auto"/>
        <w:bottom w:val="none" w:sz="0" w:space="0" w:color="auto"/>
        <w:right w:val="none" w:sz="0" w:space="0" w:color="auto"/>
      </w:divBdr>
    </w:div>
    <w:div w:id="1281762779">
      <w:bodyDiv w:val="1"/>
      <w:marLeft w:val="0"/>
      <w:marRight w:val="0"/>
      <w:marTop w:val="0"/>
      <w:marBottom w:val="0"/>
      <w:divBdr>
        <w:top w:val="none" w:sz="0" w:space="0" w:color="auto"/>
        <w:left w:val="none" w:sz="0" w:space="0" w:color="auto"/>
        <w:bottom w:val="none" w:sz="0" w:space="0" w:color="auto"/>
        <w:right w:val="none" w:sz="0" w:space="0" w:color="auto"/>
      </w:divBdr>
    </w:div>
    <w:div w:id="1301888795">
      <w:bodyDiv w:val="1"/>
      <w:marLeft w:val="0"/>
      <w:marRight w:val="0"/>
      <w:marTop w:val="0"/>
      <w:marBottom w:val="0"/>
      <w:divBdr>
        <w:top w:val="none" w:sz="0" w:space="0" w:color="auto"/>
        <w:left w:val="none" w:sz="0" w:space="0" w:color="auto"/>
        <w:bottom w:val="none" w:sz="0" w:space="0" w:color="auto"/>
        <w:right w:val="none" w:sz="0" w:space="0" w:color="auto"/>
      </w:divBdr>
    </w:div>
    <w:div w:id="1368676112">
      <w:bodyDiv w:val="1"/>
      <w:marLeft w:val="0"/>
      <w:marRight w:val="0"/>
      <w:marTop w:val="0"/>
      <w:marBottom w:val="0"/>
      <w:divBdr>
        <w:top w:val="none" w:sz="0" w:space="0" w:color="auto"/>
        <w:left w:val="none" w:sz="0" w:space="0" w:color="auto"/>
        <w:bottom w:val="none" w:sz="0" w:space="0" w:color="auto"/>
        <w:right w:val="none" w:sz="0" w:space="0" w:color="auto"/>
      </w:divBdr>
    </w:div>
    <w:div w:id="1452701534">
      <w:bodyDiv w:val="1"/>
      <w:marLeft w:val="0"/>
      <w:marRight w:val="0"/>
      <w:marTop w:val="0"/>
      <w:marBottom w:val="0"/>
      <w:divBdr>
        <w:top w:val="none" w:sz="0" w:space="0" w:color="auto"/>
        <w:left w:val="none" w:sz="0" w:space="0" w:color="auto"/>
        <w:bottom w:val="none" w:sz="0" w:space="0" w:color="auto"/>
        <w:right w:val="none" w:sz="0" w:space="0" w:color="auto"/>
      </w:divBdr>
    </w:div>
    <w:div w:id="1455565261">
      <w:bodyDiv w:val="1"/>
      <w:marLeft w:val="0"/>
      <w:marRight w:val="0"/>
      <w:marTop w:val="0"/>
      <w:marBottom w:val="0"/>
      <w:divBdr>
        <w:top w:val="none" w:sz="0" w:space="0" w:color="auto"/>
        <w:left w:val="none" w:sz="0" w:space="0" w:color="auto"/>
        <w:bottom w:val="none" w:sz="0" w:space="0" w:color="auto"/>
        <w:right w:val="none" w:sz="0" w:space="0" w:color="auto"/>
      </w:divBdr>
    </w:div>
    <w:div w:id="1698117665">
      <w:bodyDiv w:val="1"/>
      <w:marLeft w:val="0"/>
      <w:marRight w:val="0"/>
      <w:marTop w:val="0"/>
      <w:marBottom w:val="0"/>
      <w:divBdr>
        <w:top w:val="none" w:sz="0" w:space="0" w:color="auto"/>
        <w:left w:val="none" w:sz="0" w:space="0" w:color="auto"/>
        <w:bottom w:val="none" w:sz="0" w:space="0" w:color="auto"/>
        <w:right w:val="none" w:sz="0" w:space="0" w:color="auto"/>
      </w:divBdr>
    </w:div>
    <w:div w:id="1886604911">
      <w:bodyDiv w:val="1"/>
      <w:marLeft w:val="0"/>
      <w:marRight w:val="0"/>
      <w:marTop w:val="0"/>
      <w:marBottom w:val="0"/>
      <w:divBdr>
        <w:top w:val="none" w:sz="0" w:space="0" w:color="auto"/>
        <w:left w:val="none" w:sz="0" w:space="0" w:color="auto"/>
        <w:bottom w:val="none" w:sz="0" w:space="0" w:color="auto"/>
        <w:right w:val="none" w:sz="0" w:space="0" w:color="auto"/>
      </w:divBdr>
    </w:div>
    <w:div w:id="1941064970">
      <w:bodyDiv w:val="1"/>
      <w:marLeft w:val="0"/>
      <w:marRight w:val="0"/>
      <w:marTop w:val="0"/>
      <w:marBottom w:val="0"/>
      <w:divBdr>
        <w:top w:val="none" w:sz="0" w:space="0" w:color="auto"/>
        <w:left w:val="none" w:sz="0" w:space="0" w:color="auto"/>
        <w:bottom w:val="none" w:sz="0" w:space="0" w:color="auto"/>
        <w:right w:val="none" w:sz="0" w:space="0" w:color="auto"/>
      </w:divBdr>
    </w:div>
    <w:div w:id="21163209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kyle.zimmerman@volvo.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olvotrucks.u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volvoca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59291\OneDrive%20-%20Volvo%20Group\01.%20Brand\New%20logo%20material\Spread%20Word%20Mark%20Word%20templates\Volvo%20Spread%20-%20Letter%20A4.dotx" TargetMode="External"/></Relationships>
</file>

<file path=word/theme/theme1.xml><?xml version="1.0" encoding="utf-8"?>
<a:theme xmlns:a="http://schemas.openxmlformats.org/drawingml/2006/main" name="Office-tema">
  <a:themeElements>
    <a:clrScheme name="Volvo">
      <a:dk1>
        <a:sysClr val="windowText" lastClr="000000"/>
      </a:dk1>
      <a:lt1>
        <a:sysClr val="window" lastClr="FFFFFF"/>
      </a:lt1>
      <a:dk2>
        <a:srgbClr val="1D3342"/>
      </a:dk2>
      <a:lt2>
        <a:srgbClr val="C3D5E5"/>
      </a:lt2>
      <a:accent1>
        <a:srgbClr val="4E5054"/>
      </a:accent1>
      <a:accent2>
        <a:srgbClr val="99999B"/>
      </a:accent2>
      <a:accent3>
        <a:srgbClr val="495662"/>
      </a:accent3>
      <a:accent4>
        <a:srgbClr val="5B7F95"/>
      </a:accent4>
      <a:accent5>
        <a:srgbClr val="4BACC6"/>
      </a:accent5>
      <a:accent6>
        <a:srgbClr val="D4D1C3"/>
      </a:accent6>
      <a:hlink>
        <a:srgbClr val="5B7F95"/>
      </a:hlink>
      <a:folHlink>
        <a:srgbClr val="99999B"/>
      </a:folHlink>
    </a:clrScheme>
    <a:fontScheme name="Volvo WD2">
      <a:majorFont>
        <a:latin typeface="Volvo Sans Pro"/>
        <a:ea typeface=""/>
        <a:cs typeface=""/>
      </a:majorFont>
      <a:minorFont>
        <a:latin typeface="Volvo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598cf0-e8c5-4307-9cfa-42823bcfbaa3">
      <Terms xmlns="http://schemas.microsoft.com/office/infopath/2007/PartnerControls"/>
    </lcf76f155ced4ddcb4097134ff3c332f>
    <TaxCatchAll xmlns="2dad8d9c-fab2-45f0-b4ad-0aec0f457ad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969D3B974BCA64BA2B2E087BE2580CB" ma:contentTypeVersion="" ma:contentTypeDescription="Create a new document." ma:contentTypeScope="" ma:versionID="69fa5f930aba08eb1bb31dfaf65eb8ac">
  <xsd:schema xmlns:xsd="http://www.w3.org/2001/XMLSchema" xmlns:xs="http://www.w3.org/2001/XMLSchema" xmlns:p="http://schemas.microsoft.com/office/2006/metadata/properties" xmlns:ns2="0f598cf0-e8c5-4307-9cfa-42823bcfbaa3" xmlns:ns3="2dad8d9c-fab2-45f0-b4ad-0aec0f457adc" xmlns:ns4="2d94cab8-90a1-41ce-97ca-6728e2d37389" targetNamespace="http://schemas.microsoft.com/office/2006/metadata/properties" ma:root="true" ma:fieldsID="28a600f7a983a40d03a851ca2c96fae5" ns2:_="" ns3:_="" ns4:_="">
    <xsd:import namespace="0f598cf0-e8c5-4307-9cfa-42823bcfbaa3"/>
    <xsd:import namespace="2dad8d9c-fab2-45f0-b4ad-0aec0f457adc"/>
    <xsd:import namespace="2d94cab8-90a1-41ce-97ca-6728e2d3738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4:SharedWithUsers" minOccurs="0"/>
                <xsd:element ref="ns4:SharedWithDetails" minOccurs="0"/>
                <xsd:element ref="ns2:MediaServiceDateTaken" minOccurs="0"/>
                <xsd:element ref="ns2:MediaServiceOCR"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98cf0-e8c5-4307-9cfa-42823bcfb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6030b31-b262-4dfa-bb64-35cfdf7b07c2"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ad8d9c-fab2-45f0-b4ad-0aec0f457a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7ecf9c7-e407-4299-8599-2287f6949283}" ma:internalName="TaxCatchAll" ma:showField="CatchAllData" ma:web="2dad8d9c-fab2-45f0-b4ad-0aec0f457a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94cab8-90a1-41ce-97ca-6728e2d3738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7972BC-2ADE-4430-9A33-1A44D9DA68EC}">
  <ds:schemaRefs>
    <ds:schemaRef ds:uri="http://schemas.microsoft.com/office/2006/metadata/properties"/>
    <ds:schemaRef ds:uri="http://schemas.microsoft.com/office/infopath/2007/PartnerControls"/>
    <ds:schemaRef ds:uri="0f598cf0-e8c5-4307-9cfa-42823bcfbaa3"/>
    <ds:schemaRef ds:uri="2dad8d9c-fab2-45f0-b4ad-0aec0f457adc"/>
  </ds:schemaRefs>
</ds:datastoreItem>
</file>

<file path=customXml/itemProps2.xml><?xml version="1.0" encoding="utf-8"?>
<ds:datastoreItem xmlns:ds="http://schemas.openxmlformats.org/officeDocument/2006/customXml" ds:itemID="{90F77CA0-A1AA-4E7E-B9D7-8489E5E17A87}">
  <ds:schemaRefs>
    <ds:schemaRef ds:uri="http://schemas.openxmlformats.org/officeDocument/2006/bibliography"/>
  </ds:schemaRefs>
</ds:datastoreItem>
</file>

<file path=customXml/itemProps3.xml><?xml version="1.0" encoding="utf-8"?>
<ds:datastoreItem xmlns:ds="http://schemas.openxmlformats.org/officeDocument/2006/customXml" ds:itemID="{C6079FF0-AD01-498E-9136-B4429AE2779F}">
  <ds:schemaRefs>
    <ds:schemaRef ds:uri="http://schemas.microsoft.com/sharepoint/v3/contenttype/forms"/>
  </ds:schemaRefs>
</ds:datastoreItem>
</file>

<file path=customXml/itemProps4.xml><?xml version="1.0" encoding="utf-8"?>
<ds:datastoreItem xmlns:ds="http://schemas.openxmlformats.org/officeDocument/2006/customXml" ds:itemID="{C07B3514-8068-48FC-B17A-42BB42AA1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98cf0-e8c5-4307-9cfa-42823bcfbaa3"/>
    <ds:schemaRef ds:uri="2dad8d9c-fab2-45f0-b4ad-0aec0f457adc"/>
    <ds:schemaRef ds:uri="2d94cab8-90a1-41ce-97ca-6728e2d37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43eaf7b-7e0d-4076-a34d-1fc8cc20e5bb}" enabled="0" method="" siteId="{543eaf7b-7e0d-4076-a34d-1fc8cc20e5bb}" removed="1"/>
</clbl:labelList>
</file>

<file path=docProps/app.xml><?xml version="1.0" encoding="utf-8"?>
<Properties xmlns="http://schemas.openxmlformats.org/officeDocument/2006/extended-properties" xmlns:vt="http://schemas.openxmlformats.org/officeDocument/2006/docPropsVTypes">
  <Template>Volvo Spread - Letter A4.dotx</Template>
  <TotalTime>0</TotalTime>
  <Pages>7</Pages>
  <Words>2439</Words>
  <Characters>13908</Characters>
  <Application>Microsoft Office Word</Application>
  <DocSecurity>0</DocSecurity>
  <Lines>115</Lines>
  <Paragraphs>32</Paragraphs>
  <ScaleCrop>false</ScaleCrop>
  <Manager/>
  <Company/>
  <LinksUpToDate>false</LinksUpToDate>
  <CharactersWithSpaces>16315</CharactersWithSpaces>
  <SharedDoc>false</SharedDoc>
  <HLinks>
    <vt:vector size="12" baseType="variant">
      <vt:variant>
        <vt:i4>4456497</vt:i4>
      </vt:variant>
      <vt:variant>
        <vt:i4>0</vt:i4>
      </vt:variant>
      <vt:variant>
        <vt:i4>0</vt:i4>
      </vt:variant>
      <vt:variant>
        <vt:i4>5</vt:i4>
      </vt:variant>
      <vt:variant>
        <vt:lpwstr>mailto:kyle.zimmerman@volvo.com</vt:lpwstr>
      </vt:variant>
      <vt:variant>
        <vt:lpwstr/>
      </vt:variant>
      <vt:variant>
        <vt:i4>4325401</vt:i4>
      </vt:variant>
      <vt:variant>
        <vt:i4>0</vt:i4>
      </vt:variant>
      <vt:variant>
        <vt:i4>0</vt:i4>
      </vt:variant>
      <vt:variant>
        <vt:i4>5</vt:i4>
      </vt:variant>
      <vt:variant>
        <vt:lpwstr>http://www.volvocars.com/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2024-05-10T16:27:00Z</dcterms:created>
  <dcterms:modified xsi:type="dcterms:W3CDTF">2024-05-10T16:27:00Z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0x0101009969D3B974BCA64BA2B2E087BE2580CB</vt:lpwstr>
  </property>
  <property fmtid="{D5CDD505-2E9C-101B-9397-08002B2CF9AE}" pid="4" name="MSIP_Label_7fea2623-af8f-4fb8-b1cf-b63cc8e496aa_Enabled">
    <vt:lpwstr>True</vt:lpwstr>
  </property>
  <property fmtid="{D5CDD505-2E9C-101B-9397-08002B2CF9AE}" pid="5" name="MSIP_Label_7fea2623-af8f-4fb8-b1cf-b63cc8e496aa_SiteId">
    <vt:lpwstr>81fa766e-a349-4867-8bf4-ab35e250a08f</vt:lpwstr>
  </property>
  <property fmtid="{D5CDD505-2E9C-101B-9397-08002B2CF9AE}" pid="6" name="MSIP_Label_7fea2623-af8f-4fb8-b1cf-b63cc8e496aa_Ref">
    <vt:lpwstr>https://api.informationprotection.azure.com/api/81fa766e-a349-4867-8bf4-ab35e250a08f</vt:lpwstr>
  </property>
  <property fmtid="{D5CDD505-2E9C-101B-9397-08002B2CF9AE}" pid="7" name="MSIP_Label_7fea2623-af8f-4fb8-b1cf-b63cc8e496aa_Owner">
    <vt:lpwstr>OHALLGRE@volvocars.com</vt:lpwstr>
  </property>
  <property fmtid="{D5CDD505-2E9C-101B-9397-08002B2CF9AE}" pid="8" name="MSIP_Label_7fea2623-af8f-4fb8-b1cf-b63cc8e496aa_SetDate">
    <vt:lpwstr>2018-05-29T10:16:43.9564380+02:00</vt:lpwstr>
  </property>
  <property fmtid="{D5CDD505-2E9C-101B-9397-08002B2CF9AE}" pid="9" name="MSIP_Label_7fea2623-af8f-4fb8-b1cf-b63cc8e496aa_Name">
    <vt:lpwstr>Proprietary</vt:lpwstr>
  </property>
  <property fmtid="{D5CDD505-2E9C-101B-9397-08002B2CF9AE}" pid="10" name="MSIP_Label_7fea2623-af8f-4fb8-b1cf-b63cc8e496aa_Application">
    <vt:lpwstr>Microsoft Azure Information Protection</vt:lpwstr>
  </property>
  <property fmtid="{D5CDD505-2E9C-101B-9397-08002B2CF9AE}" pid="11" name="MSIP_Label_7fea2623-af8f-4fb8-b1cf-b63cc8e496aa_Extended_MSFT_Method">
    <vt:lpwstr>Automatic</vt:lpwstr>
  </property>
  <property fmtid="{D5CDD505-2E9C-101B-9397-08002B2CF9AE}" pid="12" name="MSIP_Label_19540963-e559-4020-8a90-fe8a502c2801_Enabled">
    <vt:lpwstr>true</vt:lpwstr>
  </property>
  <property fmtid="{D5CDD505-2E9C-101B-9397-08002B2CF9AE}" pid="13" name="MSIP_Label_19540963-e559-4020-8a90-fe8a502c2801_SetDate">
    <vt:lpwstr>2021-06-03T07:50:37Z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835c7aa1-16ac-460b-ab59-a2d5fd1451a2</vt:lpwstr>
  </property>
  <property fmtid="{D5CDD505-2E9C-101B-9397-08002B2CF9AE}" pid="18" name="MSIP_Label_19540963-e559-4020-8a90-fe8a502c2801_ContentBits">
    <vt:lpwstr>0</vt:lpwstr>
  </property>
  <property fmtid="{D5CDD505-2E9C-101B-9397-08002B2CF9AE}" pid="19" name="MediaServiceImageTags">
    <vt:lpwstr/>
  </property>
</Properties>
</file>