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91035" w14:textId="76BD73E3" w:rsidR="00804A5D" w:rsidRPr="00853EAB" w:rsidRDefault="00EE1622" w:rsidP="752813D6">
      <w:pPr>
        <w:pStyle w:val="Press"/>
        <w:rPr>
          <w:rFonts w:ascii="Volvo Sans Pro" w:eastAsia="Volvo Sans Pro" w:hAnsi="Volvo Sans Pro" w:cs="Volvo Sans Pro"/>
        </w:rPr>
      </w:pPr>
      <w:r w:rsidRPr="0DC0D72C">
        <w:rPr>
          <w:rFonts w:ascii="Volvo Sans Pro" w:eastAsia="Volvo Sans Pro" w:hAnsi="Volvo Sans Pro" w:cs="Volvo Sans Pro"/>
        </w:rPr>
        <w:t>P R E S S R E L E A S E</w:t>
      </w:r>
    </w:p>
    <w:p w14:paraId="03DC902F" w14:textId="656EDA9F" w:rsidR="3EBA8AB0" w:rsidRDefault="3EBA8AB0" w:rsidP="0DC0D72C">
      <w:pPr>
        <w:rPr>
          <w:rFonts w:ascii="Volvo Sans Pro" w:eastAsia="Volvo Sans Pro" w:hAnsi="Volvo Sans Pro" w:cs="Volvo Sans Pro"/>
          <w:sz w:val="32"/>
          <w:szCs w:val="32"/>
        </w:rPr>
      </w:pPr>
      <w:r w:rsidRPr="7B545A19">
        <w:rPr>
          <w:rFonts w:ascii="Volvo Sans Pro" w:eastAsia="Volvo Sans Pro" w:hAnsi="Volvo Sans Pro" w:cs="Volvo Sans Pro"/>
          <w:sz w:val="32"/>
          <w:szCs w:val="32"/>
        </w:rPr>
        <w:t>Safety Drives Everything in the All-New Volvo VNL</w:t>
      </w:r>
    </w:p>
    <w:p w14:paraId="5399AEFD" w14:textId="77777777" w:rsidR="00A8225B" w:rsidRDefault="00A8225B" w:rsidP="7B545A19">
      <w:pPr>
        <w:rPr>
          <w:rFonts w:ascii="Volvo Sans Pro" w:eastAsia="Volvo Sans Pro" w:hAnsi="Volvo Sans Pro" w:cs="Volvo Sans Pro"/>
          <w:sz w:val="44"/>
          <w:szCs w:val="44"/>
        </w:rPr>
      </w:pPr>
    </w:p>
    <w:p w14:paraId="2E239FCE" w14:textId="50601A01" w:rsidR="7B545A19" w:rsidRDefault="1961AD0D" w:rsidP="7B545A19">
      <w:pPr>
        <w:rPr>
          <w:rFonts w:ascii="Volvo Novum" w:eastAsia="Volvo Sans Pro" w:hAnsi="Volvo Novum" w:cs="Volvo Sans Pro"/>
          <w:sz w:val="19"/>
          <w:szCs w:val="19"/>
        </w:rPr>
      </w:pPr>
      <w:r w:rsidRPr="7B545A19">
        <w:rPr>
          <w:rFonts w:ascii="Volvo Novum" w:eastAsia="Volvo Sans Pro" w:hAnsi="Volvo Novum" w:cs="Volvo Sans Pro"/>
          <w:sz w:val="19"/>
          <w:szCs w:val="19"/>
        </w:rPr>
        <w:t>Volvo Trucks North America</w:t>
      </w:r>
      <w:r w:rsidR="00F50BA1">
        <w:rPr>
          <w:rFonts w:ascii="Volvo Novum" w:eastAsia="Volvo Sans Pro" w:hAnsi="Volvo Novum" w:cs="Volvo Sans Pro"/>
          <w:sz w:val="19"/>
          <w:szCs w:val="19"/>
        </w:rPr>
        <w:t xml:space="preserve"> recently</w:t>
      </w:r>
      <w:r w:rsidRPr="7B545A19">
        <w:rPr>
          <w:rFonts w:ascii="Volvo Novum" w:eastAsia="Volvo Sans Pro" w:hAnsi="Volvo Novum" w:cs="Volvo Sans Pro"/>
          <w:sz w:val="19"/>
          <w:szCs w:val="19"/>
        </w:rPr>
        <w:t xml:space="preserve"> </w:t>
      </w:r>
      <w:r w:rsidR="523E1397" w:rsidRPr="54D3C0CD">
        <w:rPr>
          <w:rFonts w:ascii="Volvo Novum" w:eastAsia="Volvo Sans Pro" w:hAnsi="Volvo Novum" w:cs="Volvo Sans Pro"/>
          <w:sz w:val="19"/>
          <w:szCs w:val="19"/>
        </w:rPr>
        <w:t>introduced</w:t>
      </w:r>
      <w:r w:rsidRPr="7B545A19">
        <w:rPr>
          <w:rFonts w:ascii="Volvo Novum" w:eastAsia="Volvo Sans Pro" w:hAnsi="Volvo Novum" w:cs="Volvo Sans Pro"/>
          <w:sz w:val="19"/>
          <w:szCs w:val="19"/>
        </w:rPr>
        <w:t xml:space="preserve"> the completely reimagined</w:t>
      </w:r>
      <w:r w:rsidR="00A8225B">
        <w:rPr>
          <w:rFonts w:ascii="Volvo Novum" w:eastAsia="Volvo Sans Pro" w:hAnsi="Volvo Novum" w:cs="Volvo Sans Pro"/>
          <w:sz w:val="19"/>
          <w:szCs w:val="19"/>
        </w:rPr>
        <w:t>, all-new</w:t>
      </w:r>
      <w:r w:rsidRPr="7B545A19">
        <w:rPr>
          <w:rFonts w:ascii="Volvo Novum" w:eastAsia="Volvo Sans Pro" w:hAnsi="Volvo Novum" w:cs="Volvo Sans Pro"/>
          <w:sz w:val="19"/>
          <w:szCs w:val="19"/>
        </w:rPr>
        <w:t xml:space="preserve"> Volvo VNL, designed to revolutionize </w:t>
      </w:r>
      <w:r w:rsidR="42D26C3C" w:rsidRPr="54D3C0CD">
        <w:rPr>
          <w:rFonts w:ascii="Volvo Novum" w:eastAsia="Volvo Sans Pro" w:hAnsi="Volvo Novum" w:cs="Volvo Sans Pro"/>
          <w:sz w:val="19"/>
          <w:szCs w:val="19"/>
        </w:rPr>
        <w:t xml:space="preserve">the </w:t>
      </w:r>
      <w:r w:rsidRPr="7B545A19">
        <w:rPr>
          <w:rFonts w:ascii="Volvo Novum" w:eastAsia="Volvo Sans Pro" w:hAnsi="Volvo Novum" w:cs="Volvo Sans Pro"/>
          <w:sz w:val="19"/>
          <w:szCs w:val="19"/>
        </w:rPr>
        <w:t xml:space="preserve">heavy-duty trucking </w:t>
      </w:r>
      <w:r w:rsidR="4CB424CA" w:rsidRPr="54D3C0CD">
        <w:rPr>
          <w:rFonts w:ascii="Volvo Novum" w:eastAsia="Volvo Sans Pro" w:hAnsi="Volvo Novum" w:cs="Volvo Sans Pro"/>
          <w:sz w:val="19"/>
          <w:szCs w:val="19"/>
        </w:rPr>
        <w:t xml:space="preserve">industry </w:t>
      </w:r>
      <w:r w:rsidRPr="7B545A19">
        <w:rPr>
          <w:rFonts w:ascii="Volvo Novum" w:eastAsia="Volvo Sans Pro" w:hAnsi="Volvo Novum" w:cs="Volvo Sans Pro"/>
          <w:sz w:val="19"/>
          <w:szCs w:val="19"/>
        </w:rPr>
        <w:t>and set new standard</w:t>
      </w:r>
      <w:r w:rsidR="003803A9">
        <w:rPr>
          <w:rFonts w:ascii="Volvo Novum" w:eastAsia="Volvo Sans Pro" w:hAnsi="Volvo Novum" w:cs="Volvo Sans Pro"/>
          <w:sz w:val="19"/>
          <w:szCs w:val="19"/>
        </w:rPr>
        <w:t>s</w:t>
      </w:r>
      <w:r w:rsidRPr="7B545A19">
        <w:rPr>
          <w:rFonts w:ascii="Volvo Novum" w:eastAsia="Volvo Sans Pro" w:hAnsi="Volvo Novum" w:cs="Volvo Sans Pro"/>
          <w:sz w:val="19"/>
          <w:szCs w:val="19"/>
        </w:rPr>
        <w:t xml:space="preserve"> for safety.</w:t>
      </w:r>
      <w:r w:rsidR="00A8225B">
        <w:rPr>
          <w:rFonts w:ascii="Volvo Novum" w:eastAsia="Volvo Sans Pro" w:hAnsi="Volvo Novum" w:cs="Volvo Sans Pro"/>
          <w:sz w:val="19"/>
          <w:szCs w:val="19"/>
        </w:rPr>
        <w:t xml:space="preserve"> </w:t>
      </w:r>
      <w:r w:rsidR="5AE50E32" w:rsidRPr="54D3C0CD">
        <w:rPr>
          <w:rFonts w:ascii="Volvo Novum" w:eastAsia="Volvo Sans Pro" w:hAnsi="Volvo Novum" w:cs="Volvo Sans Pro"/>
          <w:sz w:val="19"/>
          <w:szCs w:val="19"/>
        </w:rPr>
        <w:t xml:space="preserve">With the </w:t>
      </w:r>
      <w:r w:rsidR="00467858">
        <w:rPr>
          <w:rFonts w:ascii="Volvo Novum" w:eastAsia="Volvo Sans Pro" w:hAnsi="Volvo Novum" w:cs="Volvo Sans Pro"/>
          <w:sz w:val="19"/>
          <w:szCs w:val="19"/>
        </w:rPr>
        <w:t>vision</w:t>
      </w:r>
      <w:r w:rsidR="5AE50E32" w:rsidRPr="54D3C0CD">
        <w:rPr>
          <w:rFonts w:ascii="Volvo Novum" w:eastAsia="Volvo Sans Pro" w:hAnsi="Volvo Novum" w:cs="Volvo Sans Pro"/>
          <w:sz w:val="19"/>
          <w:szCs w:val="19"/>
        </w:rPr>
        <w:t xml:space="preserve"> of achieving zero accidents, Volvo Trucks’ </w:t>
      </w:r>
      <w:r w:rsidR="78666CF4" w:rsidRPr="54D3C0CD">
        <w:rPr>
          <w:rFonts w:ascii="Volvo Novum" w:eastAsia="Volvo Sans Pro" w:hAnsi="Volvo Novum" w:cs="Volvo Sans Pro"/>
          <w:sz w:val="19"/>
          <w:szCs w:val="19"/>
        </w:rPr>
        <w:t xml:space="preserve">unwavering </w:t>
      </w:r>
      <w:r w:rsidR="460A8269" w:rsidRPr="54D3C0CD">
        <w:rPr>
          <w:rFonts w:ascii="Volvo Novum" w:eastAsia="Volvo Sans Pro" w:hAnsi="Volvo Novum" w:cs="Volvo Sans Pro"/>
          <w:sz w:val="19"/>
          <w:szCs w:val="19"/>
        </w:rPr>
        <w:t xml:space="preserve">commitment to </w:t>
      </w:r>
      <w:r w:rsidR="255CF502" w:rsidRPr="54D3C0CD">
        <w:rPr>
          <w:rFonts w:ascii="Volvo Novum" w:eastAsia="Volvo Sans Pro" w:hAnsi="Volvo Novum" w:cs="Volvo Sans Pro"/>
          <w:sz w:val="19"/>
          <w:szCs w:val="19"/>
        </w:rPr>
        <w:t>s</w:t>
      </w:r>
      <w:r w:rsidRPr="54D3C0CD">
        <w:rPr>
          <w:rFonts w:ascii="Volvo Novum" w:eastAsia="Volvo Sans Pro" w:hAnsi="Volvo Novum" w:cs="Volvo Sans Pro"/>
          <w:sz w:val="19"/>
          <w:szCs w:val="19"/>
        </w:rPr>
        <w:t>afety</w:t>
      </w:r>
      <w:r w:rsidRPr="7B545A19">
        <w:rPr>
          <w:rFonts w:ascii="Volvo Novum" w:eastAsia="Volvo Sans Pro" w:hAnsi="Volvo Novum" w:cs="Volvo Sans Pro"/>
          <w:sz w:val="19"/>
          <w:szCs w:val="19"/>
        </w:rPr>
        <w:t xml:space="preserve"> is </w:t>
      </w:r>
      <w:r w:rsidR="30A4BBC2" w:rsidRPr="54D3C0CD">
        <w:rPr>
          <w:rFonts w:ascii="Volvo Novum" w:eastAsia="Volvo Sans Pro" w:hAnsi="Volvo Novum" w:cs="Volvo Sans Pro"/>
          <w:sz w:val="19"/>
          <w:szCs w:val="19"/>
        </w:rPr>
        <w:t>demonstrated through the</w:t>
      </w:r>
      <w:r w:rsidR="00A8225B">
        <w:rPr>
          <w:rFonts w:ascii="Volvo Novum" w:eastAsia="Volvo Sans Pro" w:hAnsi="Volvo Novum" w:cs="Volvo Sans Pro"/>
          <w:sz w:val="19"/>
          <w:szCs w:val="19"/>
        </w:rPr>
        <w:t xml:space="preserve"> </w:t>
      </w:r>
      <w:r w:rsidR="0FF72E5B" w:rsidRPr="54D3C0CD">
        <w:rPr>
          <w:rFonts w:ascii="Volvo Novum" w:eastAsia="Volvo Sans Pro" w:hAnsi="Volvo Novum" w:cs="Volvo Sans Pro"/>
          <w:sz w:val="19"/>
          <w:szCs w:val="19"/>
        </w:rPr>
        <w:t xml:space="preserve">all-new Volvo VNL’s </w:t>
      </w:r>
      <w:r w:rsidRPr="7B545A19">
        <w:rPr>
          <w:rFonts w:ascii="Volvo Novum" w:eastAsia="Volvo Sans Pro" w:hAnsi="Volvo Novum" w:cs="Volvo Sans Pro"/>
          <w:sz w:val="19"/>
          <w:szCs w:val="19"/>
        </w:rPr>
        <w:t xml:space="preserve">next-generation </w:t>
      </w:r>
      <w:r w:rsidR="00F312DC" w:rsidRPr="00F312DC">
        <w:rPr>
          <w:rFonts w:ascii="Volvo Novum" w:eastAsia="Volvo Sans Pro" w:hAnsi="Volvo Novum" w:cs="Volvo Sans Pro"/>
          <w:sz w:val="19"/>
          <w:szCs w:val="19"/>
        </w:rPr>
        <w:t>driver assistance</w:t>
      </w:r>
      <w:r w:rsidR="60C77274" w:rsidRPr="54D3C0CD">
        <w:rPr>
          <w:rFonts w:ascii="Volvo Novum" w:eastAsia="Volvo Sans Pro" w:hAnsi="Volvo Novum" w:cs="Volvo Sans Pro"/>
          <w:sz w:val="19"/>
          <w:szCs w:val="19"/>
        </w:rPr>
        <w:t xml:space="preserve"> and </w:t>
      </w:r>
      <w:r w:rsidR="00F312DC" w:rsidRPr="00F312DC">
        <w:rPr>
          <w:rFonts w:ascii="Volvo Novum" w:eastAsia="Volvo Sans Pro" w:hAnsi="Volvo Novum" w:cs="Volvo Sans Pro"/>
          <w:sz w:val="19"/>
          <w:szCs w:val="19"/>
        </w:rPr>
        <w:t>occupant protection</w:t>
      </w:r>
      <w:r w:rsidRPr="7B545A19">
        <w:rPr>
          <w:rFonts w:ascii="Volvo Novum" w:eastAsia="Volvo Sans Pro" w:hAnsi="Volvo Novum" w:cs="Volvo Sans Pro"/>
          <w:sz w:val="19"/>
          <w:szCs w:val="19"/>
        </w:rPr>
        <w:t xml:space="preserve"> technologies</w:t>
      </w:r>
      <w:r w:rsidR="0A98FC3B" w:rsidRPr="54D3C0CD">
        <w:rPr>
          <w:rFonts w:ascii="Volvo Novum" w:eastAsia="Volvo Sans Pro" w:hAnsi="Volvo Novum" w:cs="Volvo Sans Pro"/>
          <w:sz w:val="19"/>
          <w:szCs w:val="19"/>
        </w:rPr>
        <w:t>.</w:t>
      </w:r>
    </w:p>
    <w:p w14:paraId="3A55B6DB" w14:textId="77777777" w:rsidR="00F312DC" w:rsidRDefault="00F312DC" w:rsidP="7B545A19">
      <w:pPr>
        <w:rPr>
          <w:rFonts w:ascii="Volvo Novum" w:eastAsia="Volvo Sans Pro" w:hAnsi="Volvo Novum" w:cs="Volvo Sans Pro"/>
          <w:sz w:val="19"/>
          <w:szCs w:val="19"/>
        </w:rPr>
      </w:pPr>
    </w:p>
    <w:p w14:paraId="0558B086" w14:textId="25ABA249" w:rsidR="1961AD0D" w:rsidRDefault="1961AD0D" w:rsidP="7B545A19">
      <w:r w:rsidRPr="7B545A19">
        <w:rPr>
          <w:rFonts w:ascii="Volvo Novum" w:eastAsia="Volvo Sans Pro" w:hAnsi="Volvo Novum" w:cs="Volvo Sans Pro"/>
          <w:sz w:val="19"/>
          <w:szCs w:val="19"/>
        </w:rPr>
        <w:t xml:space="preserve">“At Volvo Trucks, developing safety innovations that help protect </w:t>
      </w:r>
      <w:r w:rsidR="00602F5F">
        <w:rPr>
          <w:rFonts w:ascii="Volvo Novum" w:eastAsia="Volvo Sans Pro" w:hAnsi="Volvo Novum" w:cs="Volvo Sans Pro"/>
          <w:sz w:val="19"/>
          <w:szCs w:val="19"/>
        </w:rPr>
        <w:t xml:space="preserve">drivers and those around </w:t>
      </w:r>
      <w:r w:rsidR="00C56F7D">
        <w:rPr>
          <w:rFonts w:ascii="Volvo Novum" w:eastAsia="Volvo Sans Pro" w:hAnsi="Volvo Novum" w:cs="Volvo Sans Pro"/>
          <w:sz w:val="19"/>
          <w:szCs w:val="19"/>
        </w:rPr>
        <w:t xml:space="preserve">the trucks is </w:t>
      </w:r>
      <w:r w:rsidRPr="7B545A19">
        <w:rPr>
          <w:rFonts w:ascii="Volvo Novum" w:eastAsia="Volvo Sans Pro" w:hAnsi="Volvo Novum" w:cs="Volvo Sans Pro"/>
          <w:sz w:val="19"/>
          <w:szCs w:val="19"/>
        </w:rPr>
        <w:t>a process that never ends. You don’t become the brand known for safety by playing it safe,”</w:t>
      </w:r>
      <w:r w:rsidR="00F50BA1">
        <w:rPr>
          <w:rFonts w:ascii="Volvo Novum" w:eastAsia="Volvo Sans Pro" w:hAnsi="Volvo Novum" w:cs="Volvo Sans Pro"/>
          <w:sz w:val="19"/>
          <w:szCs w:val="19"/>
        </w:rPr>
        <w:t xml:space="preserve"> </w:t>
      </w:r>
      <w:r w:rsidRPr="7B545A19">
        <w:rPr>
          <w:rFonts w:ascii="Volvo Novum" w:eastAsia="Volvo Sans Pro" w:hAnsi="Volvo Novum" w:cs="Volvo Sans Pro"/>
          <w:sz w:val="19"/>
          <w:szCs w:val="19"/>
        </w:rPr>
        <w:t xml:space="preserve">said Peter Voorhoeve, president, Volvo Trucks North America. “Safety is </w:t>
      </w:r>
      <w:r w:rsidR="007D6DBF">
        <w:rPr>
          <w:rFonts w:ascii="Volvo Novum" w:eastAsia="Volvo Sans Pro" w:hAnsi="Volvo Novum" w:cs="Volvo Sans Pro"/>
          <w:sz w:val="19"/>
          <w:szCs w:val="19"/>
        </w:rPr>
        <w:t xml:space="preserve">in our DNA and </w:t>
      </w:r>
      <w:r w:rsidRPr="7B545A19">
        <w:rPr>
          <w:rFonts w:ascii="Volvo Novum" w:eastAsia="Volvo Sans Pro" w:hAnsi="Volvo Novum" w:cs="Volvo Sans Pro"/>
          <w:sz w:val="19"/>
          <w:szCs w:val="19"/>
        </w:rPr>
        <w:t>at the heart of every truck we build</w:t>
      </w:r>
      <w:r w:rsidR="1989F364" w:rsidRPr="54D3C0CD">
        <w:rPr>
          <w:rFonts w:ascii="Volvo Novum" w:eastAsia="Volvo Sans Pro" w:hAnsi="Volvo Novum" w:cs="Volvo Sans Pro"/>
          <w:sz w:val="19"/>
          <w:szCs w:val="19"/>
        </w:rPr>
        <w:t>.</w:t>
      </w:r>
      <w:r w:rsidRPr="7B545A19">
        <w:rPr>
          <w:rFonts w:ascii="Volvo Novum" w:eastAsia="Volvo Sans Pro" w:hAnsi="Volvo Novum" w:cs="Volvo Sans Pro"/>
          <w:sz w:val="19"/>
          <w:szCs w:val="19"/>
        </w:rPr>
        <w:t xml:space="preserve"> </w:t>
      </w:r>
      <w:r w:rsidR="00C56F7D">
        <w:rPr>
          <w:rFonts w:ascii="Volvo Novum" w:eastAsia="Volvo Sans Pro" w:hAnsi="Volvo Novum" w:cs="Volvo Sans Pro"/>
          <w:sz w:val="19"/>
          <w:szCs w:val="19"/>
        </w:rPr>
        <w:t xml:space="preserve">The all-new Volvo VNL </w:t>
      </w:r>
      <w:r w:rsidR="000E28C5">
        <w:rPr>
          <w:rFonts w:ascii="Volvo Novum" w:eastAsia="Volvo Sans Pro" w:hAnsi="Volvo Novum" w:cs="Volvo Sans Pro"/>
          <w:sz w:val="19"/>
          <w:szCs w:val="19"/>
        </w:rPr>
        <w:t xml:space="preserve">sets the new standard for active and passive safety in North America. At Volvo Trucks we </w:t>
      </w:r>
      <w:r w:rsidRPr="7B545A19">
        <w:rPr>
          <w:rFonts w:ascii="Volvo Novum" w:eastAsia="Volvo Sans Pro" w:hAnsi="Volvo Novum" w:cs="Volvo Sans Pro"/>
          <w:sz w:val="19"/>
          <w:szCs w:val="19"/>
        </w:rPr>
        <w:t xml:space="preserve">have </w:t>
      </w:r>
      <w:r w:rsidR="00536F2E">
        <w:rPr>
          <w:rFonts w:ascii="Volvo Novum" w:eastAsia="Volvo Sans Pro" w:hAnsi="Volvo Novum" w:cs="Volvo Sans Pro"/>
          <w:sz w:val="19"/>
          <w:szCs w:val="19"/>
        </w:rPr>
        <w:t>a vision for</w:t>
      </w:r>
      <w:r w:rsidRPr="7B545A19">
        <w:rPr>
          <w:rFonts w:ascii="Volvo Novum" w:eastAsia="Volvo Sans Pro" w:hAnsi="Volvo Novum" w:cs="Volvo Sans Pro"/>
          <w:sz w:val="19"/>
          <w:szCs w:val="19"/>
        </w:rPr>
        <w:t xml:space="preserve"> zero accidents, because it’s the only number that’s acceptable.”</w:t>
      </w:r>
    </w:p>
    <w:p w14:paraId="6088D2A2" w14:textId="77777777" w:rsidR="00F50BA1" w:rsidRPr="003A3D1A" w:rsidRDefault="00F50BA1" w:rsidP="7B545A19">
      <w:pPr>
        <w:rPr>
          <w:rFonts w:ascii="Volvo Novum" w:eastAsia="Volvo Sans Pro" w:hAnsi="Volvo Novum" w:cs="Volvo Sans Pro"/>
          <w:b/>
          <w:bCs/>
          <w:sz w:val="19"/>
          <w:szCs w:val="19"/>
        </w:rPr>
      </w:pPr>
    </w:p>
    <w:p w14:paraId="43F4F46B" w14:textId="70C77A2B" w:rsidR="003A3D1A" w:rsidRPr="003A3D1A" w:rsidRDefault="003A3D1A" w:rsidP="7B545A19">
      <w:pPr>
        <w:rPr>
          <w:rFonts w:ascii="Volvo Novum" w:eastAsia="Volvo Sans Pro" w:hAnsi="Volvo Novum" w:cs="Volvo Sans Pro"/>
          <w:b/>
          <w:bCs/>
          <w:sz w:val="19"/>
          <w:szCs w:val="19"/>
        </w:rPr>
      </w:pPr>
      <w:r w:rsidRPr="003A3D1A">
        <w:rPr>
          <w:rFonts w:ascii="Volvo Novum" w:eastAsia="Volvo Sans Pro" w:hAnsi="Volvo Novum" w:cs="Volvo Sans Pro"/>
          <w:b/>
          <w:bCs/>
          <w:sz w:val="19"/>
          <w:szCs w:val="19"/>
        </w:rPr>
        <w:t xml:space="preserve">Advanced </w:t>
      </w:r>
      <w:r w:rsidR="00332A96">
        <w:rPr>
          <w:rFonts w:ascii="Volvo Novum" w:eastAsia="Volvo Sans Pro" w:hAnsi="Volvo Novum" w:cs="Volvo Sans Pro"/>
          <w:b/>
          <w:bCs/>
          <w:sz w:val="19"/>
          <w:szCs w:val="19"/>
        </w:rPr>
        <w:t>Driver Assistance</w:t>
      </w:r>
      <w:r w:rsidRPr="003A3D1A">
        <w:rPr>
          <w:rFonts w:ascii="Volvo Novum" w:eastAsia="Volvo Sans Pro" w:hAnsi="Volvo Novum" w:cs="Volvo Sans Pro"/>
          <w:b/>
          <w:bCs/>
          <w:sz w:val="19"/>
          <w:szCs w:val="19"/>
        </w:rPr>
        <w:t xml:space="preserve"> Safety Systems</w:t>
      </w:r>
    </w:p>
    <w:p w14:paraId="41D7BE17" w14:textId="77777777" w:rsidR="003A3D1A" w:rsidRDefault="003A3D1A" w:rsidP="7B545A19">
      <w:pPr>
        <w:rPr>
          <w:rFonts w:ascii="Volvo Novum" w:eastAsia="Volvo Sans Pro" w:hAnsi="Volvo Novum" w:cs="Volvo Sans Pro"/>
          <w:sz w:val="19"/>
          <w:szCs w:val="19"/>
        </w:rPr>
      </w:pPr>
    </w:p>
    <w:p w14:paraId="4D92DA28" w14:textId="694AD38D" w:rsidR="1961AD0D" w:rsidRDefault="78DC65FC" w:rsidP="7B545A19">
      <w:pPr>
        <w:rPr>
          <w:rFonts w:ascii="Volvo Novum" w:eastAsia="Volvo Sans Pro" w:hAnsi="Volvo Novum" w:cs="Volvo Sans Pro"/>
          <w:sz w:val="19"/>
          <w:szCs w:val="19"/>
        </w:rPr>
      </w:pPr>
      <w:r w:rsidRPr="54D3C0CD">
        <w:rPr>
          <w:rFonts w:ascii="Volvo Novum" w:eastAsia="Volvo Sans Pro" w:hAnsi="Volvo Novum" w:cs="Volvo Sans Pro"/>
          <w:sz w:val="19"/>
          <w:szCs w:val="19"/>
        </w:rPr>
        <w:t xml:space="preserve">The all-new Volvo VNL </w:t>
      </w:r>
      <w:r w:rsidR="00F312DC">
        <w:rPr>
          <w:rFonts w:ascii="Volvo Novum" w:eastAsia="Volvo Sans Pro" w:hAnsi="Volvo Novum" w:cs="Volvo Sans Pro"/>
          <w:sz w:val="19"/>
          <w:szCs w:val="19"/>
        </w:rPr>
        <w:t xml:space="preserve">features </w:t>
      </w:r>
      <w:r w:rsidRPr="54D3C0CD">
        <w:rPr>
          <w:rFonts w:ascii="Volvo Novum" w:eastAsia="Volvo Sans Pro" w:hAnsi="Volvo Novum" w:cs="Volvo Sans Pro"/>
          <w:sz w:val="19"/>
          <w:szCs w:val="19"/>
        </w:rPr>
        <w:t xml:space="preserve">a suite </w:t>
      </w:r>
      <w:r w:rsidR="00A8225B" w:rsidRPr="54D3C0CD">
        <w:rPr>
          <w:rFonts w:ascii="Volvo Novum" w:eastAsia="Volvo Sans Pro" w:hAnsi="Volvo Novum" w:cs="Volvo Sans Pro"/>
          <w:sz w:val="19"/>
          <w:szCs w:val="19"/>
        </w:rPr>
        <w:t xml:space="preserve">of </w:t>
      </w:r>
      <w:r w:rsidR="00A8225B" w:rsidRPr="7B545A19">
        <w:rPr>
          <w:rFonts w:ascii="Volvo Novum" w:eastAsia="Volvo Sans Pro" w:hAnsi="Volvo Novum" w:cs="Volvo Sans Pro"/>
          <w:sz w:val="19"/>
          <w:szCs w:val="19"/>
        </w:rPr>
        <w:t>class</w:t>
      </w:r>
      <w:r w:rsidR="1961AD0D" w:rsidRPr="7B545A19">
        <w:rPr>
          <w:rFonts w:ascii="Volvo Novum" w:eastAsia="Volvo Sans Pro" w:hAnsi="Volvo Novum" w:cs="Volvo Sans Pro"/>
          <w:sz w:val="19"/>
          <w:szCs w:val="19"/>
        </w:rPr>
        <w:t xml:space="preserve">-leading </w:t>
      </w:r>
      <w:r w:rsidR="004858DF">
        <w:rPr>
          <w:rFonts w:ascii="Volvo Novum" w:eastAsia="Volvo Sans Pro" w:hAnsi="Volvo Novum" w:cs="Volvo Sans Pro"/>
          <w:sz w:val="19"/>
          <w:szCs w:val="19"/>
        </w:rPr>
        <w:t>driver assistance</w:t>
      </w:r>
      <w:r w:rsidR="1961AD0D" w:rsidRPr="7B545A19">
        <w:rPr>
          <w:rFonts w:ascii="Volvo Novum" w:eastAsia="Volvo Sans Pro" w:hAnsi="Volvo Novum" w:cs="Volvo Sans Pro"/>
          <w:sz w:val="19"/>
          <w:szCs w:val="19"/>
        </w:rPr>
        <w:t xml:space="preserve"> systems</w:t>
      </w:r>
      <w:r w:rsidR="0F34FC01" w:rsidRPr="54D3C0CD">
        <w:rPr>
          <w:rFonts w:ascii="Volvo Novum" w:eastAsia="Volvo Sans Pro" w:hAnsi="Volvo Novum" w:cs="Volvo Sans Pro"/>
          <w:sz w:val="19"/>
          <w:szCs w:val="19"/>
        </w:rPr>
        <w:t>,</w:t>
      </w:r>
      <w:r w:rsidR="1961AD0D" w:rsidRPr="7B545A19">
        <w:rPr>
          <w:rFonts w:ascii="Volvo Novum" w:eastAsia="Volvo Sans Pro" w:hAnsi="Volvo Novum" w:cs="Volvo Sans Pro"/>
          <w:sz w:val="19"/>
          <w:szCs w:val="19"/>
        </w:rPr>
        <w:t xml:space="preserve"> including the Volvo Active Driver Assist (VADA) package that comes standard </w:t>
      </w:r>
      <w:r w:rsidR="6477D33B" w:rsidRPr="54D3C0CD">
        <w:rPr>
          <w:rFonts w:ascii="Volvo Novum" w:eastAsia="Volvo Sans Pro" w:hAnsi="Volvo Novum" w:cs="Volvo Sans Pro"/>
          <w:sz w:val="19"/>
          <w:szCs w:val="19"/>
        </w:rPr>
        <w:t>across</w:t>
      </w:r>
      <w:r w:rsidR="1961AD0D" w:rsidRPr="54D3C0CD">
        <w:rPr>
          <w:rFonts w:ascii="Volvo Novum" w:eastAsia="Volvo Sans Pro" w:hAnsi="Volvo Novum" w:cs="Volvo Sans Pro"/>
          <w:sz w:val="19"/>
          <w:szCs w:val="19"/>
        </w:rPr>
        <w:t xml:space="preserve"> </w:t>
      </w:r>
      <w:r w:rsidR="00C64147" w:rsidRPr="54D3C0CD">
        <w:rPr>
          <w:rFonts w:ascii="Volvo Novum" w:eastAsia="Volvo Sans Pro" w:hAnsi="Volvo Novum" w:cs="Volvo Sans Pro"/>
          <w:sz w:val="19"/>
          <w:szCs w:val="19"/>
        </w:rPr>
        <w:t xml:space="preserve">all </w:t>
      </w:r>
      <w:r w:rsidR="274D74AF" w:rsidRPr="54D3C0CD">
        <w:rPr>
          <w:rFonts w:ascii="Volvo Novum" w:eastAsia="Volvo Sans Pro" w:hAnsi="Volvo Novum" w:cs="Volvo Sans Pro"/>
          <w:sz w:val="19"/>
          <w:szCs w:val="19"/>
        </w:rPr>
        <w:t>VNL</w:t>
      </w:r>
      <w:r w:rsidR="00C64147">
        <w:rPr>
          <w:rFonts w:ascii="Volvo Novum" w:eastAsia="Volvo Sans Pro" w:hAnsi="Volvo Novum" w:cs="Volvo Sans Pro"/>
          <w:sz w:val="19"/>
          <w:szCs w:val="19"/>
        </w:rPr>
        <w:t xml:space="preserve"> models</w:t>
      </w:r>
      <w:r w:rsidR="1961AD0D" w:rsidRPr="7B545A19">
        <w:rPr>
          <w:rFonts w:ascii="Volvo Novum" w:eastAsia="Volvo Sans Pro" w:hAnsi="Volvo Novum" w:cs="Volvo Sans Pro"/>
          <w:sz w:val="19"/>
          <w:szCs w:val="19"/>
        </w:rPr>
        <w:t xml:space="preserve">. </w:t>
      </w:r>
      <w:r w:rsidR="5B3FD5EE" w:rsidRPr="54D3C0CD">
        <w:rPr>
          <w:rFonts w:ascii="Volvo Novum" w:eastAsia="Volvo Sans Pro" w:hAnsi="Volvo Novum" w:cs="Volvo Sans Pro"/>
          <w:sz w:val="19"/>
          <w:szCs w:val="19"/>
        </w:rPr>
        <w:t xml:space="preserve">This package </w:t>
      </w:r>
      <w:r w:rsidR="1961AD0D" w:rsidRPr="7B545A19">
        <w:rPr>
          <w:rFonts w:ascii="Volvo Novum" w:eastAsia="Volvo Sans Pro" w:hAnsi="Volvo Novum" w:cs="Volvo Sans Pro"/>
          <w:sz w:val="19"/>
          <w:szCs w:val="19"/>
        </w:rPr>
        <w:t xml:space="preserve">features forward collision avoidance technology </w:t>
      </w:r>
      <w:r w:rsidR="60CEA2D2" w:rsidRPr="54D3C0CD">
        <w:rPr>
          <w:rFonts w:ascii="Volvo Novum" w:eastAsia="Volvo Sans Pro" w:hAnsi="Volvo Novum" w:cs="Volvo Sans Pro"/>
          <w:sz w:val="19"/>
          <w:szCs w:val="19"/>
        </w:rPr>
        <w:t xml:space="preserve">to </w:t>
      </w:r>
      <w:r w:rsidR="00285465" w:rsidRPr="54D3C0CD">
        <w:rPr>
          <w:rFonts w:ascii="Volvo Novum" w:eastAsia="Volvo Sans Pro" w:hAnsi="Volvo Novum" w:cs="Volvo Sans Pro"/>
          <w:sz w:val="19"/>
          <w:szCs w:val="19"/>
        </w:rPr>
        <w:t xml:space="preserve">assist </w:t>
      </w:r>
      <w:r w:rsidR="00285465" w:rsidRPr="7B545A19">
        <w:rPr>
          <w:rFonts w:ascii="Volvo Novum" w:eastAsia="Volvo Sans Pro" w:hAnsi="Volvo Novum" w:cs="Volvo Sans Pro"/>
          <w:sz w:val="19"/>
          <w:szCs w:val="19"/>
        </w:rPr>
        <w:t>drivers</w:t>
      </w:r>
      <w:r w:rsidR="1961AD0D" w:rsidRPr="7B545A19">
        <w:rPr>
          <w:rFonts w:ascii="Volvo Novum" w:eastAsia="Volvo Sans Pro" w:hAnsi="Volvo Novum" w:cs="Volvo Sans Pro"/>
          <w:sz w:val="19"/>
          <w:szCs w:val="19"/>
        </w:rPr>
        <w:t xml:space="preserve"> </w:t>
      </w:r>
      <w:r w:rsidR="646BEED5" w:rsidRPr="54D3C0CD">
        <w:rPr>
          <w:rFonts w:ascii="Volvo Novum" w:eastAsia="Volvo Sans Pro" w:hAnsi="Volvo Novum" w:cs="Volvo Sans Pro"/>
          <w:sz w:val="19"/>
          <w:szCs w:val="19"/>
        </w:rPr>
        <w:t xml:space="preserve">in </w:t>
      </w:r>
      <w:r w:rsidR="1961AD0D" w:rsidRPr="54D3C0CD">
        <w:rPr>
          <w:rFonts w:ascii="Volvo Novum" w:eastAsia="Volvo Sans Pro" w:hAnsi="Volvo Novum" w:cs="Volvo Sans Pro"/>
          <w:sz w:val="19"/>
          <w:szCs w:val="19"/>
        </w:rPr>
        <w:t>maintain</w:t>
      </w:r>
      <w:r w:rsidR="11068853" w:rsidRPr="54D3C0CD">
        <w:rPr>
          <w:rFonts w:ascii="Volvo Novum" w:eastAsia="Volvo Sans Pro" w:hAnsi="Volvo Novum" w:cs="Volvo Sans Pro"/>
          <w:sz w:val="19"/>
          <w:szCs w:val="19"/>
        </w:rPr>
        <w:t>ing</w:t>
      </w:r>
      <w:r w:rsidR="1961AD0D" w:rsidRPr="54D3C0CD">
        <w:rPr>
          <w:rFonts w:ascii="Volvo Novum" w:eastAsia="Volvo Sans Pro" w:hAnsi="Volvo Novum" w:cs="Volvo Sans Pro"/>
          <w:sz w:val="19"/>
          <w:szCs w:val="19"/>
        </w:rPr>
        <w:t xml:space="preserve"> </w:t>
      </w:r>
      <w:r w:rsidR="00777034" w:rsidRPr="54D3C0CD">
        <w:rPr>
          <w:rFonts w:ascii="Volvo Novum" w:eastAsia="Volvo Sans Pro" w:hAnsi="Volvo Novum" w:cs="Volvo Sans Pro"/>
          <w:sz w:val="19"/>
          <w:szCs w:val="19"/>
        </w:rPr>
        <w:t xml:space="preserve">safe </w:t>
      </w:r>
      <w:r w:rsidR="00777034" w:rsidRPr="7B545A19">
        <w:rPr>
          <w:rFonts w:ascii="Volvo Novum" w:eastAsia="Volvo Sans Pro" w:hAnsi="Volvo Novum" w:cs="Volvo Sans Pro"/>
          <w:sz w:val="19"/>
          <w:szCs w:val="19"/>
        </w:rPr>
        <w:t>speeds</w:t>
      </w:r>
      <w:r w:rsidR="1961AD0D" w:rsidRPr="7B545A19">
        <w:rPr>
          <w:rFonts w:ascii="Volvo Novum" w:eastAsia="Volvo Sans Pro" w:hAnsi="Volvo Novum" w:cs="Volvo Sans Pro"/>
          <w:sz w:val="19"/>
          <w:szCs w:val="19"/>
        </w:rPr>
        <w:t xml:space="preserve"> and </w:t>
      </w:r>
      <w:r w:rsidR="1961AD0D" w:rsidRPr="54D3C0CD">
        <w:rPr>
          <w:rFonts w:ascii="Volvo Novum" w:eastAsia="Volvo Sans Pro" w:hAnsi="Volvo Novum" w:cs="Volvo Sans Pro"/>
          <w:sz w:val="19"/>
          <w:szCs w:val="19"/>
        </w:rPr>
        <w:t>distance</w:t>
      </w:r>
      <w:r w:rsidR="42000600" w:rsidRPr="54D3C0CD">
        <w:rPr>
          <w:rFonts w:ascii="Volvo Novum" w:eastAsia="Volvo Sans Pro" w:hAnsi="Volvo Novum" w:cs="Volvo Sans Pro"/>
          <w:sz w:val="19"/>
          <w:szCs w:val="19"/>
        </w:rPr>
        <w:t>s, offering adaptive cruise control</w:t>
      </w:r>
      <w:r w:rsidR="0008016B" w:rsidRPr="54D3C0CD">
        <w:rPr>
          <w:rFonts w:ascii="Volvo Novum" w:eastAsia="Volvo Sans Pro" w:hAnsi="Volvo Novum" w:cs="Volvo Sans Pro"/>
          <w:sz w:val="19"/>
          <w:szCs w:val="19"/>
        </w:rPr>
        <w:t>,</w:t>
      </w:r>
      <w:r w:rsidR="42000600" w:rsidRPr="54D3C0CD">
        <w:rPr>
          <w:rFonts w:ascii="Volvo Novum" w:eastAsia="Volvo Sans Pro" w:hAnsi="Volvo Novum" w:cs="Volvo Sans Pro"/>
          <w:sz w:val="19"/>
          <w:szCs w:val="19"/>
        </w:rPr>
        <w:t xml:space="preserve"> and providing audible and </w:t>
      </w:r>
      <w:r w:rsidR="0008016B">
        <w:rPr>
          <w:rFonts w:ascii="Volvo Novum" w:eastAsia="Volvo Sans Pro" w:hAnsi="Volvo Novum" w:cs="Volvo Sans Pro"/>
          <w:sz w:val="19"/>
          <w:szCs w:val="19"/>
        </w:rPr>
        <w:t>haptic</w:t>
      </w:r>
      <w:r w:rsidR="00DE4E03" w:rsidRPr="00DE4E03">
        <w:rPr>
          <w:rFonts w:ascii="Volvo Novum" w:eastAsia="Volvo Sans Pro" w:hAnsi="Volvo Novum" w:cs="Volvo Sans Pro"/>
          <w:sz w:val="19"/>
          <w:szCs w:val="19"/>
        </w:rPr>
        <w:t xml:space="preserve"> alerts</w:t>
      </w:r>
      <w:r w:rsidR="42000600" w:rsidRPr="54D3C0CD">
        <w:rPr>
          <w:rFonts w:ascii="Volvo Novum" w:eastAsia="Volvo Sans Pro" w:hAnsi="Volvo Novum" w:cs="Volvo Sans Pro"/>
          <w:sz w:val="19"/>
          <w:szCs w:val="19"/>
        </w:rPr>
        <w:t xml:space="preserve"> to </w:t>
      </w:r>
      <w:r w:rsidR="001E5A68">
        <w:rPr>
          <w:rFonts w:ascii="Volvo Novum" w:eastAsia="Volvo Sans Pro" w:hAnsi="Volvo Novum" w:cs="Volvo Sans Pro"/>
          <w:sz w:val="19"/>
          <w:szCs w:val="19"/>
        </w:rPr>
        <w:t xml:space="preserve">help the driver maintain a safe following distance to </w:t>
      </w:r>
      <w:r w:rsidR="1961AD0D" w:rsidRPr="7B545A19">
        <w:rPr>
          <w:rFonts w:ascii="Volvo Novum" w:eastAsia="Volvo Sans Pro" w:hAnsi="Volvo Novum" w:cs="Volvo Sans Pro"/>
          <w:sz w:val="19"/>
          <w:szCs w:val="19"/>
        </w:rPr>
        <w:t>the vehicle ahead.</w:t>
      </w:r>
    </w:p>
    <w:p w14:paraId="6256344C" w14:textId="2ADE8D7B" w:rsidR="1961AD0D" w:rsidRDefault="1961AD0D" w:rsidP="7B545A19">
      <w:r w:rsidRPr="7B545A19">
        <w:rPr>
          <w:rFonts w:ascii="Volvo Novum" w:eastAsia="Volvo Sans Pro" w:hAnsi="Volvo Novum" w:cs="Volvo Sans Pro"/>
          <w:sz w:val="19"/>
          <w:szCs w:val="19"/>
        </w:rPr>
        <w:t xml:space="preserve"> </w:t>
      </w:r>
    </w:p>
    <w:p w14:paraId="1772EEFD" w14:textId="273EFC3B" w:rsidR="1961AD0D" w:rsidRPr="009505D7" w:rsidRDefault="7EC5FA9C" w:rsidP="7B545A19">
      <w:pPr>
        <w:rPr>
          <w:rFonts w:ascii="Volvo Novum" w:eastAsia="Volvo Sans Pro" w:hAnsi="Volvo Novum" w:cs="Volvo Sans Pro"/>
          <w:sz w:val="19"/>
          <w:szCs w:val="19"/>
        </w:rPr>
      </w:pPr>
      <w:r w:rsidRPr="54D3C0CD">
        <w:rPr>
          <w:rFonts w:ascii="Volvo Novum" w:eastAsia="Volvo Sans Pro" w:hAnsi="Volvo Novum" w:cs="Volvo Sans Pro"/>
          <w:sz w:val="19"/>
          <w:szCs w:val="19"/>
        </w:rPr>
        <w:t xml:space="preserve">Additionally, </w:t>
      </w:r>
      <w:r w:rsidR="2BF491BC" w:rsidRPr="54D3C0CD">
        <w:rPr>
          <w:rFonts w:ascii="Volvo Novum" w:eastAsia="Volvo Sans Pro" w:hAnsi="Volvo Novum" w:cs="Volvo Sans Pro"/>
          <w:sz w:val="19"/>
          <w:szCs w:val="19"/>
        </w:rPr>
        <w:t>t</w:t>
      </w:r>
      <w:r w:rsidR="1961AD0D" w:rsidRPr="54D3C0CD">
        <w:rPr>
          <w:rFonts w:ascii="Volvo Novum" w:eastAsia="Volvo Sans Pro" w:hAnsi="Volvo Novum" w:cs="Volvo Sans Pro"/>
          <w:sz w:val="19"/>
          <w:szCs w:val="19"/>
        </w:rPr>
        <w:t>he</w:t>
      </w:r>
      <w:r w:rsidR="1961AD0D" w:rsidRPr="7B545A19">
        <w:rPr>
          <w:rFonts w:ascii="Volvo Novum" w:eastAsia="Volvo Sans Pro" w:hAnsi="Volvo Novum" w:cs="Volvo Sans Pro"/>
          <w:sz w:val="19"/>
          <w:szCs w:val="19"/>
        </w:rPr>
        <w:t xml:space="preserve"> </w:t>
      </w:r>
      <w:r w:rsidR="004858DF">
        <w:rPr>
          <w:rFonts w:ascii="Volvo Novum" w:eastAsia="Volvo Sans Pro" w:hAnsi="Volvo Novum" w:cs="Volvo Sans Pro"/>
          <w:sz w:val="19"/>
          <w:szCs w:val="19"/>
        </w:rPr>
        <w:t>new</w:t>
      </w:r>
      <w:r w:rsidR="1961AD0D" w:rsidRPr="7B545A19">
        <w:rPr>
          <w:rFonts w:ascii="Volvo Novum" w:eastAsia="Volvo Sans Pro" w:hAnsi="Volvo Novum" w:cs="Volvo Sans Pro"/>
          <w:sz w:val="19"/>
          <w:szCs w:val="19"/>
        </w:rPr>
        <w:t xml:space="preserve"> optional Volvo Active Driver Assist Plus (VADA</w:t>
      </w:r>
      <w:r w:rsidR="00A5136E">
        <w:rPr>
          <w:rFonts w:ascii="Volvo Novum" w:eastAsia="Volvo Sans Pro" w:hAnsi="Volvo Novum" w:cs="Volvo Sans Pro"/>
          <w:sz w:val="19"/>
          <w:szCs w:val="19"/>
        </w:rPr>
        <w:t xml:space="preserve"> Plus</w:t>
      </w:r>
      <w:r w:rsidR="1961AD0D" w:rsidRPr="7B545A19">
        <w:rPr>
          <w:rFonts w:ascii="Volvo Novum" w:eastAsia="Volvo Sans Pro" w:hAnsi="Volvo Novum" w:cs="Volvo Sans Pro"/>
          <w:sz w:val="19"/>
          <w:szCs w:val="19"/>
        </w:rPr>
        <w:t xml:space="preserve">) provides support for lane changes and active lane centering, as well as a variety of </w:t>
      </w:r>
      <w:r w:rsidR="007239D4">
        <w:rPr>
          <w:rFonts w:ascii="Volvo Novum" w:eastAsia="Volvo Sans Pro" w:hAnsi="Volvo Novum" w:cs="Volvo Sans Pro"/>
          <w:sz w:val="19"/>
          <w:szCs w:val="19"/>
        </w:rPr>
        <w:t>alerts</w:t>
      </w:r>
      <w:r w:rsidR="1961AD0D" w:rsidRPr="7B545A19">
        <w:rPr>
          <w:rFonts w:ascii="Volvo Novum" w:eastAsia="Volvo Sans Pro" w:hAnsi="Volvo Novum" w:cs="Volvo Sans Pro"/>
          <w:sz w:val="19"/>
          <w:szCs w:val="19"/>
        </w:rPr>
        <w:t xml:space="preserve"> to help drivers </w:t>
      </w:r>
      <w:r w:rsidR="00422F67">
        <w:rPr>
          <w:rFonts w:ascii="Volvo Novum" w:eastAsia="Volvo Sans Pro" w:hAnsi="Volvo Novum" w:cs="Volvo Sans Pro"/>
          <w:sz w:val="19"/>
          <w:szCs w:val="19"/>
        </w:rPr>
        <w:t>reduce the risk of</w:t>
      </w:r>
      <w:r w:rsidR="1961AD0D" w:rsidRPr="7B545A19">
        <w:rPr>
          <w:rFonts w:ascii="Volvo Novum" w:eastAsia="Volvo Sans Pro" w:hAnsi="Volvo Novum" w:cs="Volvo Sans Pro"/>
          <w:sz w:val="19"/>
          <w:szCs w:val="19"/>
        </w:rPr>
        <w:t xml:space="preserve"> side-collisions. It is powered by Volvo Dynamic Steering (</w:t>
      </w:r>
      <w:r w:rsidR="00285465" w:rsidRPr="7B545A19">
        <w:rPr>
          <w:rFonts w:ascii="Volvo Novum" w:eastAsia="Volvo Sans Pro" w:hAnsi="Volvo Novum" w:cs="Volvo Sans Pro"/>
          <w:sz w:val="19"/>
          <w:szCs w:val="19"/>
        </w:rPr>
        <w:t>VDS) to</w:t>
      </w:r>
      <w:r w:rsidR="6D09645E" w:rsidRPr="54D3C0CD">
        <w:rPr>
          <w:rFonts w:ascii="Volvo Novum" w:eastAsia="Volvo Sans Pro" w:hAnsi="Volvo Novum" w:cs="Volvo Sans Pro"/>
          <w:sz w:val="19"/>
          <w:szCs w:val="19"/>
        </w:rPr>
        <w:t xml:space="preserve"> </w:t>
      </w:r>
      <w:r w:rsidR="004858DF">
        <w:rPr>
          <w:rFonts w:ascii="Volvo Novum" w:eastAsia="Volvo Sans Pro" w:hAnsi="Volvo Novum" w:cs="Volvo Sans Pro"/>
          <w:sz w:val="19"/>
          <w:szCs w:val="19"/>
        </w:rPr>
        <w:t>help drivers main</w:t>
      </w:r>
      <w:r w:rsidR="00651C79">
        <w:rPr>
          <w:rFonts w:ascii="Volvo Novum" w:eastAsia="Volvo Sans Pro" w:hAnsi="Volvo Novum" w:cs="Volvo Sans Pro"/>
          <w:sz w:val="19"/>
          <w:szCs w:val="19"/>
        </w:rPr>
        <w:t>tain effective</w:t>
      </w:r>
      <w:r w:rsidR="6D09645E" w:rsidRPr="54D3C0CD">
        <w:rPr>
          <w:rFonts w:ascii="Volvo Novum" w:eastAsia="Volvo Sans Pro" w:hAnsi="Volvo Novum" w:cs="Volvo Sans Pro"/>
          <w:sz w:val="19"/>
          <w:szCs w:val="19"/>
        </w:rPr>
        <w:t xml:space="preserve"> </w:t>
      </w:r>
      <w:r w:rsidR="1961AD0D" w:rsidRPr="7B545A19">
        <w:rPr>
          <w:rFonts w:ascii="Volvo Novum" w:eastAsia="Volvo Sans Pro" w:hAnsi="Volvo Novum" w:cs="Volvo Sans Pro"/>
          <w:sz w:val="19"/>
          <w:szCs w:val="19"/>
        </w:rPr>
        <w:t>maneuvering</w:t>
      </w:r>
      <w:r w:rsidR="785026C0" w:rsidRPr="54D3C0CD">
        <w:rPr>
          <w:rFonts w:ascii="Volvo Novum" w:eastAsia="Volvo Sans Pro" w:hAnsi="Volvo Novum" w:cs="Volvo Sans Pro"/>
          <w:sz w:val="19"/>
          <w:szCs w:val="19"/>
        </w:rPr>
        <w:t>, steering control, and stability under various speeds and road conditions</w:t>
      </w:r>
      <w:r w:rsidR="3E5DDA9A" w:rsidRPr="54D3C0CD">
        <w:rPr>
          <w:rFonts w:ascii="Volvo Novum" w:eastAsia="Volvo Sans Pro" w:hAnsi="Volvo Novum" w:cs="Volvo Sans Pro"/>
          <w:sz w:val="19"/>
          <w:szCs w:val="19"/>
        </w:rPr>
        <w:t xml:space="preserve"> – including high crosswinds, highway crowning, and emergency situations like tire failure</w:t>
      </w:r>
      <w:r w:rsidR="1DB04D33" w:rsidRPr="54D3C0CD">
        <w:rPr>
          <w:rFonts w:ascii="Volvo Novum" w:eastAsia="Volvo Sans Pro" w:hAnsi="Volvo Novum" w:cs="Volvo Sans Pro"/>
          <w:sz w:val="19"/>
          <w:szCs w:val="19"/>
        </w:rPr>
        <w:t xml:space="preserve"> – </w:t>
      </w:r>
      <w:r w:rsidR="785026C0" w:rsidRPr="54D3C0CD">
        <w:rPr>
          <w:rFonts w:ascii="Volvo Novum" w:eastAsia="Volvo Sans Pro" w:hAnsi="Volvo Novum" w:cs="Volvo Sans Pro"/>
          <w:sz w:val="19"/>
          <w:szCs w:val="19"/>
        </w:rPr>
        <w:t>thereby</w:t>
      </w:r>
      <w:r w:rsidR="1DB04D33" w:rsidRPr="54D3C0CD">
        <w:rPr>
          <w:rFonts w:ascii="Volvo Novum" w:eastAsia="Volvo Sans Pro" w:hAnsi="Volvo Novum" w:cs="Volvo Sans Pro"/>
          <w:sz w:val="19"/>
          <w:szCs w:val="19"/>
        </w:rPr>
        <w:t xml:space="preserve"> </w:t>
      </w:r>
      <w:r w:rsidR="785026C0" w:rsidRPr="54D3C0CD">
        <w:rPr>
          <w:rFonts w:ascii="Volvo Novum" w:eastAsia="Volvo Sans Pro" w:hAnsi="Volvo Novum" w:cs="Volvo Sans Pro"/>
          <w:sz w:val="19"/>
          <w:szCs w:val="19"/>
        </w:rPr>
        <w:t>reducing driver fatigue and bolstering safety.</w:t>
      </w:r>
      <w:r w:rsidR="1961AD0D" w:rsidRPr="7B545A19">
        <w:rPr>
          <w:rFonts w:ascii="Volvo Novum" w:eastAsia="Volvo Sans Pro" w:hAnsi="Volvo Novum" w:cs="Volvo Sans Pro"/>
          <w:sz w:val="19"/>
          <w:szCs w:val="19"/>
        </w:rPr>
        <w:t xml:space="preserve"> The oversteer guidance in VDS</w:t>
      </w:r>
      <w:r w:rsidR="6888C392" w:rsidRPr="54D3C0CD">
        <w:rPr>
          <w:rFonts w:ascii="Volvo Novum" w:eastAsia="Volvo Sans Pro" w:hAnsi="Volvo Novum" w:cs="Volvo Sans Pro"/>
          <w:sz w:val="19"/>
          <w:szCs w:val="19"/>
        </w:rPr>
        <w:t>, which is included in the VADA</w:t>
      </w:r>
      <w:r w:rsidR="001959C9">
        <w:rPr>
          <w:rFonts w:ascii="Volvo Novum" w:eastAsia="Volvo Sans Pro" w:hAnsi="Volvo Novum" w:cs="Volvo Sans Pro"/>
          <w:sz w:val="19"/>
          <w:szCs w:val="19"/>
        </w:rPr>
        <w:t xml:space="preserve"> Plus</w:t>
      </w:r>
      <w:r w:rsidR="6888C392" w:rsidRPr="54D3C0CD">
        <w:rPr>
          <w:rFonts w:ascii="Volvo Novum" w:eastAsia="Volvo Sans Pro" w:hAnsi="Volvo Novum" w:cs="Volvo Sans Pro"/>
          <w:sz w:val="19"/>
          <w:szCs w:val="19"/>
        </w:rPr>
        <w:t xml:space="preserve"> option,</w:t>
      </w:r>
      <w:r w:rsidR="1961AD0D" w:rsidRPr="7B545A19">
        <w:rPr>
          <w:rFonts w:ascii="Volvo Novum" w:eastAsia="Volvo Sans Pro" w:hAnsi="Volvo Novum" w:cs="Volvo Sans Pro"/>
          <w:sz w:val="19"/>
          <w:szCs w:val="19"/>
        </w:rPr>
        <w:t xml:space="preserve"> provides additional support to the driver to avoid rollover events. </w:t>
      </w:r>
      <w:r w:rsidR="35410E99" w:rsidRPr="54D3C0CD">
        <w:rPr>
          <w:rFonts w:ascii="Volvo Novum" w:eastAsia="Volvo Sans Pro" w:hAnsi="Volvo Novum" w:cs="Volvo Sans Pro"/>
          <w:sz w:val="19"/>
          <w:szCs w:val="19"/>
        </w:rPr>
        <w:t>When</w:t>
      </w:r>
      <w:r w:rsidR="1961AD0D" w:rsidRPr="7B545A19">
        <w:rPr>
          <w:rFonts w:ascii="Volvo Novum" w:eastAsia="Volvo Sans Pro" w:hAnsi="Volvo Novum" w:cs="Volvo Sans Pro"/>
          <w:sz w:val="19"/>
          <w:szCs w:val="19"/>
        </w:rPr>
        <w:t xml:space="preserve"> combined with I-Shift, Volvo’s automated manual transmission, </w:t>
      </w:r>
      <w:r w:rsidR="5CF70444" w:rsidRPr="54D3C0CD">
        <w:rPr>
          <w:rFonts w:ascii="Volvo Novum" w:eastAsia="Volvo Sans Pro" w:hAnsi="Volvo Novum" w:cs="Volvo Sans Pro"/>
          <w:sz w:val="19"/>
          <w:szCs w:val="19"/>
        </w:rPr>
        <w:t xml:space="preserve">VDS </w:t>
      </w:r>
      <w:r w:rsidR="1961AD0D" w:rsidRPr="7B545A19">
        <w:rPr>
          <w:rFonts w:ascii="Volvo Novum" w:eastAsia="Volvo Sans Pro" w:hAnsi="Volvo Novum" w:cs="Volvo Sans Pro"/>
          <w:sz w:val="19"/>
          <w:szCs w:val="19"/>
        </w:rPr>
        <w:t xml:space="preserve">makes steering at low-speeds easier than ever. </w:t>
      </w:r>
    </w:p>
    <w:p w14:paraId="5B394047" w14:textId="6559DF47" w:rsidR="1961AD0D" w:rsidRDefault="1961AD0D" w:rsidP="7B545A19">
      <w:pPr>
        <w:rPr>
          <w:rFonts w:ascii="Volvo Novum" w:eastAsia="Volvo Sans Pro" w:hAnsi="Volvo Novum" w:cs="Volvo Sans Pro"/>
          <w:sz w:val="19"/>
          <w:szCs w:val="19"/>
        </w:rPr>
      </w:pPr>
    </w:p>
    <w:p w14:paraId="02F10992" w14:textId="64CE7111" w:rsidR="00F3655D" w:rsidRPr="00172CCE" w:rsidRDefault="00F3655D" w:rsidP="7B545A19">
      <w:pPr>
        <w:rPr>
          <w:rFonts w:ascii="Volvo Novum" w:eastAsia="Volvo Sans Pro" w:hAnsi="Volvo Novum" w:cs="Volvo Sans Pro"/>
          <w:b/>
          <w:bCs/>
          <w:sz w:val="19"/>
          <w:szCs w:val="19"/>
        </w:rPr>
      </w:pPr>
      <w:r w:rsidRPr="00172CCE">
        <w:rPr>
          <w:rFonts w:ascii="Volvo Novum" w:eastAsia="Volvo Sans Pro" w:hAnsi="Volvo Novum" w:cs="Volvo Sans Pro"/>
          <w:b/>
          <w:bCs/>
          <w:sz w:val="19"/>
          <w:szCs w:val="19"/>
        </w:rPr>
        <w:t>Volvo's Pedestrian Detection Feature</w:t>
      </w:r>
      <w:r w:rsidR="00C56C8C">
        <w:rPr>
          <w:rFonts w:ascii="Volvo Novum" w:eastAsia="Volvo Sans Pro" w:hAnsi="Volvo Novum" w:cs="Volvo Sans Pro"/>
          <w:b/>
          <w:bCs/>
          <w:sz w:val="19"/>
          <w:szCs w:val="19"/>
        </w:rPr>
        <w:t xml:space="preserve"> </w:t>
      </w:r>
    </w:p>
    <w:p w14:paraId="11627C15" w14:textId="77777777" w:rsidR="00F3655D" w:rsidRDefault="00F3655D" w:rsidP="7B545A19"/>
    <w:p w14:paraId="4A6AC725" w14:textId="6197C7F8" w:rsidR="1961AD0D" w:rsidRPr="00617F3B" w:rsidRDefault="6D7F5D66" w:rsidP="7B545A19">
      <w:pPr>
        <w:rPr>
          <w:rFonts w:ascii="Volvo Novum" w:eastAsia="Volvo Sans Pro" w:hAnsi="Volvo Novum" w:cs="Volvo Sans Pro"/>
          <w:sz w:val="19"/>
          <w:szCs w:val="19"/>
        </w:rPr>
      </w:pPr>
      <w:r w:rsidRPr="54D3C0CD">
        <w:rPr>
          <w:rFonts w:ascii="Volvo Novum" w:eastAsia="Volvo Sans Pro" w:hAnsi="Volvo Novum" w:cs="Volvo Sans Pro"/>
          <w:sz w:val="19"/>
          <w:szCs w:val="19"/>
        </w:rPr>
        <w:t>The</w:t>
      </w:r>
      <w:r w:rsidR="1961AD0D" w:rsidRPr="7B545A19">
        <w:rPr>
          <w:rFonts w:ascii="Volvo Novum" w:eastAsia="Volvo Sans Pro" w:hAnsi="Volvo Novum" w:cs="Volvo Sans Pro"/>
          <w:sz w:val="19"/>
          <w:szCs w:val="19"/>
        </w:rPr>
        <w:t xml:space="preserve"> new</w:t>
      </w:r>
      <w:r w:rsidR="00651C79">
        <w:rPr>
          <w:rFonts w:ascii="Volvo Novum" w:eastAsia="Volvo Sans Pro" w:hAnsi="Volvo Novum" w:cs="Volvo Sans Pro"/>
          <w:sz w:val="19"/>
          <w:szCs w:val="19"/>
        </w:rPr>
        <w:t xml:space="preserve"> forward</w:t>
      </w:r>
      <w:r w:rsidR="1961AD0D" w:rsidRPr="7B545A19">
        <w:rPr>
          <w:rFonts w:ascii="Volvo Novum" w:eastAsia="Volvo Sans Pro" w:hAnsi="Volvo Novum" w:cs="Volvo Sans Pro"/>
          <w:sz w:val="19"/>
          <w:szCs w:val="19"/>
        </w:rPr>
        <w:t xml:space="preserve"> pedestrian detection feature</w:t>
      </w:r>
      <w:r w:rsidR="3700E937" w:rsidRPr="54D3C0CD">
        <w:rPr>
          <w:rFonts w:ascii="Volvo Novum" w:eastAsia="Volvo Sans Pro" w:hAnsi="Volvo Novum" w:cs="Volvo Sans Pro"/>
          <w:sz w:val="19"/>
          <w:szCs w:val="19"/>
        </w:rPr>
        <w:t>, part of the</w:t>
      </w:r>
      <w:r w:rsidR="009D05A0">
        <w:rPr>
          <w:rFonts w:ascii="Volvo Novum" w:eastAsia="Volvo Sans Pro" w:hAnsi="Volvo Novum" w:cs="Volvo Sans Pro"/>
          <w:sz w:val="19"/>
          <w:szCs w:val="19"/>
        </w:rPr>
        <w:t xml:space="preserve"> standard</w:t>
      </w:r>
      <w:r w:rsidR="3700E937" w:rsidRPr="54D3C0CD">
        <w:rPr>
          <w:rFonts w:ascii="Volvo Novum" w:eastAsia="Volvo Sans Pro" w:hAnsi="Volvo Novum" w:cs="Volvo Sans Pro"/>
          <w:sz w:val="19"/>
          <w:szCs w:val="19"/>
        </w:rPr>
        <w:t xml:space="preserve"> VADA package,</w:t>
      </w:r>
      <w:r w:rsidR="1961AD0D" w:rsidRPr="7B545A19">
        <w:rPr>
          <w:rFonts w:ascii="Volvo Novum" w:eastAsia="Volvo Sans Pro" w:hAnsi="Volvo Novum" w:cs="Volvo Sans Pro"/>
          <w:sz w:val="19"/>
          <w:szCs w:val="19"/>
        </w:rPr>
        <w:t xml:space="preserve"> alerts the driver </w:t>
      </w:r>
      <w:r w:rsidR="00CE335E">
        <w:rPr>
          <w:rFonts w:ascii="Volvo Novum" w:eastAsia="Volvo Sans Pro" w:hAnsi="Volvo Novum" w:cs="Volvo Sans Pro"/>
          <w:sz w:val="19"/>
          <w:szCs w:val="19"/>
        </w:rPr>
        <w:t>to</w:t>
      </w:r>
      <w:r w:rsidR="679CF924" w:rsidRPr="54D3C0CD">
        <w:rPr>
          <w:rFonts w:ascii="Volvo Novum" w:eastAsia="Volvo Sans Pro" w:hAnsi="Volvo Novum" w:cs="Volvo Sans Pro"/>
          <w:sz w:val="19"/>
          <w:szCs w:val="19"/>
        </w:rPr>
        <w:t xml:space="preserve"> </w:t>
      </w:r>
      <w:r w:rsidR="1961AD0D" w:rsidRPr="54D3C0CD">
        <w:rPr>
          <w:rFonts w:ascii="Volvo Novum" w:eastAsia="Volvo Sans Pro" w:hAnsi="Volvo Novum" w:cs="Volvo Sans Pro"/>
          <w:sz w:val="19"/>
          <w:szCs w:val="19"/>
        </w:rPr>
        <w:t>pedestrian</w:t>
      </w:r>
      <w:r w:rsidR="0C672E7D" w:rsidRPr="54D3C0CD">
        <w:rPr>
          <w:rFonts w:ascii="Volvo Novum" w:eastAsia="Volvo Sans Pro" w:hAnsi="Volvo Novum" w:cs="Volvo Sans Pro"/>
          <w:sz w:val="19"/>
          <w:szCs w:val="19"/>
        </w:rPr>
        <w:t>s</w:t>
      </w:r>
      <w:r w:rsidR="1961AD0D" w:rsidRPr="54D3C0CD">
        <w:rPr>
          <w:rFonts w:ascii="Volvo Novum" w:eastAsia="Volvo Sans Pro" w:hAnsi="Volvo Novum" w:cs="Volvo Sans Pro"/>
          <w:sz w:val="19"/>
          <w:szCs w:val="19"/>
        </w:rPr>
        <w:t xml:space="preserve"> </w:t>
      </w:r>
      <w:r w:rsidR="1961AD0D" w:rsidRPr="7B545A19">
        <w:rPr>
          <w:rFonts w:ascii="Volvo Novum" w:eastAsia="Volvo Sans Pro" w:hAnsi="Volvo Novum" w:cs="Volvo Sans Pro"/>
          <w:sz w:val="19"/>
          <w:szCs w:val="19"/>
        </w:rPr>
        <w:t xml:space="preserve">or </w:t>
      </w:r>
      <w:r w:rsidR="1961AD0D" w:rsidRPr="54D3C0CD">
        <w:rPr>
          <w:rFonts w:ascii="Volvo Novum" w:eastAsia="Volvo Sans Pro" w:hAnsi="Volvo Novum" w:cs="Volvo Sans Pro"/>
          <w:sz w:val="19"/>
          <w:szCs w:val="19"/>
        </w:rPr>
        <w:t>bicyclist</w:t>
      </w:r>
      <w:r w:rsidR="46B40B36" w:rsidRPr="54D3C0CD">
        <w:rPr>
          <w:rFonts w:ascii="Volvo Novum" w:eastAsia="Volvo Sans Pro" w:hAnsi="Volvo Novum" w:cs="Volvo Sans Pro"/>
          <w:sz w:val="19"/>
          <w:szCs w:val="19"/>
        </w:rPr>
        <w:t>s</w:t>
      </w:r>
      <w:r w:rsidR="1961AD0D" w:rsidRPr="54D3C0CD">
        <w:rPr>
          <w:rFonts w:ascii="Volvo Novum" w:eastAsia="Volvo Sans Pro" w:hAnsi="Volvo Novum" w:cs="Volvo Sans Pro"/>
          <w:sz w:val="19"/>
          <w:szCs w:val="19"/>
        </w:rPr>
        <w:t xml:space="preserve"> </w:t>
      </w:r>
      <w:r w:rsidR="1961AD0D" w:rsidRPr="7B545A19">
        <w:rPr>
          <w:rFonts w:ascii="Volvo Novum" w:eastAsia="Volvo Sans Pro" w:hAnsi="Volvo Novum" w:cs="Volvo Sans Pro"/>
          <w:sz w:val="19"/>
          <w:szCs w:val="19"/>
        </w:rPr>
        <w:t>in their path</w:t>
      </w:r>
      <w:r w:rsidR="33FE9EAA" w:rsidRPr="54D3C0CD">
        <w:rPr>
          <w:rFonts w:ascii="Volvo Novum" w:eastAsia="Volvo Sans Pro" w:hAnsi="Volvo Novum" w:cs="Volvo Sans Pro"/>
          <w:sz w:val="19"/>
          <w:szCs w:val="19"/>
        </w:rPr>
        <w:t xml:space="preserve">, </w:t>
      </w:r>
      <w:r w:rsidR="00CE335E">
        <w:rPr>
          <w:rFonts w:ascii="Volvo Novum" w:eastAsia="Volvo Sans Pro" w:hAnsi="Volvo Novum" w:cs="Volvo Sans Pro"/>
          <w:sz w:val="19"/>
          <w:szCs w:val="19"/>
        </w:rPr>
        <w:t>and can activate</w:t>
      </w:r>
      <w:r w:rsidR="1961AD0D" w:rsidRPr="7B545A19">
        <w:rPr>
          <w:rFonts w:ascii="Volvo Novum" w:eastAsia="Volvo Sans Pro" w:hAnsi="Volvo Novum" w:cs="Volvo Sans Pro"/>
          <w:sz w:val="19"/>
          <w:szCs w:val="19"/>
        </w:rPr>
        <w:t xml:space="preserve"> frontal automatic emergency braking </w:t>
      </w:r>
      <w:r w:rsidR="7A4C8A2E" w:rsidRPr="54D3C0CD">
        <w:rPr>
          <w:rFonts w:ascii="Volvo Novum" w:eastAsia="Volvo Sans Pro" w:hAnsi="Volvo Novum" w:cs="Volvo Sans Pro"/>
          <w:sz w:val="19"/>
          <w:szCs w:val="19"/>
        </w:rPr>
        <w:t xml:space="preserve">when </w:t>
      </w:r>
      <w:r w:rsidR="1961AD0D" w:rsidRPr="7B545A19">
        <w:rPr>
          <w:rFonts w:ascii="Volvo Novum" w:eastAsia="Volvo Sans Pro" w:hAnsi="Volvo Novum" w:cs="Volvo Sans Pro"/>
          <w:sz w:val="19"/>
          <w:szCs w:val="19"/>
        </w:rPr>
        <w:t xml:space="preserve">objects </w:t>
      </w:r>
      <w:r w:rsidR="0CF8A330" w:rsidRPr="54D3C0CD">
        <w:rPr>
          <w:rFonts w:ascii="Volvo Novum" w:eastAsia="Volvo Sans Pro" w:hAnsi="Volvo Novum" w:cs="Volvo Sans Pro"/>
          <w:sz w:val="19"/>
          <w:szCs w:val="19"/>
        </w:rPr>
        <w:t xml:space="preserve">are </w:t>
      </w:r>
      <w:r w:rsidR="1961AD0D" w:rsidRPr="7B545A19">
        <w:rPr>
          <w:rFonts w:ascii="Volvo Novum" w:eastAsia="Volvo Sans Pro" w:hAnsi="Volvo Novum" w:cs="Volvo Sans Pro"/>
          <w:sz w:val="19"/>
          <w:szCs w:val="19"/>
        </w:rPr>
        <w:t xml:space="preserve">directly in the path of travel. The </w:t>
      </w:r>
      <w:r w:rsidR="00F278EF">
        <w:rPr>
          <w:rFonts w:ascii="Volvo Novum" w:eastAsia="Volvo Sans Pro" w:hAnsi="Volvo Novum" w:cs="Volvo Sans Pro"/>
          <w:sz w:val="19"/>
          <w:szCs w:val="19"/>
        </w:rPr>
        <w:t>camera</w:t>
      </w:r>
      <w:r w:rsidR="1961AD0D" w:rsidRPr="7B545A19">
        <w:rPr>
          <w:rFonts w:ascii="Volvo Novum" w:eastAsia="Volvo Sans Pro" w:hAnsi="Volvo Novum" w:cs="Volvo Sans Pro"/>
          <w:sz w:val="19"/>
          <w:szCs w:val="19"/>
        </w:rPr>
        <w:t xml:space="preserve"> system can </w:t>
      </w:r>
      <w:r w:rsidR="00F278EF">
        <w:rPr>
          <w:rFonts w:ascii="Volvo Novum" w:eastAsia="Volvo Sans Pro" w:hAnsi="Volvo Novum" w:cs="Volvo Sans Pro"/>
          <w:sz w:val="19"/>
          <w:szCs w:val="19"/>
        </w:rPr>
        <w:t>also</w:t>
      </w:r>
      <w:r w:rsidR="1961AD0D" w:rsidRPr="7B545A19">
        <w:rPr>
          <w:rFonts w:ascii="Volvo Novum" w:eastAsia="Volvo Sans Pro" w:hAnsi="Volvo Novum" w:cs="Volvo Sans Pro"/>
          <w:sz w:val="19"/>
          <w:szCs w:val="19"/>
        </w:rPr>
        <w:t xml:space="preserve"> provide long-range </w:t>
      </w:r>
      <w:r w:rsidR="00CE335E">
        <w:rPr>
          <w:rFonts w:ascii="Volvo Novum" w:eastAsia="Volvo Sans Pro" w:hAnsi="Volvo Novum" w:cs="Volvo Sans Pro"/>
          <w:sz w:val="19"/>
          <w:szCs w:val="19"/>
        </w:rPr>
        <w:t>pedestrian</w:t>
      </w:r>
      <w:r w:rsidR="1961AD0D" w:rsidRPr="7B545A19">
        <w:rPr>
          <w:rFonts w:ascii="Volvo Novum" w:eastAsia="Volvo Sans Pro" w:hAnsi="Volvo Novum" w:cs="Volvo Sans Pro"/>
          <w:sz w:val="19"/>
          <w:szCs w:val="19"/>
        </w:rPr>
        <w:t xml:space="preserve"> detection</w:t>
      </w:r>
      <w:r w:rsidR="00F278EF">
        <w:rPr>
          <w:rFonts w:ascii="Volvo Novum" w:eastAsia="Volvo Sans Pro" w:hAnsi="Volvo Novum" w:cs="Volvo Sans Pro"/>
          <w:sz w:val="19"/>
          <w:szCs w:val="19"/>
        </w:rPr>
        <w:t>. With the VADA</w:t>
      </w:r>
      <w:r w:rsidR="001959C9">
        <w:rPr>
          <w:rFonts w:ascii="Volvo Novum" w:eastAsia="Volvo Sans Pro" w:hAnsi="Volvo Novum" w:cs="Volvo Sans Pro"/>
          <w:sz w:val="19"/>
          <w:szCs w:val="19"/>
        </w:rPr>
        <w:t xml:space="preserve"> Plus</w:t>
      </w:r>
      <w:r w:rsidR="00F278EF">
        <w:rPr>
          <w:rFonts w:ascii="Volvo Novum" w:eastAsia="Volvo Sans Pro" w:hAnsi="Volvo Novum" w:cs="Volvo Sans Pro"/>
          <w:sz w:val="19"/>
          <w:szCs w:val="19"/>
        </w:rPr>
        <w:t xml:space="preserve"> option,</w:t>
      </w:r>
      <w:r w:rsidR="1961AD0D" w:rsidRPr="7B545A19">
        <w:rPr>
          <w:rFonts w:ascii="Volvo Novum" w:eastAsia="Volvo Sans Pro" w:hAnsi="Volvo Novum" w:cs="Volvo Sans Pro"/>
          <w:sz w:val="19"/>
          <w:szCs w:val="19"/>
        </w:rPr>
        <w:t xml:space="preserve"> short-range detection senses pedestrians and bicyclists that may appear in blind spots </w:t>
      </w:r>
      <w:r w:rsidR="17BFAFD7" w:rsidRPr="54D3C0CD">
        <w:rPr>
          <w:rFonts w:ascii="Volvo Novum" w:eastAsia="Volvo Sans Pro" w:hAnsi="Volvo Novum" w:cs="Volvo Sans Pro"/>
          <w:sz w:val="19"/>
          <w:szCs w:val="19"/>
        </w:rPr>
        <w:t xml:space="preserve">immediately </w:t>
      </w:r>
      <w:r w:rsidR="1961AD0D" w:rsidRPr="7B545A19">
        <w:rPr>
          <w:rFonts w:ascii="Volvo Novum" w:eastAsia="Volvo Sans Pro" w:hAnsi="Volvo Novum" w:cs="Volvo Sans Pro"/>
          <w:sz w:val="19"/>
          <w:szCs w:val="19"/>
        </w:rPr>
        <w:t xml:space="preserve">on either side of the truck </w:t>
      </w:r>
      <w:r w:rsidR="1961AD0D" w:rsidRPr="7B545A19">
        <w:rPr>
          <w:rFonts w:ascii="Volvo Novum" w:eastAsia="Volvo Sans Pro" w:hAnsi="Volvo Novum" w:cs="Volvo Sans Pro"/>
          <w:sz w:val="19"/>
          <w:szCs w:val="19"/>
        </w:rPr>
        <w:lastRenderedPageBreak/>
        <w:t>and trailer.</w:t>
      </w:r>
      <w:r w:rsidR="00967BFE">
        <w:rPr>
          <w:rFonts w:ascii="Volvo Novum" w:eastAsia="Volvo Sans Pro" w:hAnsi="Volvo Novum" w:cs="Volvo Sans Pro"/>
          <w:sz w:val="19"/>
          <w:szCs w:val="19"/>
        </w:rPr>
        <w:t xml:space="preserve"> </w:t>
      </w:r>
      <w:r w:rsidR="1961AD0D" w:rsidRPr="7B545A19">
        <w:rPr>
          <w:rFonts w:ascii="Volvo Novum" w:eastAsia="Volvo Sans Pro" w:hAnsi="Volvo Novum" w:cs="Volvo Sans Pro"/>
          <w:sz w:val="19"/>
          <w:szCs w:val="19"/>
        </w:rPr>
        <w:t xml:space="preserve">This innovative technology underscores Volvo’s commitment to continually improving safety features </w:t>
      </w:r>
      <w:r w:rsidR="003D7D51">
        <w:rPr>
          <w:rFonts w:ascii="Volvo Novum" w:eastAsia="Volvo Sans Pro" w:hAnsi="Volvo Novum" w:cs="Volvo Sans Pro"/>
          <w:sz w:val="19"/>
          <w:szCs w:val="19"/>
        </w:rPr>
        <w:t>and</w:t>
      </w:r>
      <w:r w:rsidR="1961AD0D" w:rsidRPr="7B545A19">
        <w:rPr>
          <w:rFonts w:ascii="Volvo Novum" w:eastAsia="Volvo Sans Pro" w:hAnsi="Volvo Novum" w:cs="Volvo Sans Pro"/>
          <w:sz w:val="19"/>
          <w:szCs w:val="19"/>
        </w:rPr>
        <w:t xml:space="preserve"> ensuring peace of mind for </w:t>
      </w:r>
      <w:r w:rsidR="009D05A0" w:rsidRPr="7B545A19">
        <w:rPr>
          <w:rFonts w:ascii="Volvo Novum" w:eastAsia="Volvo Sans Pro" w:hAnsi="Volvo Novum" w:cs="Volvo Sans Pro"/>
          <w:sz w:val="19"/>
          <w:szCs w:val="19"/>
        </w:rPr>
        <w:t>drivers,</w:t>
      </w:r>
      <w:r w:rsidR="1961AD0D" w:rsidRPr="7B545A19">
        <w:rPr>
          <w:rFonts w:ascii="Volvo Novum" w:eastAsia="Volvo Sans Pro" w:hAnsi="Volvo Novum" w:cs="Volvo Sans Pro"/>
          <w:sz w:val="19"/>
          <w:szCs w:val="19"/>
        </w:rPr>
        <w:t xml:space="preserve"> helping to reduce accidents.</w:t>
      </w:r>
    </w:p>
    <w:p w14:paraId="63A91641" w14:textId="77777777" w:rsidR="00EF4B80" w:rsidRDefault="00EF4B80" w:rsidP="752813D6">
      <w:pPr>
        <w:rPr>
          <w:rFonts w:ascii="Volvo Novum" w:eastAsia="Volvo Sans Pro" w:hAnsi="Volvo Novum" w:cs="Volvo Sans Pro"/>
          <w:sz w:val="19"/>
          <w:szCs w:val="19"/>
        </w:rPr>
      </w:pPr>
    </w:p>
    <w:p w14:paraId="1E5E6806" w14:textId="2EBB6C81" w:rsidR="00C34332" w:rsidRPr="00C34332" w:rsidRDefault="00EF4B80" w:rsidP="752813D6">
      <w:pPr>
        <w:rPr>
          <w:rFonts w:ascii="Volvo Novum" w:eastAsia="Volvo Sans Pro" w:hAnsi="Volvo Novum" w:cs="Volvo Sans Pro"/>
          <w:b/>
          <w:bCs/>
          <w:sz w:val="19"/>
          <w:szCs w:val="19"/>
        </w:rPr>
      </w:pPr>
      <w:r w:rsidRPr="00C34332">
        <w:rPr>
          <w:rFonts w:ascii="Volvo Novum" w:eastAsia="Volvo Sans Pro" w:hAnsi="Volvo Novum" w:cs="Volvo Sans Pro"/>
          <w:b/>
          <w:bCs/>
          <w:sz w:val="19"/>
          <w:szCs w:val="19"/>
        </w:rPr>
        <w:t xml:space="preserve">Maximizing </w:t>
      </w:r>
      <w:r w:rsidR="009D17F2">
        <w:rPr>
          <w:rFonts w:ascii="Volvo Novum" w:eastAsia="Volvo Sans Pro" w:hAnsi="Volvo Novum" w:cs="Volvo Sans Pro"/>
          <w:b/>
          <w:bCs/>
          <w:sz w:val="19"/>
          <w:szCs w:val="19"/>
        </w:rPr>
        <w:t xml:space="preserve">Driver </w:t>
      </w:r>
      <w:r w:rsidRPr="00C34332">
        <w:rPr>
          <w:rFonts w:ascii="Volvo Novum" w:eastAsia="Volvo Sans Pro" w:hAnsi="Volvo Novum" w:cs="Volvo Sans Pro"/>
          <w:b/>
          <w:bCs/>
          <w:sz w:val="19"/>
          <w:szCs w:val="19"/>
        </w:rPr>
        <w:t xml:space="preserve">Visibility </w:t>
      </w:r>
    </w:p>
    <w:p w14:paraId="4A228652" w14:textId="77777777" w:rsidR="000714AF" w:rsidRDefault="000714AF" w:rsidP="7B545A19">
      <w:pPr>
        <w:rPr>
          <w:rFonts w:ascii="Volvo Novum" w:eastAsia="Volvo Sans Pro" w:hAnsi="Volvo Novum" w:cs="Volvo Sans Pro"/>
          <w:sz w:val="19"/>
          <w:szCs w:val="19"/>
        </w:rPr>
      </w:pPr>
    </w:p>
    <w:p w14:paraId="2A59D6F7" w14:textId="278DCDD8" w:rsidR="00C61686" w:rsidRDefault="08C07F94" w:rsidP="7B545A19">
      <w:pPr>
        <w:rPr>
          <w:rFonts w:ascii="Volvo Novum" w:eastAsia="Volvo Sans Pro" w:hAnsi="Volvo Novum" w:cs="Volvo Sans Pro"/>
          <w:sz w:val="19"/>
          <w:szCs w:val="19"/>
        </w:rPr>
      </w:pPr>
      <w:r w:rsidRPr="54D3C0CD">
        <w:rPr>
          <w:rFonts w:ascii="Volvo Novum" w:eastAsia="Volvo Sans Pro" w:hAnsi="Volvo Novum" w:cs="Volvo Sans Pro"/>
          <w:sz w:val="19"/>
          <w:szCs w:val="19"/>
        </w:rPr>
        <w:t xml:space="preserve">New camera solutions </w:t>
      </w:r>
      <w:r w:rsidR="0023695B">
        <w:rPr>
          <w:rFonts w:ascii="Volvo Novum" w:eastAsia="Volvo Sans Pro" w:hAnsi="Volvo Novum" w:cs="Volvo Sans Pro"/>
          <w:sz w:val="19"/>
          <w:szCs w:val="19"/>
        </w:rPr>
        <w:t>a</w:t>
      </w:r>
      <w:r w:rsidR="0023695B" w:rsidRPr="0023695B">
        <w:rPr>
          <w:rFonts w:ascii="Volvo Novum" w:eastAsia="Volvo Sans Pro" w:hAnsi="Volvo Novum" w:cs="Volvo Sans Pro"/>
          <w:sz w:val="19"/>
          <w:szCs w:val="19"/>
        </w:rPr>
        <w:t>re designed to give drivers additional tools to improve their</w:t>
      </w:r>
      <w:r w:rsidRPr="54D3C0CD">
        <w:rPr>
          <w:rFonts w:ascii="Volvo Novum" w:eastAsia="Volvo Sans Pro" w:hAnsi="Volvo Novum" w:cs="Volvo Sans Pro"/>
          <w:sz w:val="19"/>
          <w:szCs w:val="19"/>
        </w:rPr>
        <w:t xml:space="preserve"> visibility, including </w:t>
      </w:r>
      <w:r w:rsidR="363B39C3" w:rsidRPr="54D3C0CD">
        <w:rPr>
          <w:rFonts w:ascii="Volvo Novum" w:eastAsia="Volvo Sans Pro" w:hAnsi="Volvo Novum" w:cs="Volvo Sans Pro"/>
          <w:sz w:val="19"/>
          <w:szCs w:val="19"/>
        </w:rPr>
        <w:t>a</w:t>
      </w:r>
      <w:r w:rsidR="3B023540" w:rsidRPr="7B545A19">
        <w:rPr>
          <w:rFonts w:ascii="Volvo Novum" w:eastAsia="Volvo Sans Pro" w:hAnsi="Volvo Novum" w:cs="Volvo Sans Pro"/>
          <w:sz w:val="19"/>
          <w:szCs w:val="19"/>
        </w:rPr>
        <w:t xml:space="preserve"> forward-looking camera </w:t>
      </w:r>
      <w:r w:rsidR="1C09E8FD" w:rsidRPr="54D3C0CD">
        <w:rPr>
          <w:rFonts w:ascii="Volvo Novum" w:eastAsia="Volvo Sans Pro" w:hAnsi="Volvo Novum" w:cs="Volvo Sans Pro"/>
          <w:sz w:val="19"/>
          <w:szCs w:val="19"/>
        </w:rPr>
        <w:t xml:space="preserve">that </w:t>
      </w:r>
      <w:r w:rsidR="00253A45" w:rsidRPr="54D3C0CD">
        <w:rPr>
          <w:rFonts w:ascii="Volvo Novum" w:eastAsia="Volvo Sans Pro" w:hAnsi="Volvo Novum" w:cs="Volvo Sans Pro"/>
          <w:sz w:val="19"/>
          <w:szCs w:val="19"/>
        </w:rPr>
        <w:t>recognizes</w:t>
      </w:r>
      <w:r w:rsidR="00253A45" w:rsidRPr="7B545A19">
        <w:rPr>
          <w:rFonts w:ascii="Volvo Novum" w:eastAsia="Volvo Sans Pro" w:hAnsi="Volvo Novum" w:cs="Volvo Sans Pro"/>
          <w:sz w:val="19"/>
          <w:szCs w:val="19"/>
        </w:rPr>
        <w:t xml:space="preserve"> road</w:t>
      </w:r>
      <w:r w:rsidR="3B023540" w:rsidRPr="7B545A19">
        <w:rPr>
          <w:rFonts w:ascii="Volvo Novum" w:eastAsia="Volvo Sans Pro" w:hAnsi="Volvo Novum" w:cs="Volvo Sans Pro"/>
          <w:sz w:val="19"/>
          <w:szCs w:val="19"/>
        </w:rPr>
        <w:t xml:space="preserve"> signs and </w:t>
      </w:r>
      <w:r w:rsidR="3B023540" w:rsidRPr="54D3C0CD">
        <w:rPr>
          <w:rFonts w:ascii="Volvo Novum" w:eastAsia="Volvo Sans Pro" w:hAnsi="Volvo Novum" w:cs="Volvo Sans Pro"/>
          <w:sz w:val="19"/>
          <w:szCs w:val="19"/>
        </w:rPr>
        <w:t>display</w:t>
      </w:r>
      <w:r w:rsidR="476564C5" w:rsidRPr="54D3C0CD">
        <w:rPr>
          <w:rFonts w:ascii="Volvo Novum" w:eastAsia="Volvo Sans Pro" w:hAnsi="Volvo Novum" w:cs="Volvo Sans Pro"/>
          <w:sz w:val="19"/>
          <w:szCs w:val="19"/>
        </w:rPr>
        <w:t>s</w:t>
      </w:r>
      <w:r w:rsidR="3B023540" w:rsidRPr="7B545A19">
        <w:rPr>
          <w:rFonts w:ascii="Volvo Novum" w:eastAsia="Volvo Sans Pro" w:hAnsi="Volvo Novum" w:cs="Volvo Sans Pro"/>
          <w:sz w:val="19"/>
          <w:szCs w:val="19"/>
        </w:rPr>
        <w:t xml:space="preserve"> them </w:t>
      </w:r>
      <w:r w:rsidR="0D9AD1EB" w:rsidRPr="54D3C0CD">
        <w:rPr>
          <w:rFonts w:ascii="Volvo Novum" w:eastAsia="Volvo Sans Pro" w:hAnsi="Volvo Novum" w:cs="Volvo Sans Pro"/>
          <w:sz w:val="19"/>
          <w:szCs w:val="19"/>
        </w:rPr>
        <w:t>o</w:t>
      </w:r>
      <w:r w:rsidR="3B023540" w:rsidRPr="54D3C0CD">
        <w:rPr>
          <w:rFonts w:ascii="Volvo Novum" w:eastAsia="Volvo Sans Pro" w:hAnsi="Volvo Novum" w:cs="Volvo Sans Pro"/>
          <w:sz w:val="19"/>
          <w:szCs w:val="19"/>
        </w:rPr>
        <w:t>n</w:t>
      </w:r>
      <w:r w:rsidR="3B023540" w:rsidRPr="7B545A19">
        <w:rPr>
          <w:rFonts w:ascii="Volvo Novum" w:eastAsia="Volvo Sans Pro" w:hAnsi="Volvo Novum" w:cs="Volvo Sans Pro"/>
          <w:sz w:val="19"/>
          <w:szCs w:val="19"/>
        </w:rPr>
        <w:t xml:space="preserve"> the digital 12-inch </w:t>
      </w:r>
      <w:r w:rsidR="00E53293">
        <w:rPr>
          <w:rFonts w:ascii="Volvo Novum" w:eastAsia="Volvo Sans Pro" w:hAnsi="Volvo Novum" w:cs="Volvo Sans Pro"/>
          <w:sz w:val="19"/>
          <w:szCs w:val="19"/>
        </w:rPr>
        <w:t>Digital</w:t>
      </w:r>
      <w:r w:rsidR="3B023540" w:rsidRPr="7B545A19">
        <w:rPr>
          <w:rFonts w:ascii="Volvo Novum" w:eastAsia="Volvo Sans Pro" w:hAnsi="Volvo Novum" w:cs="Volvo Sans Pro"/>
          <w:sz w:val="19"/>
          <w:szCs w:val="19"/>
        </w:rPr>
        <w:t xml:space="preserve"> Information Display (DID) </w:t>
      </w:r>
      <w:r w:rsidR="09AA8E67" w:rsidRPr="54D3C0CD">
        <w:rPr>
          <w:rFonts w:ascii="Volvo Novum" w:eastAsia="Volvo Sans Pro" w:hAnsi="Volvo Novum" w:cs="Volvo Sans Pro"/>
          <w:sz w:val="19"/>
          <w:szCs w:val="19"/>
        </w:rPr>
        <w:t>to give</w:t>
      </w:r>
      <w:r w:rsidR="3B023540" w:rsidRPr="7B545A19">
        <w:rPr>
          <w:rFonts w:ascii="Volvo Novum" w:eastAsia="Volvo Sans Pro" w:hAnsi="Volvo Novum" w:cs="Volvo Sans Pro"/>
          <w:sz w:val="19"/>
          <w:szCs w:val="19"/>
        </w:rPr>
        <w:t xml:space="preserve"> the driver more time to </w:t>
      </w:r>
      <w:proofErr w:type="gramStart"/>
      <w:r w:rsidR="3B023540" w:rsidRPr="7B545A19">
        <w:rPr>
          <w:rFonts w:ascii="Volvo Novum" w:eastAsia="Volvo Sans Pro" w:hAnsi="Volvo Novum" w:cs="Volvo Sans Pro"/>
          <w:sz w:val="19"/>
          <w:szCs w:val="19"/>
        </w:rPr>
        <w:t>make adjustments</w:t>
      </w:r>
      <w:proofErr w:type="gramEnd"/>
      <w:r w:rsidR="3B023540" w:rsidRPr="7B545A19">
        <w:rPr>
          <w:rFonts w:ascii="Volvo Novum" w:eastAsia="Volvo Sans Pro" w:hAnsi="Volvo Novum" w:cs="Volvo Sans Pro"/>
          <w:sz w:val="19"/>
          <w:szCs w:val="19"/>
        </w:rPr>
        <w:t xml:space="preserve"> safely. Overspeed warnings, based on the last posted speed limit sign, can be enabled. Navigation can also be viewed on the DID or by using the optional 9-inch infotainment center</w:t>
      </w:r>
      <w:r w:rsidR="668266D7" w:rsidRPr="54D3C0CD">
        <w:rPr>
          <w:rFonts w:ascii="Volvo Novum" w:eastAsia="Volvo Sans Pro" w:hAnsi="Volvo Novum" w:cs="Volvo Sans Pro"/>
          <w:sz w:val="19"/>
          <w:szCs w:val="19"/>
        </w:rPr>
        <w:t xml:space="preserve">, where drivers can </w:t>
      </w:r>
      <w:r w:rsidR="00253A45" w:rsidRPr="54D3C0CD">
        <w:rPr>
          <w:rFonts w:ascii="Volvo Novum" w:eastAsia="Volvo Sans Pro" w:hAnsi="Volvo Novum" w:cs="Volvo Sans Pro"/>
          <w:sz w:val="19"/>
          <w:szCs w:val="19"/>
        </w:rPr>
        <w:t xml:space="preserve">also </w:t>
      </w:r>
      <w:r w:rsidR="00253A45" w:rsidRPr="7B545A19">
        <w:rPr>
          <w:rFonts w:ascii="Volvo Novum" w:eastAsia="Volvo Sans Pro" w:hAnsi="Volvo Novum" w:cs="Volvo Sans Pro"/>
          <w:sz w:val="19"/>
          <w:szCs w:val="19"/>
        </w:rPr>
        <w:t>scroll</w:t>
      </w:r>
      <w:r w:rsidR="3B023540" w:rsidRPr="7B545A19">
        <w:rPr>
          <w:rFonts w:ascii="Volvo Novum" w:eastAsia="Volvo Sans Pro" w:hAnsi="Volvo Novum" w:cs="Volvo Sans Pro"/>
          <w:sz w:val="19"/>
          <w:szCs w:val="19"/>
        </w:rPr>
        <w:t xml:space="preserve"> through up to seven exterior camera views. </w:t>
      </w:r>
    </w:p>
    <w:p w14:paraId="1BFA76BD" w14:textId="77777777" w:rsidR="00C61686" w:rsidRDefault="00C61686" w:rsidP="7B545A19">
      <w:pPr>
        <w:rPr>
          <w:rFonts w:ascii="Volvo Novum" w:eastAsia="Volvo Sans Pro" w:hAnsi="Volvo Novum" w:cs="Volvo Sans Pro"/>
          <w:sz w:val="19"/>
          <w:szCs w:val="19"/>
        </w:rPr>
      </w:pPr>
    </w:p>
    <w:p w14:paraId="43132A98" w14:textId="4C50AF7A" w:rsidR="3B023540" w:rsidRPr="0023695B" w:rsidRDefault="3B023540" w:rsidP="7B545A19">
      <w:pPr>
        <w:rPr>
          <w:rFonts w:ascii="Volvo Novum" w:eastAsia="Volvo Sans Pro" w:hAnsi="Volvo Novum" w:cs="Volvo Sans Pro"/>
          <w:sz w:val="19"/>
          <w:szCs w:val="19"/>
        </w:rPr>
      </w:pPr>
      <w:r w:rsidRPr="7B545A19">
        <w:rPr>
          <w:rFonts w:ascii="Volvo Novum" w:eastAsia="Volvo Sans Pro" w:hAnsi="Volvo Novum" w:cs="Volvo Sans Pro"/>
          <w:sz w:val="19"/>
          <w:szCs w:val="19"/>
        </w:rPr>
        <w:t>The fully</w:t>
      </w:r>
      <w:r w:rsidR="12B9214E" w:rsidRPr="54D3C0CD">
        <w:rPr>
          <w:rFonts w:ascii="Volvo Novum" w:eastAsia="Volvo Sans Pro" w:hAnsi="Volvo Novum" w:cs="Volvo Sans Pro"/>
          <w:sz w:val="19"/>
          <w:szCs w:val="19"/>
        </w:rPr>
        <w:t xml:space="preserve"> </w:t>
      </w:r>
      <w:r w:rsidRPr="7B545A19">
        <w:rPr>
          <w:rFonts w:ascii="Volvo Novum" w:eastAsia="Volvo Sans Pro" w:hAnsi="Volvo Novum" w:cs="Volvo Sans Pro"/>
          <w:sz w:val="19"/>
          <w:szCs w:val="19"/>
        </w:rPr>
        <w:t xml:space="preserve">integrated Camera Monitoring System (CMS) </w:t>
      </w:r>
      <w:r w:rsidRPr="54D3C0CD">
        <w:rPr>
          <w:rFonts w:ascii="Volvo Novum" w:eastAsia="Volvo Sans Pro" w:hAnsi="Volvo Novum" w:cs="Volvo Sans Pro"/>
          <w:sz w:val="19"/>
          <w:szCs w:val="19"/>
        </w:rPr>
        <w:t>compl</w:t>
      </w:r>
      <w:r w:rsidR="0CD6BD0C" w:rsidRPr="54D3C0CD">
        <w:rPr>
          <w:rFonts w:ascii="Volvo Novum" w:eastAsia="Volvo Sans Pro" w:hAnsi="Volvo Novum" w:cs="Volvo Sans Pro"/>
          <w:sz w:val="19"/>
          <w:szCs w:val="19"/>
        </w:rPr>
        <w:t>e</w:t>
      </w:r>
      <w:r w:rsidRPr="54D3C0CD">
        <w:rPr>
          <w:rFonts w:ascii="Volvo Novum" w:eastAsia="Volvo Sans Pro" w:hAnsi="Volvo Novum" w:cs="Volvo Sans Pro"/>
          <w:sz w:val="19"/>
          <w:szCs w:val="19"/>
        </w:rPr>
        <w:t>ments</w:t>
      </w:r>
      <w:r w:rsidRPr="7B545A19">
        <w:rPr>
          <w:rFonts w:ascii="Volvo Novum" w:eastAsia="Volvo Sans Pro" w:hAnsi="Volvo Novum" w:cs="Volvo Sans Pro"/>
          <w:sz w:val="19"/>
          <w:szCs w:val="19"/>
        </w:rPr>
        <w:t xml:space="preserve"> traditional side mirrors with a wider range of visibility which can help drivers </w:t>
      </w:r>
      <w:r w:rsidR="0023695B">
        <w:rPr>
          <w:rFonts w:ascii="Volvo Novum" w:eastAsia="Volvo Sans Pro" w:hAnsi="Volvo Novum" w:cs="Volvo Sans Pro"/>
          <w:sz w:val="19"/>
          <w:szCs w:val="19"/>
        </w:rPr>
        <w:t>r</w:t>
      </w:r>
      <w:r w:rsidR="0023695B" w:rsidRPr="0023695B">
        <w:rPr>
          <w:rFonts w:ascii="Volvo Novum" w:eastAsia="Volvo Sans Pro" w:hAnsi="Volvo Novum" w:cs="Volvo Sans Pro"/>
          <w:sz w:val="19"/>
          <w:szCs w:val="19"/>
        </w:rPr>
        <w:t>educe risk of collision during</w:t>
      </w:r>
      <w:r w:rsidRPr="7B545A19">
        <w:rPr>
          <w:rFonts w:ascii="Volvo Novum" w:eastAsia="Volvo Sans Pro" w:hAnsi="Volvo Novum" w:cs="Volvo Sans Pro"/>
          <w:sz w:val="19"/>
          <w:szCs w:val="19"/>
        </w:rPr>
        <w:t xml:space="preserve"> lane changes </w:t>
      </w:r>
      <w:r w:rsidR="0023695B" w:rsidRPr="0023695B">
        <w:rPr>
          <w:rFonts w:ascii="Volvo Novum" w:eastAsia="Volvo Sans Pro" w:hAnsi="Volvo Novum" w:cs="Volvo Sans Pro"/>
          <w:sz w:val="19"/>
          <w:szCs w:val="19"/>
        </w:rPr>
        <w:t>or</w:t>
      </w:r>
      <w:r w:rsidRPr="7B545A19">
        <w:rPr>
          <w:rFonts w:ascii="Volvo Novum" w:eastAsia="Volvo Sans Pro" w:hAnsi="Volvo Novum" w:cs="Volvo Sans Pro"/>
          <w:sz w:val="19"/>
          <w:szCs w:val="19"/>
        </w:rPr>
        <w:t xml:space="preserve"> backing maneuvers. </w:t>
      </w:r>
      <w:r w:rsidR="00815DC7">
        <w:rPr>
          <w:rFonts w:ascii="Volvo Novum" w:eastAsia="Volvo Sans Pro" w:hAnsi="Volvo Novum" w:cs="Volvo Sans Pro"/>
          <w:sz w:val="19"/>
          <w:szCs w:val="19"/>
        </w:rPr>
        <w:t xml:space="preserve">With the CMS, smaller cab mounted side mirrors can be used, further improving </w:t>
      </w:r>
      <w:r w:rsidR="00BA6E92">
        <w:rPr>
          <w:rFonts w:ascii="Volvo Novum" w:eastAsia="Volvo Sans Pro" w:hAnsi="Volvo Novum" w:cs="Volvo Sans Pro"/>
          <w:sz w:val="19"/>
          <w:szCs w:val="19"/>
        </w:rPr>
        <w:t xml:space="preserve">the aerodynamics of the truck. </w:t>
      </w:r>
      <w:r w:rsidRPr="7B545A19">
        <w:rPr>
          <w:rFonts w:ascii="Volvo Novum" w:eastAsia="Volvo Sans Pro" w:hAnsi="Volvo Novum" w:cs="Volvo Sans Pro"/>
          <w:sz w:val="19"/>
          <w:szCs w:val="19"/>
        </w:rPr>
        <w:t xml:space="preserve">Intelligent high beams turn on and off automatically based on </w:t>
      </w:r>
      <w:r w:rsidR="6C292FA4" w:rsidRPr="54D3C0CD">
        <w:rPr>
          <w:rFonts w:ascii="Volvo Novum" w:eastAsia="Volvo Sans Pro" w:hAnsi="Volvo Novum" w:cs="Volvo Sans Pro"/>
          <w:sz w:val="19"/>
          <w:szCs w:val="19"/>
        </w:rPr>
        <w:t xml:space="preserve">the </w:t>
      </w:r>
      <w:r w:rsidRPr="7B545A19">
        <w:rPr>
          <w:rFonts w:ascii="Volvo Novum" w:eastAsia="Volvo Sans Pro" w:hAnsi="Volvo Novum" w:cs="Volvo Sans Pro"/>
          <w:sz w:val="19"/>
          <w:szCs w:val="19"/>
        </w:rPr>
        <w:t>surrounding light environment to deliver optimal driver visibility. Cornering lamps anticipate needed sightlines, providing additional lighting for entering or exiting curves and turns at low speeds.</w:t>
      </w:r>
    </w:p>
    <w:p w14:paraId="3D24CC6C" w14:textId="3F7F0C6B" w:rsidR="7B545A19" w:rsidRDefault="7B545A19" w:rsidP="7B545A19">
      <w:pPr>
        <w:rPr>
          <w:rFonts w:ascii="Volvo Novum" w:eastAsia="Volvo Sans Pro" w:hAnsi="Volvo Novum" w:cs="Volvo Sans Pro"/>
          <w:sz w:val="19"/>
          <w:szCs w:val="19"/>
        </w:rPr>
      </w:pPr>
    </w:p>
    <w:p w14:paraId="61BEDDD8" w14:textId="2C0EC97B" w:rsidR="3B023540" w:rsidRDefault="4352E075" w:rsidP="7B545A19">
      <w:pPr>
        <w:rPr>
          <w:rFonts w:ascii="Volvo Novum" w:eastAsia="Volvo Sans Pro" w:hAnsi="Volvo Novum" w:cs="Volvo Sans Pro"/>
          <w:sz w:val="19"/>
          <w:szCs w:val="19"/>
        </w:rPr>
      </w:pPr>
      <w:r w:rsidRPr="54D3C0CD">
        <w:rPr>
          <w:rFonts w:ascii="Volvo Novum" w:eastAsia="Volvo Sans Pro" w:hAnsi="Volvo Novum" w:cs="Volvo Sans Pro"/>
          <w:sz w:val="19"/>
          <w:szCs w:val="19"/>
        </w:rPr>
        <w:t xml:space="preserve">The all-new Volvo </w:t>
      </w:r>
      <w:r w:rsidR="00253A45" w:rsidRPr="54D3C0CD">
        <w:rPr>
          <w:rFonts w:ascii="Volvo Novum" w:eastAsia="Volvo Sans Pro" w:hAnsi="Volvo Novum" w:cs="Volvo Sans Pro"/>
          <w:sz w:val="19"/>
          <w:szCs w:val="19"/>
        </w:rPr>
        <w:t>VNL’s</w:t>
      </w:r>
      <w:r w:rsidR="3B023540" w:rsidRPr="7B545A19">
        <w:rPr>
          <w:rFonts w:ascii="Volvo Novum" w:eastAsia="Volvo Sans Pro" w:hAnsi="Volvo Novum" w:cs="Volvo Sans Pro"/>
          <w:sz w:val="19"/>
          <w:szCs w:val="19"/>
        </w:rPr>
        <w:t xml:space="preserve"> wrapped windshield </w:t>
      </w:r>
      <w:r w:rsidR="3B023540" w:rsidRPr="54D3C0CD">
        <w:rPr>
          <w:rFonts w:ascii="Volvo Novum" w:eastAsia="Volvo Sans Pro" w:hAnsi="Volvo Novum" w:cs="Volvo Sans Pro"/>
          <w:sz w:val="19"/>
          <w:szCs w:val="19"/>
        </w:rPr>
        <w:t>provid</w:t>
      </w:r>
      <w:r w:rsidR="655A49C0" w:rsidRPr="54D3C0CD">
        <w:rPr>
          <w:rFonts w:ascii="Volvo Novum" w:eastAsia="Volvo Sans Pro" w:hAnsi="Volvo Novum" w:cs="Volvo Sans Pro"/>
          <w:sz w:val="19"/>
          <w:szCs w:val="19"/>
        </w:rPr>
        <w:t>es</w:t>
      </w:r>
      <w:r w:rsidR="7F62A301" w:rsidRPr="54D3C0CD">
        <w:rPr>
          <w:rFonts w:ascii="Volvo Novum" w:eastAsia="Volvo Sans Pro" w:hAnsi="Volvo Novum" w:cs="Volvo Sans Pro"/>
          <w:sz w:val="19"/>
          <w:szCs w:val="19"/>
        </w:rPr>
        <w:t xml:space="preserve"> drivers expansive,</w:t>
      </w:r>
      <w:r w:rsidR="3B023540" w:rsidRPr="7B545A19">
        <w:rPr>
          <w:rFonts w:ascii="Volvo Novum" w:eastAsia="Volvo Sans Pro" w:hAnsi="Volvo Novum" w:cs="Volvo Sans Pro"/>
          <w:sz w:val="19"/>
          <w:szCs w:val="19"/>
        </w:rPr>
        <w:t xml:space="preserve"> panoramic views. This </w:t>
      </w:r>
      <w:r w:rsidR="5243D79E" w:rsidRPr="54D3C0CD">
        <w:rPr>
          <w:rFonts w:ascii="Volvo Novum" w:eastAsia="Volvo Sans Pro" w:hAnsi="Volvo Novum" w:cs="Volvo Sans Pro"/>
          <w:sz w:val="19"/>
          <w:szCs w:val="19"/>
        </w:rPr>
        <w:t xml:space="preserve">design choice enhances both </w:t>
      </w:r>
      <w:r w:rsidR="3B023540" w:rsidRPr="7B545A19">
        <w:rPr>
          <w:rFonts w:ascii="Volvo Novum" w:eastAsia="Volvo Sans Pro" w:hAnsi="Volvo Novum" w:cs="Volvo Sans Pro"/>
          <w:sz w:val="19"/>
          <w:szCs w:val="19"/>
        </w:rPr>
        <w:t>aerodynamics</w:t>
      </w:r>
      <w:r w:rsidR="6F32FDCD" w:rsidRPr="54D3C0CD">
        <w:rPr>
          <w:rFonts w:ascii="Volvo Novum" w:eastAsia="Volvo Sans Pro" w:hAnsi="Volvo Novum" w:cs="Volvo Sans Pro"/>
          <w:sz w:val="19"/>
          <w:szCs w:val="19"/>
        </w:rPr>
        <w:t xml:space="preserve"> and </w:t>
      </w:r>
      <w:r w:rsidR="3B023540" w:rsidRPr="7B545A19">
        <w:rPr>
          <w:rFonts w:ascii="Volvo Novum" w:eastAsia="Volvo Sans Pro" w:hAnsi="Volvo Novum" w:cs="Volvo Sans Pro"/>
          <w:sz w:val="19"/>
          <w:szCs w:val="19"/>
        </w:rPr>
        <w:t>visibility</w:t>
      </w:r>
      <w:r w:rsidR="67686CB0" w:rsidRPr="54D3C0CD">
        <w:rPr>
          <w:rFonts w:ascii="Volvo Novum" w:eastAsia="Volvo Sans Pro" w:hAnsi="Volvo Novum" w:cs="Volvo Sans Pro"/>
          <w:sz w:val="19"/>
          <w:szCs w:val="19"/>
        </w:rPr>
        <w:t>, significantly boosting safety while also diminishing</w:t>
      </w:r>
      <w:r w:rsidR="3B023540" w:rsidRPr="7B545A19">
        <w:rPr>
          <w:rFonts w:ascii="Volvo Novum" w:eastAsia="Volvo Sans Pro" w:hAnsi="Volvo Novum" w:cs="Volvo Sans Pro"/>
          <w:sz w:val="19"/>
          <w:szCs w:val="19"/>
        </w:rPr>
        <w:t xml:space="preserve"> wind noise </w:t>
      </w:r>
      <w:r w:rsidR="21A41F28" w:rsidRPr="54D3C0CD">
        <w:rPr>
          <w:rFonts w:ascii="Volvo Novum" w:eastAsia="Volvo Sans Pro" w:hAnsi="Volvo Novum" w:cs="Volvo Sans Pro"/>
          <w:sz w:val="19"/>
          <w:szCs w:val="19"/>
        </w:rPr>
        <w:t>with</w:t>
      </w:r>
      <w:r w:rsidR="3B023540" w:rsidRPr="54D3C0CD">
        <w:rPr>
          <w:rFonts w:ascii="Volvo Novum" w:eastAsia="Volvo Sans Pro" w:hAnsi="Volvo Novum" w:cs="Volvo Sans Pro"/>
          <w:sz w:val="19"/>
          <w:szCs w:val="19"/>
        </w:rPr>
        <w:t>in</w:t>
      </w:r>
      <w:r w:rsidR="3B023540" w:rsidRPr="7B545A19">
        <w:rPr>
          <w:rFonts w:ascii="Volvo Novum" w:eastAsia="Volvo Sans Pro" w:hAnsi="Volvo Novum" w:cs="Volvo Sans Pro"/>
          <w:sz w:val="19"/>
          <w:szCs w:val="19"/>
        </w:rPr>
        <w:t xml:space="preserve"> the cab</w:t>
      </w:r>
      <w:r w:rsidR="00FA1346">
        <w:rPr>
          <w:rFonts w:ascii="Volvo Novum" w:eastAsia="Volvo Sans Pro" w:hAnsi="Volvo Novum" w:cs="Volvo Sans Pro"/>
          <w:sz w:val="19"/>
          <w:szCs w:val="19"/>
        </w:rPr>
        <w:t xml:space="preserve">. </w:t>
      </w:r>
      <w:r w:rsidR="193EC135" w:rsidRPr="54D3C0CD">
        <w:rPr>
          <w:rFonts w:ascii="Volvo Novum" w:eastAsia="Volvo Sans Pro" w:hAnsi="Volvo Novum" w:cs="Volvo Sans Pro"/>
          <w:sz w:val="19"/>
          <w:szCs w:val="19"/>
        </w:rPr>
        <w:t>Crafted</w:t>
      </w:r>
      <w:r w:rsidR="3B023540" w:rsidRPr="7B545A19">
        <w:rPr>
          <w:rFonts w:ascii="Volvo Novum" w:eastAsia="Volvo Sans Pro" w:hAnsi="Volvo Novum" w:cs="Volvo Sans Pro"/>
          <w:sz w:val="19"/>
          <w:szCs w:val="19"/>
        </w:rPr>
        <w:t xml:space="preserve"> with a </w:t>
      </w:r>
      <w:r w:rsidR="2A0C0FDB" w:rsidRPr="54D3C0CD">
        <w:rPr>
          <w:rFonts w:ascii="Volvo Novum" w:eastAsia="Volvo Sans Pro" w:hAnsi="Volvo Novum" w:cs="Volvo Sans Pro"/>
          <w:sz w:val="19"/>
          <w:szCs w:val="19"/>
        </w:rPr>
        <w:t>distinct</w:t>
      </w:r>
      <w:r w:rsidR="3B023540" w:rsidRPr="7B545A19">
        <w:rPr>
          <w:rFonts w:ascii="Volvo Novum" w:eastAsia="Volvo Sans Pro" w:hAnsi="Volvo Novum" w:cs="Volvo Sans Pro"/>
          <w:sz w:val="19"/>
          <w:szCs w:val="19"/>
        </w:rPr>
        <w:t xml:space="preserve"> slope and curvature, the windshield </w:t>
      </w:r>
      <w:r w:rsidR="0B06588E" w:rsidRPr="54D3C0CD">
        <w:rPr>
          <w:rFonts w:ascii="Volvo Novum" w:eastAsia="Volvo Sans Pro" w:hAnsi="Volvo Novum" w:cs="Volvo Sans Pro"/>
          <w:sz w:val="19"/>
          <w:szCs w:val="19"/>
        </w:rPr>
        <w:t>ensures an</w:t>
      </w:r>
      <w:r w:rsidR="3B023540" w:rsidRPr="54D3C0CD">
        <w:rPr>
          <w:rFonts w:ascii="Volvo Novum" w:eastAsia="Volvo Sans Pro" w:hAnsi="Volvo Novum" w:cs="Volvo Sans Pro"/>
          <w:sz w:val="19"/>
          <w:szCs w:val="19"/>
        </w:rPr>
        <w:t xml:space="preserve"> </w:t>
      </w:r>
      <w:r w:rsidR="3B023540" w:rsidRPr="7B545A19">
        <w:rPr>
          <w:rFonts w:ascii="Volvo Novum" w:eastAsia="Volvo Sans Pro" w:hAnsi="Volvo Novum" w:cs="Volvo Sans Pro"/>
          <w:sz w:val="19"/>
          <w:szCs w:val="19"/>
        </w:rPr>
        <w:t>unobstructed view of the road</w:t>
      </w:r>
      <w:r w:rsidR="499F0502" w:rsidRPr="54D3C0CD">
        <w:rPr>
          <w:rFonts w:ascii="Volvo Novum" w:eastAsia="Volvo Sans Pro" w:hAnsi="Volvo Novum" w:cs="Volvo Sans Pro"/>
          <w:sz w:val="19"/>
          <w:szCs w:val="19"/>
        </w:rPr>
        <w:t xml:space="preserve"> ahead, thereby allowing </w:t>
      </w:r>
      <w:r w:rsidR="3B023540" w:rsidRPr="7B545A19">
        <w:rPr>
          <w:rFonts w:ascii="Volvo Novum" w:eastAsia="Volvo Sans Pro" w:hAnsi="Volvo Novum" w:cs="Volvo Sans Pro"/>
          <w:sz w:val="19"/>
          <w:szCs w:val="19"/>
        </w:rPr>
        <w:t xml:space="preserve">drivers more time to </w:t>
      </w:r>
      <w:r w:rsidR="28797E36" w:rsidRPr="54D3C0CD">
        <w:rPr>
          <w:rFonts w:ascii="Volvo Novum" w:eastAsia="Volvo Sans Pro" w:hAnsi="Volvo Novum" w:cs="Volvo Sans Pro"/>
          <w:sz w:val="19"/>
          <w:szCs w:val="19"/>
        </w:rPr>
        <w:t xml:space="preserve">respond to potential hazards, effectively lowering the risk of collisions. Additionally, </w:t>
      </w:r>
      <w:r w:rsidR="2EE0149A" w:rsidRPr="54D3C0CD">
        <w:rPr>
          <w:rFonts w:ascii="Volvo Novum" w:eastAsia="Volvo Sans Pro" w:hAnsi="Volvo Novum" w:cs="Volvo Sans Pro"/>
          <w:sz w:val="19"/>
          <w:szCs w:val="19"/>
        </w:rPr>
        <w:t>t</w:t>
      </w:r>
      <w:r w:rsidR="3B023540" w:rsidRPr="54D3C0CD">
        <w:rPr>
          <w:rFonts w:ascii="Volvo Novum" w:eastAsia="Volvo Sans Pro" w:hAnsi="Volvo Novum" w:cs="Volvo Sans Pro"/>
          <w:sz w:val="19"/>
          <w:szCs w:val="19"/>
        </w:rPr>
        <w:t xml:space="preserve">he </w:t>
      </w:r>
      <w:r w:rsidR="3B023540" w:rsidRPr="7B545A19">
        <w:rPr>
          <w:rFonts w:ascii="Volvo Novum" w:eastAsia="Volvo Sans Pro" w:hAnsi="Volvo Novum" w:cs="Volvo Sans Pro"/>
          <w:sz w:val="19"/>
          <w:szCs w:val="19"/>
        </w:rPr>
        <w:t xml:space="preserve">driver’s seat position can </w:t>
      </w:r>
      <w:r w:rsidR="3BC162A3" w:rsidRPr="54D3C0CD">
        <w:rPr>
          <w:rFonts w:ascii="Volvo Novum" w:eastAsia="Volvo Sans Pro" w:hAnsi="Volvo Novum" w:cs="Volvo Sans Pro"/>
          <w:sz w:val="19"/>
          <w:szCs w:val="19"/>
        </w:rPr>
        <w:t xml:space="preserve">be </w:t>
      </w:r>
      <w:r w:rsidR="3B023540" w:rsidRPr="54D3C0CD">
        <w:rPr>
          <w:rFonts w:ascii="Volvo Novum" w:eastAsia="Volvo Sans Pro" w:hAnsi="Volvo Novum" w:cs="Volvo Sans Pro"/>
          <w:sz w:val="19"/>
          <w:szCs w:val="19"/>
        </w:rPr>
        <w:t>adjust</w:t>
      </w:r>
      <w:r w:rsidR="326E4F31" w:rsidRPr="54D3C0CD">
        <w:rPr>
          <w:rFonts w:ascii="Volvo Novum" w:eastAsia="Volvo Sans Pro" w:hAnsi="Volvo Novum" w:cs="Volvo Sans Pro"/>
          <w:sz w:val="19"/>
          <w:szCs w:val="19"/>
        </w:rPr>
        <w:t>ed to optimize these</w:t>
      </w:r>
      <w:r w:rsidR="3B023540" w:rsidRPr="7B545A19">
        <w:rPr>
          <w:rFonts w:ascii="Volvo Novum" w:eastAsia="Volvo Sans Pro" w:hAnsi="Volvo Novum" w:cs="Volvo Sans Pro"/>
          <w:sz w:val="19"/>
          <w:szCs w:val="19"/>
        </w:rPr>
        <w:t xml:space="preserve"> exceptional site lines</w:t>
      </w:r>
      <w:r w:rsidR="01E98C8D" w:rsidRPr="54D3C0CD">
        <w:rPr>
          <w:rFonts w:ascii="Volvo Novum" w:eastAsia="Volvo Sans Pro" w:hAnsi="Volvo Novum" w:cs="Volvo Sans Pro"/>
          <w:sz w:val="19"/>
          <w:szCs w:val="19"/>
        </w:rPr>
        <w:t xml:space="preserve"> further</w:t>
      </w:r>
      <w:r w:rsidR="3B023540" w:rsidRPr="54D3C0CD">
        <w:rPr>
          <w:rFonts w:ascii="Volvo Novum" w:eastAsia="Volvo Sans Pro" w:hAnsi="Volvo Novum" w:cs="Volvo Sans Pro"/>
          <w:sz w:val="19"/>
          <w:szCs w:val="19"/>
        </w:rPr>
        <w:t xml:space="preserve">. </w:t>
      </w:r>
      <w:r w:rsidR="28AEABE4" w:rsidRPr="54D3C0CD">
        <w:rPr>
          <w:rFonts w:ascii="Volvo Novum" w:eastAsia="Volvo Sans Pro" w:hAnsi="Volvo Novum" w:cs="Volvo Sans Pro"/>
          <w:sz w:val="19"/>
          <w:szCs w:val="19"/>
        </w:rPr>
        <w:t xml:space="preserve">In terms of resilience, </w:t>
      </w:r>
      <w:r w:rsidR="3F4B3FF7" w:rsidRPr="54D3C0CD">
        <w:rPr>
          <w:rFonts w:ascii="Volvo Novum" w:eastAsia="Volvo Sans Pro" w:hAnsi="Volvo Novum" w:cs="Volvo Sans Pro"/>
          <w:sz w:val="19"/>
          <w:szCs w:val="19"/>
        </w:rPr>
        <w:t>t</w:t>
      </w:r>
      <w:r w:rsidR="3B023540" w:rsidRPr="54D3C0CD">
        <w:rPr>
          <w:rFonts w:ascii="Volvo Novum" w:eastAsia="Volvo Sans Pro" w:hAnsi="Volvo Novum" w:cs="Volvo Sans Pro"/>
          <w:sz w:val="19"/>
          <w:szCs w:val="19"/>
        </w:rPr>
        <w:t>he</w:t>
      </w:r>
      <w:r w:rsidR="3B023540" w:rsidRPr="7B545A19">
        <w:rPr>
          <w:rFonts w:ascii="Volvo Novum" w:eastAsia="Volvo Sans Pro" w:hAnsi="Volvo Novum" w:cs="Volvo Sans Pro"/>
          <w:sz w:val="19"/>
          <w:szCs w:val="19"/>
        </w:rPr>
        <w:t xml:space="preserve"> windshield is engineered to </w:t>
      </w:r>
      <w:r w:rsidR="14991D97" w:rsidRPr="54D3C0CD">
        <w:rPr>
          <w:rFonts w:ascii="Volvo Novum" w:eastAsia="Volvo Sans Pro" w:hAnsi="Volvo Novum" w:cs="Volvo Sans Pro"/>
          <w:sz w:val="19"/>
          <w:szCs w:val="19"/>
        </w:rPr>
        <w:t xml:space="preserve">minimize </w:t>
      </w:r>
      <w:r w:rsidR="3B023540" w:rsidRPr="54D3C0CD">
        <w:rPr>
          <w:rFonts w:ascii="Volvo Novum" w:eastAsia="Volvo Sans Pro" w:hAnsi="Volvo Novum" w:cs="Volvo Sans Pro"/>
          <w:sz w:val="19"/>
          <w:szCs w:val="19"/>
        </w:rPr>
        <w:t>shatter</w:t>
      </w:r>
      <w:r w:rsidR="29402097" w:rsidRPr="54D3C0CD">
        <w:rPr>
          <w:rFonts w:ascii="Volvo Novum" w:eastAsia="Volvo Sans Pro" w:hAnsi="Volvo Novum" w:cs="Volvo Sans Pro"/>
          <w:sz w:val="19"/>
          <w:szCs w:val="19"/>
        </w:rPr>
        <w:t>ing</w:t>
      </w:r>
      <w:r w:rsidR="3B023540" w:rsidRPr="54D3C0CD">
        <w:rPr>
          <w:rFonts w:ascii="Volvo Novum" w:eastAsia="Volvo Sans Pro" w:hAnsi="Volvo Novum" w:cs="Volvo Sans Pro"/>
          <w:sz w:val="19"/>
          <w:szCs w:val="19"/>
        </w:rPr>
        <w:t xml:space="preserve"> </w:t>
      </w:r>
      <w:r w:rsidR="34E8B231" w:rsidRPr="54D3C0CD">
        <w:rPr>
          <w:rFonts w:ascii="Volvo Novum" w:eastAsia="Volvo Sans Pro" w:hAnsi="Volvo Novum" w:cs="Volvo Sans Pro"/>
          <w:sz w:val="19"/>
          <w:szCs w:val="19"/>
        </w:rPr>
        <w:t>upon impact and is securely bonded to the vehicle’s frame.</w:t>
      </w:r>
      <w:r w:rsidR="3B023540" w:rsidRPr="7B545A19">
        <w:rPr>
          <w:rFonts w:ascii="Volvo Novum" w:eastAsia="Volvo Sans Pro" w:hAnsi="Volvo Novum" w:cs="Volvo Sans Pro"/>
          <w:sz w:val="19"/>
          <w:szCs w:val="19"/>
        </w:rPr>
        <w:t xml:space="preserve"> The windshield comes standard with laminated safety glass to </w:t>
      </w:r>
      <w:r w:rsidR="6A4A920C" w:rsidRPr="54D3C0CD">
        <w:rPr>
          <w:rFonts w:ascii="Volvo Novum" w:eastAsia="Volvo Sans Pro" w:hAnsi="Volvo Novum" w:cs="Volvo Sans Pro"/>
          <w:sz w:val="19"/>
          <w:szCs w:val="19"/>
        </w:rPr>
        <w:t xml:space="preserve">reduce the risk of injury from </w:t>
      </w:r>
      <w:r w:rsidR="3B023540" w:rsidRPr="7B545A19">
        <w:rPr>
          <w:rFonts w:ascii="Volvo Novum" w:eastAsia="Volvo Sans Pro" w:hAnsi="Volvo Novum" w:cs="Volvo Sans Pro"/>
          <w:sz w:val="19"/>
          <w:szCs w:val="19"/>
        </w:rPr>
        <w:t xml:space="preserve">flying debris during a collision. </w:t>
      </w:r>
      <w:r w:rsidR="70B12870" w:rsidRPr="54D3C0CD">
        <w:rPr>
          <w:rFonts w:ascii="Volvo Novum" w:eastAsia="Volvo Sans Pro" w:hAnsi="Volvo Novum" w:cs="Volvo Sans Pro"/>
          <w:sz w:val="19"/>
          <w:szCs w:val="19"/>
        </w:rPr>
        <w:t xml:space="preserve">For added protection, </w:t>
      </w:r>
      <w:r w:rsidR="756C632A" w:rsidRPr="54D3C0CD">
        <w:rPr>
          <w:rFonts w:ascii="Volvo Novum" w:eastAsia="Volvo Sans Pro" w:hAnsi="Volvo Novum" w:cs="Volvo Sans Pro"/>
          <w:sz w:val="19"/>
          <w:szCs w:val="19"/>
        </w:rPr>
        <w:t>l</w:t>
      </w:r>
      <w:r w:rsidR="3B023540" w:rsidRPr="54D3C0CD">
        <w:rPr>
          <w:rFonts w:ascii="Volvo Novum" w:eastAsia="Volvo Sans Pro" w:hAnsi="Volvo Novum" w:cs="Volvo Sans Pro"/>
          <w:sz w:val="19"/>
          <w:szCs w:val="19"/>
        </w:rPr>
        <w:t xml:space="preserve">aminated safety glass is </w:t>
      </w:r>
      <w:r w:rsidR="0186CC39" w:rsidRPr="54D3C0CD">
        <w:rPr>
          <w:rFonts w:ascii="Volvo Novum" w:eastAsia="Volvo Sans Pro" w:hAnsi="Volvo Novum" w:cs="Volvo Sans Pro"/>
          <w:sz w:val="19"/>
          <w:szCs w:val="19"/>
        </w:rPr>
        <w:t xml:space="preserve">available as </w:t>
      </w:r>
      <w:r w:rsidR="00253A45" w:rsidRPr="54D3C0CD">
        <w:rPr>
          <w:rFonts w:ascii="Volvo Novum" w:eastAsia="Volvo Sans Pro" w:hAnsi="Volvo Novum" w:cs="Volvo Sans Pro"/>
          <w:sz w:val="19"/>
          <w:szCs w:val="19"/>
        </w:rPr>
        <w:t>an option</w:t>
      </w:r>
      <w:r w:rsidR="3B023540" w:rsidRPr="54D3C0CD">
        <w:rPr>
          <w:rFonts w:ascii="Volvo Novum" w:eastAsia="Volvo Sans Pro" w:hAnsi="Volvo Novum" w:cs="Volvo Sans Pro"/>
          <w:sz w:val="19"/>
          <w:szCs w:val="19"/>
        </w:rPr>
        <w:t xml:space="preserve"> for</w:t>
      </w:r>
      <w:r w:rsidR="50039B09" w:rsidRPr="54D3C0CD">
        <w:rPr>
          <w:rFonts w:ascii="Volvo Novum" w:eastAsia="Volvo Sans Pro" w:hAnsi="Volvo Novum" w:cs="Volvo Sans Pro"/>
          <w:sz w:val="19"/>
          <w:szCs w:val="19"/>
        </w:rPr>
        <w:t xml:space="preserve"> both</w:t>
      </w:r>
      <w:r w:rsidR="3B023540" w:rsidRPr="54D3C0CD">
        <w:rPr>
          <w:rFonts w:ascii="Volvo Novum" w:eastAsia="Volvo Sans Pro" w:hAnsi="Volvo Novum" w:cs="Volvo Sans Pro"/>
          <w:sz w:val="19"/>
          <w:szCs w:val="19"/>
        </w:rPr>
        <w:t xml:space="preserve"> doors and rear windows</w:t>
      </w:r>
      <w:r w:rsidR="37EF4422" w:rsidRPr="54D3C0CD">
        <w:rPr>
          <w:rFonts w:ascii="Volvo Novum" w:eastAsia="Volvo Sans Pro" w:hAnsi="Volvo Novum" w:cs="Volvo Sans Pro"/>
          <w:sz w:val="19"/>
          <w:szCs w:val="19"/>
        </w:rPr>
        <w:t>, ensuring comprehensive safety from every angle</w:t>
      </w:r>
      <w:r w:rsidR="3B023540" w:rsidRPr="54D3C0CD">
        <w:rPr>
          <w:rFonts w:ascii="Volvo Novum" w:eastAsia="Volvo Sans Pro" w:hAnsi="Volvo Novum" w:cs="Volvo Sans Pro"/>
          <w:sz w:val="19"/>
          <w:szCs w:val="19"/>
        </w:rPr>
        <w:t>.</w:t>
      </w:r>
    </w:p>
    <w:p w14:paraId="2DDEE1BA" w14:textId="77777777" w:rsidR="00C34332" w:rsidRDefault="00C34332" w:rsidP="7B545A19">
      <w:pPr>
        <w:rPr>
          <w:rFonts w:ascii="Volvo Novum" w:eastAsia="Volvo Sans Pro" w:hAnsi="Volvo Novum" w:cs="Volvo Sans Pro"/>
          <w:sz w:val="19"/>
          <w:szCs w:val="19"/>
        </w:rPr>
      </w:pPr>
    </w:p>
    <w:p w14:paraId="6FC7B65D" w14:textId="2C3DBCEC" w:rsidR="00C34332" w:rsidRPr="00C34332" w:rsidRDefault="512D75DD" w:rsidP="7B545A19">
      <w:pPr>
        <w:rPr>
          <w:rFonts w:ascii="Volvo Novum" w:eastAsia="Volvo Sans Pro" w:hAnsi="Volvo Novum" w:cs="Volvo Sans Pro"/>
          <w:b/>
          <w:bCs/>
          <w:sz w:val="19"/>
          <w:szCs w:val="19"/>
        </w:rPr>
      </w:pPr>
      <w:r w:rsidRPr="54D3C0CD">
        <w:rPr>
          <w:rFonts w:ascii="Volvo Novum" w:eastAsia="Volvo Sans Pro" w:hAnsi="Volvo Novum" w:cs="Volvo Sans Pro"/>
          <w:b/>
          <w:bCs/>
          <w:sz w:val="19"/>
          <w:szCs w:val="19"/>
        </w:rPr>
        <w:t>Class-</w:t>
      </w:r>
      <w:r w:rsidR="00EA1590">
        <w:rPr>
          <w:rFonts w:ascii="Volvo Novum" w:eastAsia="Volvo Sans Pro" w:hAnsi="Volvo Novum" w:cs="Volvo Sans Pro"/>
          <w:b/>
          <w:bCs/>
          <w:sz w:val="19"/>
          <w:szCs w:val="19"/>
        </w:rPr>
        <w:t>L</w:t>
      </w:r>
      <w:r w:rsidRPr="54D3C0CD">
        <w:rPr>
          <w:rFonts w:ascii="Volvo Novum" w:eastAsia="Volvo Sans Pro" w:hAnsi="Volvo Novum" w:cs="Volvo Sans Pro"/>
          <w:b/>
          <w:bCs/>
          <w:sz w:val="19"/>
          <w:szCs w:val="19"/>
        </w:rPr>
        <w:t>eading</w:t>
      </w:r>
      <w:r w:rsidR="00C34332" w:rsidRPr="00C34332">
        <w:rPr>
          <w:rFonts w:ascii="Volvo Novum" w:eastAsia="Volvo Sans Pro" w:hAnsi="Volvo Novum" w:cs="Volvo Sans Pro"/>
          <w:b/>
          <w:bCs/>
          <w:sz w:val="19"/>
          <w:szCs w:val="19"/>
        </w:rPr>
        <w:t xml:space="preserve"> </w:t>
      </w:r>
      <w:r w:rsidR="0023695B">
        <w:rPr>
          <w:rFonts w:ascii="Volvo Novum" w:eastAsia="Volvo Sans Pro" w:hAnsi="Volvo Novum" w:cs="Volvo Sans Pro"/>
          <w:b/>
          <w:bCs/>
          <w:sz w:val="19"/>
          <w:szCs w:val="19"/>
        </w:rPr>
        <w:t>Driver</w:t>
      </w:r>
      <w:r w:rsidR="00C34332" w:rsidRPr="00C34332">
        <w:rPr>
          <w:rFonts w:ascii="Volvo Novum" w:eastAsia="Volvo Sans Pro" w:hAnsi="Volvo Novum" w:cs="Volvo Sans Pro"/>
          <w:b/>
          <w:bCs/>
          <w:sz w:val="19"/>
          <w:szCs w:val="19"/>
        </w:rPr>
        <w:t xml:space="preserve"> Safety Features</w:t>
      </w:r>
    </w:p>
    <w:p w14:paraId="447ADF93" w14:textId="77777777" w:rsidR="003C0B4F" w:rsidRPr="002A0385" w:rsidRDefault="003C0B4F" w:rsidP="752813D6">
      <w:pPr>
        <w:rPr>
          <w:rFonts w:ascii="Volvo Novum" w:eastAsia="Volvo Sans Pro" w:hAnsi="Volvo Novum" w:cs="Volvo Sans Pro"/>
          <w:sz w:val="19"/>
          <w:szCs w:val="19"/>
        </w:rPr>
      </w:pPr>
    </w:p>
    <w:p w14:paraId="59BA388C" w14:textId="4AE65055" w:rsidR="00C01E30" w:rsidRPr="002A0385" w:rsidRDefault="3B023540" w:rsidP="7B545A19">
      <w:pPr>
        <w:rPr>
          <w:rFonts w:ascii="Volvo Novum" w:eastAsia="Volvo Sans Pro" w:hAnsi="Volvo Novum" w:cs="Volvo Sans Pro"/>
          <w:sz w:val="19"/>
          <w:szCs w:val="19"/>
        </w:rPr>
      </w:pPr>
      <w:r w:rsidRPr="7B545A19">
        <w:rPr>
          <w:rFonts w:ascii="Volvo Novum" w:eastAsia="Volvo Sans Pro" w:hAnsi="Volvo Novum" w:cs="Volvo Sans Pro"/>
          <w:sz w:val="19"/>
          <w:szCs w:val="19"/>
        </w:rPr>
        <w:t>Regardless of how sophisticated the technology and how careful the driver</w:t>
      </w:r>
      <w:r w:rsidR="4A2136C7" w:rsidRPr="54D3C0CD">
        <w:rPr>
          <w:rFonts w:ascii="Volvo Novum" w:eastAsia="Volvo Sans Pro" w:hAnsi="Volvo Novum" w:cs="Volvo Sans Pro"/>
          <w:sz w:val="19"/>
          <w:szCs w:val="19"/>
        </w:rPr>
        <w:t xml:space="preserve"> is</w:t>
      </w:r>
      <w:r w:rsidRPr="7B545A19">
        <w:rPr>
          <w:rFonts w:ascii="Volvo Novum" w:eastAsia="Volvo Sans Pro" w:hAnsi="Volvo Novum" w:cs="Volvo Sans Pro"/>
          <w:sz w:val="19"/>
          <w:szCs w:val="19"/>
        </w:rPr>
        <w:t xml:space="preserve">, there may be situations where an accident is unavoidable. The all-new Volvo VNL </w:t>
      </w:r>
      <w:r w:rsidR="38E8D2AB" w:rsidRPr="54D3C0CD">
        <w:rPr>
          <w:rFonts w:ascii="Volvo Novum" w:eastAsia="Volvo Sans Pro" w:hAnsi="Volvo Novum" w:cs="Volvo Sans Pro"/>
          <w:sz w:val="19"/>
          <w:szCs w:val="19"/>
        </w:rPr>
        <w:t xml:space="preserve">addresses this reality </w:t>
      </w:r>
      <w:r w:rsidR="00253A45" w:rsidRPr="54D3C0CD">
        <w:rPr>
          <w:rFonts w:ascii="Volvo Novum" w:eastAsia="Volvo Sans Pro" w:hAnsi="Volvo Novum" w:cs="Volvo Sans Pro"/>
          <w:sz w:val="19"/>
          <w:szCs w:val="19"/>
        </w:rPr>
        <w:t xml:space="preserve">with </w:t>
      </w:r>
      <w:r w:rsidR="00253A45" w:rsidRPr="7B545A19">
        <w:rPr>
          <w:rFonts w:ascii="Volvo Novum" w:eastAsia="Volvo Sans Pro" w:hAnsi="Volvo Novum" w:cs="Volvo Sans Pro"/>
          <w:sz w:val="19"/>
          <w:szCs w:val="19"/>
        </w:rPr>
        <w:t>intelligent</w:t>
      </w:r>
      <w:r w:rsidRPr="7B545A19">
        <w:rPr>
          <w:rFonts w:ascii="Volvo Novum" w:eastAsia="Volvo Sans Pro" w:hAnsi="Volvo Novum" w:cs="Volvo Sans Pro"/>
          <w:sz w:val="19"/>
          <w:szCs w:val="19"/>
        </w:rPr>
        <w:t xml:space="preserve"> driver protection features designed to </w:t>
      </w:r>
      <w:r w:rsidR="0023695B">
        <w:rPr>
          <w:rFonts w:ascii="Volvo Novum" w:eastAsia="Volvo Sans Pro" w:hAnsi="Volvo Novum" w:cs="Volvo Sans Pro"/>
          <w:sz w:val="19"/>
          <w:szCs w:val="19"/>
        </w:rPr>
        <w:t>help</w:t>
      </w:r>
      <w:r w:rsidRPr="7B545A19">
        <w:rPr>
          <w:rFonts w:ascii="Volvo Novum" w:eastAsia="Volvo Sans Pro" w:hAnsi="Volvo Novum" w:cs="Volvo Sans Pro"/>
          <w:sz w:val="19"/>
          <w:szCs w:val="19"/>
        </w:rPr>
        <w:t xml:space="preserve"> </w:t>
      </w:r>
      <w:r w:rsidR="0BF24A9E" w:rsidRPr="54D3C0CD">
        <w:rPr>
          <w:rFonts w:ascii="Volvo Novum" w:eastAsia="Volvo Sans Pro" w:hAnsi="Volvo Novum" w:cs="Volvo Sans Pro"/>
          <w:sz w:val="19"/>
          <w:szCs w:val="19"/>
        </w:rPr>
        <w:t xml:space="preserve">mitigate the </w:t>
      </w:r>
      <w:r w:rsidRPr="7B545A19">
        <w:rPr>
          <w:rFonts w:ascii="Volvo Novum" w:eastAsia="Volvo Sans Pro" w:hAnsi="Volvo Novum" w:cs="Volvo Sans Pro"/>
          <w:sz w:val="19"/>
          <w:szCs w:val="19"/>
        </w:rPr>
        <w:t xml:space="preserve">risk of serious </w:t>
      </w:r>
      <w:r w:rsidRPr="54D3C0CD">
        <w:rPr>
          <w:rFonts w:ascii="Volvo Novum" w:eastAsia="Volvo Sans Pro" w:hAnsi="Volvo Novum" w:cs="Volvo Sans Pro"/>
          <w:sz w:val="19"/>
          <w:szCs w:val="19"/>
        </w:rPr>
        <w:t>injur</w:t>
      </w:r>
      <w:r w:rsidR="470089EF" w:rsidRPr="54D3C0CD">
        <w:rPr>
          <w:rFonts w:ascii="Volvo Novum" w:eastAsia="Volvo Sans Pro" w:hAnsi="Volvo Novum" w:cs="Volvo Sans Pro"/>
          <w:sz w:val="19"/>
          <w:szCs w:val="19"/>
        </w:rPr>
        <w:t>ies</w:t>
      </w:r>
      <w:r w:rsidRPr="7B545A19">
        <w:rPr>
          <w:rFonts w:ascii="Volvo Novum" w:eastAsia="Volvo Sans Pro" w:hAnsi="Volvo Novum" w:cs="Volvo Sans Pro"/>
          <w:sz w:val="19"/>
          <w:szCs w:val="19"/>
        </w:rPr>
        <w:t xml:space="preserve"> and </w:t>
      </w:r>
      <w:r w:rsidR="0428A2ED" w:rsidRPr="54D3C0CD">
        <w:rPr>
          <w:rFonts w:ascii="Volvo Novum" w:eastAsia="Volvo Sans Pro" w:hAnsi="Volvo Novum" w:cs="Volvo Sans Pro"/>
          <w:sz w:val="19"/>
          <w:szCs w:val="19"/>
        </w:rPr>
        <w:t xml:space="preserve">safeguard lives in the event of </w:t>
      </w:r>
      <w:r w:rsidRPr="7B545A19">
        <w:rPr>
          <w:rFonts w:ascii="Volvo Novum" w:eastAsia="Volvo Sans Pro" w:hAnsi="Volvo Novum" w:cs="Volvo Sans Pro"/>
          <w:sz w:val="19"/>
          <w:szCs w:val="19"/>
        </w:rPr>
        <w:t>an accident.</w:t>
      </w:r>
    </w:p>
    <w:p w14:paraId="44C5D282" w14:textId="3CF30915" w:rsidR="00096D00" w:rsidRDefault="00096D00" w:rsidP="00096D00">
      <w:pPr>
        <w:pStyle w:val="pf0"/>
        <w:rPr>
          <w:rFonts w:ascii="Volvo Novum" w:eastAsia="Volvo Sans Pro" w:hAnsi="Volvo Novum" w:cs="Volvo Sans Pro"/>
          <w:sz w:val="19"/>
          <w:szCs w:val="19"/>
        </w:rPr>
      </w:pPr>
      <w:r w:rsidRPr="54D3C0CD">
        <w:rPr>
          <w:rFonts w:ascii="Volvo Novum" w:eastAsia="Volvo Sans Pro" w:hAnsi="Volvo Novum" w:cs="Volvo Sans Pro"/>
          <w:sz w:val="19"/>
          <w:szCs w:val="19"/>
        </w:rPr>
        <w:t>Volvo’s pioneering invention of the</w:t>
      </w:r>
      <w:r w:rsidRPr="7B545A19">
        <w:rPr>
          <w:rFonts w:ascii="Volvo Novum" w:eastAsia="Volvo Sans Pro" w:hAnsi="Volvo Novum" w:cs="Volvo Sans Pro"/>
          <w:sz w:val="19"/>
          <w:szCs w:val="19"/>
        </w:rPr>
        <w:t xml:space="preserve"> three-point safety belt in 1959</w:t>
      </w:r>
      <w:r w:rsidRPr="54D3C0CD">
        <w:rPr>
          <w:rFonts w:ascii="Volvo Novum" w:eastAsia="Volvo Sans Pro" w:hAnsi="Volvo Novum" w:cs="Volvo Sans Pro"/>
          <w:sz w:val="19"/>
          <w:szCs w:val="19"/>
        </w:rPr>
        <w:t xml:space="preserve">, now available in various </w:t>
      </w:r>
      <w:r w:rsidRPr="7B545A19">
        <w:rPr>
          <w:rFonts w:ascii="Volvo Novum" w:eastAsia="Volvo Sans Pro" w:hAnsi="Volvo Novum" w:cs="Volvo Sans Pro"/>
          <w:sz w:val="19"/>
          <w:szCs w:val="19"/>
        </w:rPr>
        <w:t>colors to encourage usage and driver compliance</w:t>
      </w:r>
      <w:r w:rsidRPr="54D3C0CD">
        <w:rPr>
          <w:rFonts w:ascii="Volvo Novum" w:eastAsia="Volvo Sans Pro" w:hAnsi="Volvo Novum" w:cs="Volvo Sans Pro"/>
          <w:sz w:val="19"/>
          <w:szCs w:val="19"/>
        </w:rPr>
        <w:t>, underscores its long-standing commitment to safety.</w:t>
      </w:r>
      <w:r w:rsidRPr="7B545A19">
        <w:rPr>
          <w:rFonts w:ascii="Volvo Novum" w:eastAsia="Volvo Sans Pro" w:hAnsi="Volvo Novum" w:cs="Volvo Sans Pro"/>
          <w:sz w:val="19"/>
          <w:szCs w:val="19"/>
        </w:rPr>
        <w:t xml:space="preserve"> Volvo Trucks </w:t>
      </w:r>
      <w:r>
        <w:rPr>
          <w:rFonts w:ascii="Volvo Novum" w:eastAsia="Volvo Sans Pro" w:hAnsi="Volvo Novum" w:cs="Volvo Sans Pro"/>
          <w:sz w:val="19"/>
          <w:szCs w:val="19"/>
        </w:rPr>
        <w:t xml:space="preserve">is the </w:t>
      </w:r>
      <w:r w:rsidRPr="7B545A19">
        <w:rPr>
          <w:rFonts w:ascii="Volvo Novum" w:eastAsia="Volvo Sans Pro" w:hAnsi="Volvo Novum" w:cs="Volvo Sans Pro"/>
          <w:sz w:val="19"/>
          <w:szCs w:val="19"/>
        </w:rPr>
        <w:t xml:space="preserve">only Class 8 manufacturer </w:t>
      </w:r>
      <w:r w:rsidRPr="54D3C0CD">
        <w:rPr>
          <w:rFonts w:ascii="Volvo Novum" w:eastAsia="Volvo Sans Pro" w:hAnsi="Volvo Novum" w:cs="Volvo Sans Pro"/>
          <w:sz w:val="19"/>
          <w:szCs w:val="19"/>
        </w:rPr>
        <w:t>with</w:t>
      </w:r>
      <w:r w:rsidR="007B4ABB">
        <w:rPr>
          <w:rFonts w:ascii="Volvo Novum" w:eastAsia="Volvo Sans Pro" w:hAnsi="Volvo Novum" w:cs="Volvo Sans Pro"/>
          <w:sz w:val="19"/>
          <w:szCs w:val="19"/>
        </w:rPr>
        <w:t xml:space="preserve"> a</w:t>
      </w:r>
      <w:r w:rsidRPr="54D3C0CD">
        <w:rPr>
          <w:rFonts w:ascii="Volvo Novum" w:eastAsia="Volvo Sans Pro" w:hAnsi="Volvo Novum" w:cs="Volvo Sans Pro"/>
          <w:sz w:val="19"/>
          <w:szCs w:val="19"/>
        </w:rPr>
        <w:t xml:space="preserve"> </w:t>
      </w:r>
      <w:r w:rsidRPr="006A4BC7">
        <w:rPr>
          <w:rFonts w:ascii="Volvo Novum" w:eastAsia="Volvo Sans Pro" w:hAnsi="Volvo Novum" w:cs="Volvo Sans Pro"/>
          <w:sz w:val="19"/>
          <w:szCs w:val="19"/>
        </w:rPr>
        <w:t>driver frontal airbag</w:t>
      </w:r>
      <w:r w:rsidR="007B4ABB">
        <w:rPr>
          <w:rFonts w:ascii="Volvo Novum" w:eastAsia="Volvo Sans Pro" w:hAnsi="Volvo Novum" w:cs="Volvo Sans Pro"/>
          <w:sz w:val="19"/>
          <w:szCs w:val="19"/>
        </w:rPr>
        <w:t xml:space="preserve"> </w:t>
      </w:r>
      <w:r w:rsidRPr="006A4BC7">
        <w:rPr>
          <w:rFonts w:ascii="Volvo Novum" w:eastAsia="Volvo Sans Pro" w:hAnsi="Volvo Novum" w:cs="Volvo Sans Pro"/>
          <w:sz w:val="19"/>
          <w:szCs w:val="19"/>
        </w:rPr>
        <w:t>as a standard feature</w:t>
      </w:r>
      <w:r w:rsidRPr="54D3C0CD">
        <w:rPr>
          <w:rFonts w:ascii="Volvo Novum" w:eastAsia="Volvo Sans Pro" w:hAnsi="Volvo Novum" w:cs="Volvo Sans Pro"/>
          <w:sz w:val="19"/>
          <w:szCs w:val="19"/>
        </w:rPr>
        <w:t xml:space="preserve">, offering an added layer of protection to the </w:t>
      </w:r>
      <w:r w:rsidRPr="7B545A19">
        <w:rPr>
          <w:rFonts w:ascii="Volvo Novum" w:eastAsia="Volvo Sans Pro" w:hAnsi="Volvo Novum" w:cs="Volvo Sans Pro"/>
          <w:sz w:val="19"/>
          <w:szCs w:val="19"/>
        </w:rPr>
        <w:t xml:space="preserve">driver’s face and upper body. </w:t>
      </w:r>
      <w:r w:rsidRPr="54D3C0CD">
        <w:rPr>
          <w:rFonts w:ascii="Volvo Novum" w:eastAsia="Volvo Sans Pro" w:hAnsi="Volvo Novum" w:cs="Volvo Sans Pro"/>
          <w:sz w:val="19"/>
          <w:szCs w:val="19"/>
        </w:rPr>
        <w:t>Marking another industry-first in</w:t>
      </w:r>
      <w:r w:rsidRPr="7B545A19">
        <w:rPr>
          <w:rFonts w:ascii="Volvo Novum" w:eastAsia="Volvo Sans Pro" w:hAnsi="Volvo Novum" w:cs="Volvo Sans Pro"/>
          <w:sz w:val="19"/>
          <w:szCs w:val="19"/>
        </w:rPr>
        <w:t xml:space="preserve"> North </w:t>
      </w:r>
      <w:r w:rsidRPr="54D3C0CD">
        <w:rPr>
          <w:rFonts w:ascii="Volvo Novum" w:eastAsia="Volvo Sans Pro" w:hAnsi="Volvo Novum" w:cs="Volvo Sans Pro"/>
          <w:sz w:val="19"/>
          <w:szCs w:val="19"/>
        </w:rPr>
        <w:t>America, the all-new Volvo VNL introduces</w:t>
      </w:r>
      <w:r w:rsidRPr="7B545A19">
        <w:rPr>
          <w:rFonts w:ascii="Volvo Novum" w:eastAsia="Volvo Sans Pro" w:hAnsi="Volvo Novum" w:cs="Volvo Sans Pro"/>
          <w:sz w:val="19"/>
          <w:szCs w:val="19"/>
        </w:rPr>
        <w:t xml:space="preserve"> side-curtain airbags</w:t>
      </w:r>
      <w:r w:rsidRPr="54D3C0CD">
        <w:rPr>
          <w:rFonts w:ascii="Volvo Novum" w:eastAsia="Volvo Sans Pro" w:hAnsi="Volvo Novum" w:cs="Volvo Sans Pro"/>
          <w:sz w:val="19"/>
          <w:szCs w:val="19"/>
        </w:rPr>
        <w:t>.</w:t>
      </w:r>
      <w:r w:rsidRPr="7B545A19">
        <w:rPr>
          <w:rFonts w:ascii="Volvo Novum" w:eastAsia="Volvo Sans Pro" w:hAnsi="Volvo Novum" w:cs="Volvo Sans Pro"/>
          <w:sz w:val="19"/>
          <w:szCs w:val="19"/>
        </w:rPr>
        <w:t xml:space="preserve"> These </w:t>
      </w:r>
      <w:r w:rsidRPr="54D3C0CD">
        <w:rPr>
          <w:rFonts w:ascii="Volvo Novum" w:eastAsia="Volvo Sans Pro" w:hAnsi="Volvo Novum" w:cs="Volvo Sans Pro"/>
          <w:sz w:val="19"/>
          <w:szCs w:val="19"/>
        </w:rPr>
        <w:t>innovative</w:t>
      </w:r>
      <w:r w:rsidRPr="7B545A19">
        <w:rPr>
          <w:rFonts w:ascii="Volvo Novum" w:eastAsia="Volvo Sans Pro" w:hAnsi="Volvo Novum" w:cs="Volvo Sans Pro"/>
          <w:sz w:val="19"/>
          <w:szCs w:val="19"/>
        </w:rPr>
        <w:t xml:space="preserve"> airbags </w:t>
      </w:r>
      <w:r w:rsidRPr="54D3C0CD">
        <w:rPr>
          <w:rFonts w:ascii="Volvo Novum" w:eastAsia="Volvo Sans Pro" w:hAnsi="Volvo Novum" w:cs="Volvo Sans Pro"/>
          <w:sz w:val="19"/>
          <w:szCs w:val="19"/>
        </w:rPr>
        <w:t xml:space="preserve">extend along </w:t>
      </w:r>
      <w:r w:rsidRPr="7B545A19">
        <w:rPr>
          <w:rFonts w:ascii="Volvo Novum" w:eastAsia="Volvo Sans Pro" w:hAnsi="Volvo Novum" w:cs="Volvo Sans Pro"/>
          <w:sz w:val="19"/>
          <w:szCs w:val="19"/>
        </w:rPr>
        <w:t xml:space="preserve">the </w:t>
      </w:r>
      <w:r w:rsidRPr="54D3C0CD">
        <w:rPr>
          <w:rFonts w:ascii="Volvo Novum" w:eastAsia="Volvo Sans Pro" w:hAnsi="Volvo Novum" w:cs="Volvo Sans Pro"/>
          <w:sz w:val="19"/>
          <w:szCs w:val="19"/>
        </w:rPr>
        <w:t>doors</w:t>
      </w:r>
      <w:r w:rsidRPr="7B545A19">
        <w:rPr>
          <w:rFonts w:ascii="Volvo Novum" w:eastAsia="Volvo Sans Pro" w:hAnsi="Volvo Novum" w:cs="Volvo Sans Pro"/>
          <w:sz w:val="19"/>
          <w:szCs w:val="19"/>
        </w:rPr>
        <w:t xml:space="preserve"> and </w:t>
      </w:r>
      <w:r w:rsidRPr="54D3C0CD">
        <w:rPr>
          <w:rFonts w:ascii="Volvo Novum" w:eastAsia="Volvo Sans Pro" w:hAnsi="Volvo Novum" w:cs="Volvo Sans Pro"/>
          <w:sz w:val="19"/>
          <w:szCs w:val="19"/>
        </w:rPr>
        <w:t>windows, providing superior</w:t>
      </w:r>
      <w:r w:rsidRPr="7B545A19">
        <w:rPr>
          <w:rFonts w:ascii="Volvo Novum" w:eastAsia="Volvo Sans Pro" w:hAnsi="Volvo Novum" w:cs="Volvo Sans Pro"/>
          <w:sz w:val="19"/>
          <w:szCs w:val="19"/>
        </w:rPr>
        <w:t xml:space="preserve"> protection during a rollover, with </w:t>
      </w:r>
      <w:r w:rsidRPr="54D3C0CD">
        <w:rPr>
          <w:rFonts w:ascii="Volvo Novum" w:eastAsia="Volvo Sans Pro" w:hAnsi="Volvo Novum" w:cs="Volvo Sans Pro"/>
          <w:sz w:val="19"/>
          <w:szCs w:val="19"/>
        </w:rPr>
        <w:t xml:space="preserve">customization </w:t>
      </w:r>
      <w:r w:rsidRPr="7B545A19">
        <w:rPr>
          <w:rFonts w:ascii="Volvo Novum" w:eastAsia="Volvo Sans Pro" w:hAnsi="Volvo Novum" w:cs="Volvo Sans Pro"/>
          <w:sz w:val="19"/>
          <w:szCs w:val="19"/>
        </w:rPr>
        <w:t xml:space="preserve">options </w:t>
      </w:r>
      <w:r w:rsidRPr="54D3C0CD">
        <w:rPr>
          <w:rFonts w:ascii="Volvo Novum" w:eastAsia="Volvo Sans Pro" w:hAnsi="Volvo Novum" w:cs="Volvo Sans Pro"/>
          <w:sz w:val="19"/>
          <w:szCs w:val="19"/>
        </w:rPr>
        <w:t xml:space="preserve">available </w:t>
      </w:r>
      <w:r w:rsidRPr="7B545A19">
        <w:rPr>
          <w:rFonts w:ascii="Volvo Novum" w:eastAsia="Volvo Sans Pro" w:hAnsi="Volvo Novum" w:cs="Volvo Sans Pro"/>
          <w:sz w:val="19"/>
          <w:szCs w:val="19"/>
        </w:rPr>
        <w:t xml:space="preserve">for </w:t>
      </w:r>
      <w:r w:rsidRPr="54D3C0CD">
        <w:rPr>
          <w:rFonts w:ascii="Volvo Novum" w:eastAsia="Volvo Sans Pro" w:hAnsi="Volvo Novum" w:cs="Volvo Sans Pro"/>
          <w:sz w:val="19"/>
          <w:szCs w:val="19"/>
        </w:rPr>
        <w:t xml:space="preserve">both </w:t>
      </w:r>
      <w:r w:rsidRPr="7B545A19">
        <w:rPr>
          <w:rFonts w:ascii="Volvo Novum" w:eastAsia="Volvo Sans Pro" w:hAnsi="Volvo Novum" w:cs="Volvo Sans Pro"/>
          <w:sz w:val="19"/>
          <w:szCs w:val="19"/>
        </w:rPr>
        <w:t xml:space="preserve">driver </w:t>
      </w:r>
      <w:r w:rsidR="00EE4D65" w:rsidRPr="7B545A19">
        <w:rPr>
          <w:rFonts w:ascii="Volvo Novum" w:eastAsia="Volvo Sans Pro" w:hAnsi="Volvo Novum" w:cs="Volvo Sans Pro"/>
          <w:sz w:val="19"/>
          <w:szCs w:val="19"/>
        </w:rPr>
        <w:t>and</w:t>
      </w:r>
      <w:r w:rsidRPr="7B545A19">
        <w:rPr>
          <w:rFonts w:ascii="Volvo Novum" w:eastAsia="Volvo Sans Pro" w:hAnsi="Volvo Novum" w:cs="Volvo Sans Pro"/>
          <w:sz w:val="19"/>
          <w:szCs w:val="19"/>
        </w:rPr>
        <w:t xml:space="preserve"> passenger </w:t>
      </w:r>
      <w:r w:rsidRPr="54D3C0CD">
        <w:rPr>
          <w:rFonts w:ascii="Volvo Novum" w:eastAsia="Volvo Sans Pro" w:hAnsi="Volvo Novum" w:cs="Volvo Sans Pro"/>
          <w:sz w:val="19"/>
          <w:szCs w:val="19"/>
        </w:rPr>
        <w:t>coverage</w:t>
      </w:r>
      <w:r w:rsidRPr="7B545A19">
        <w:rPr>
          <w:rFonts w:ascii="Volvo Novum" w:eastAsia="Volvo Sans Pro" w:hAnsi="Volvo Novum" w:cs="Volvo Sans Pro"/>
          <w:sz w:val="19"/>
          <w:szCs w:val="19"/>
        </w:rPr>
        <w:t>.</w:t>
      </w:r>
    </w:p>
    <w:p w14:paraId="4F282DB7" w14:textId="404EFC44" w:rsidR="00C01E30" w:rsidRPr="002A0385" w:rsidRDefault="4430996B" w:rsidP="7B545A19">
      <w:pPr>
        <w:rPr>
          <w:rFonts w:ascii="Volvo Novum" w:eastAsia="Volvo Sans Pro" w:hAnsi="Volvo Novum" w:cs="Volvo Sans Pro"/>
          <w:sz w:val="19"/>
          <w:szCs w:val="19"/>
        </w:rPr>
      </w:pPr>
      <w:r w:rsidRPr="54D3C0CD">
        <w:rPr>
          <w:rFonts w:ascii="Volvo Novum" w:eastAsia="Volvo Sans Pro" w:hAnsi="Volvo Novum" w:cs="Volvo Sans Pro"/>
          <w:sz w:val="19"/>
          <w:szCs w:val="19"/>
        </w:rPr>
        <w:t xml:space="preserve">Designed to meet the strenuous Swedish Impact Test standards, </w:t>
      </w:r>
      <w:r w:rsidR="210A6EE2" w:rsidRPr="54D3C0CD">
        <w:rPr>
          <w:rFonts w:ascii="Volvo Novum" w:eastAsia="Volvo Sans Pro" w:hAnsi="Volvo Novum" w:cs="Volvo Sans Pro"/>
          <w:sz w:val="19"/>
          <w:szCs w:val="19"/>
        </w:rPr>
        <w:t>t</w:t>
      </w:r>
      <w:r w:rsidR="3B023540" w:rsidRPr="54D3C0CD">
        <w:rPr>
          <w:rFonts w:ascii="Volvo Novum" w:eastAsia="Volvo Sans Pro" w:hAnsi="Volvo Novum" w:cs="Volvo Sans Pro"/>
          <w:sz w:val="19"/>
          <w:szCs w:val="19"/>
        </w:rPr>
        <w:t>he</w:t>
      </w:r>
      <w:r w:rsidR="3B023540" w:rsidRPr="7B545A19">
        <w:rPr>
          <w:rFonts w:ascii="Volvo Novum" w:eastAsia="Volvo Sans Pro" w:hAnsi="Volvo Novum" w:cs="Volvo Sans Pro"/>
          <w:sz w:val="19"/>
          <w:szCs w:val="19"/>
        </w:rPr>
        <w:t xml:space="preserve"> cab of the </w:t>
      </w:r>
      <w:r w:rsidR="00253A45">
        <w:rPr>
          <w:rFonts w:ascii="Volvo Novum" w:eastAsia="Volvo Sans Pro" w:hAnsi="Volvo Novum" w:cs="Volvo Sans Pro"/>
          <w:sz w:val="19"/>
          <w:szCs w:val="19"/>
        </w:rPr>
        <w:t>all-</w:t>
      </w:r>
      <w:r w:rsidR="3B023540" w:rsidRPr="7B545A19">
        <w:rPr>
          <w:rFonts w:ascii="Volvo Novum" w:eastAsia="Volvo Sans Pro" w:hAnsi="Volvo Novum" w:cs="Volvo Sans Pro"/>
          <w:sz w:val="19"/>
          <w:szCs w:val="19"/>
        </w:rPr>
        <w:t xml:space="preserve">new Volvo VNL is </w:t>
      </w:r>
      <w:r w:rsidR="4A972FCF" w:rsidRPr="54D3C0CD">
        <w:rPr>
          <w:rFonts w:ascii="Volvo Novum" w:eastAsia="Volvo Sans Pro" w:hAnsi="Volvo Novum" w:cs="Volvo Sans Pro"/>
          <w:sz w:val="19"/>
          <w:szCs w:val="19"/>
        </w:rPr>
        <w:t>constructed</w:t>
      </w:r>
      <w:r w:rsidR="3B023540" w:rsidRPr="54D3C0CD">
        <w:rPr>
          <w:rFonts w:ascii="Volvo Novum" w:eastAsia="Volvo Sans Pro" w:hAnsi="Volvo Novum" w:cs="Volvo Sans Pro"/>
          <w:sz w:val="19"/>
          <w:szCs w:val="19"/>
        </w:rPr>
        <w:t xml:space="preserve"> </w:t>
      </w:r>
      <w:r w:rsidR="0023695B">
        <w:rPr>
          <w:rFonts w:ascii="Volvo Novum" w:eastAsia="Volvo Sans Pro" w:hAnsi="Volvo Novum" w:cs="Volvo Sans Pro"/>
          <w:sz w:val="19"/>
          <w:szCs w:val="19"/>
        </w:rPr>
        <w:t>using</w:t>
      </w:r>
      <w:r w:rsidR="3B023540" w:rsidRPr="54D3C0CD">
        <w:rPr>
          <w:rFonts w:ascii="Volvo Novum" w:eastAsia="Volvo Sans Pro" w:hAnsi="Volvo Novum" w:cs="Volvo Sans Pro"/>
          <w:sz w:val="19"/>
          <w:szCs w:val="19"/>
        </w:rPr>
        <w:t xml:space="preserve"> </w:t>
      </w:r>
      <w:r w:rsidR="3B023540" w:rsidRPr="7B545A19">
        <w:rPr>
          <w:rFonts w:ascii="Volvo Novum" w:eastAsia="Volvo Sans Pro" w:hAnsi="Volvo Novum" w:cs="Volvo Sans Pro"/>
          <w:sz w:val="19"/>
          <w:szCs w:val="19"/>
        </w:rPr>
        <w:t>high-strength steel</w:t>
      </w:r>
      <w:r w:rsidR="3BC49720" w:rsidRPr="54D3C0CD">
        <w:rPr>
          <w:rFonts w:ascii="Volvo Novum" w:eastAsia="Volvo Sans Pro" w:hAnsi="Volvo Novum" w:cs="Volvo Sans Pro"/>
          <w:sz w:val="19"/>
          <w:szCs w:val="19"/>
        </w:rPr>
        <w:t>,</w:t>
      </w:r>
      <w:r w:rsidR="00843217">
        <w:rPr>
          <w:rFonts w:ascii="Volvo Novum" w:eastAsia="Volvo Sans Pro" w:hAnsi="Volvo Novum" w:cs="Volvo Sans Pro"/>
          <w:sz w:val="19"/>
          <w:szCs w:val="19"/>
        </w:rPr>
        <w:t xml:space="preserve"> which is up to three times stronger than aluminum,</w:t>
      </w:r>
      <w:r w:rsidR="00BD30CD">
        <w:rPr>
          <w:rFonts w:ascii="Volvo Novum" w:eastAsia="Volvo Sans Pro" w:hAnsi="Volvo Novum" w:cs="Volvo Sans Pro"/>
          <w:sz w:val="19"/>
          <w:szCs w:val="19"/>
        </w:rPr>
        <w:t xml:space="preserve"> is</w:t>
      </w:r>
      <w:r w:rsidR="3BC49720" w:rsidRPr="54D3C0CD">
        <w:rPr>
          <w:rFonts w:ascii="Volvo Novum" w:eastAsia="Volvo Sans Pro" w:hAnsi="Volvo Novum" w:cs="Volvo Sans Pro"/>
          <w:sz w:val="19"/>
          <w:szCs w:val="19"/>
        </w:rPr>
        <w:t xml:space="preserve"> engineered to</w:t>
      </w:r>
      <w:r w:rsidR="3B023540" w:rsidRPr="7B545A19">
        <w:rPr>
          <w:rFonts w:ascii="Volvo Novum" w:eastAsia="Volvo Sans Pro" w:hAnsi="Volvo Novum" w:cs="Volvo Sans Pro"/>
          <w:sz w:val="19"/>
          <w:szCs w:val="19"/>
        </w:rPr>
        <w:t xml:space="preserve"> </w:t>
      </w:r>
      <w:r w:rsidR="00726EC0" w:rsidRPr="7B545A19">
        <w:rPr>
          <w:rFonts w:ascii="Volvo Novum" w:eastAsia="Volvo Sans Pro" w:hAnsi="Volvo Novum" w:cs="Volvo Sans Pro"/>
          <w:sz w:val="19"/>
          <w:szCs w:val="19"/>
        </w:rPr>
        <w:t>absorb</w:t>
      </w:r>
      <w:r w:rsidR="00726EC0">
        <w:rPr>
          <w:rFonts w:ascii="Volvo Novum" w:eastAsia="Volvo Sans Pro" w:hAnsi="Volvo Novum" w:cs="Volvo Sans Pro"/>
          <w:sz w:val="19"/>
          <w:szCs w:val="19"/>
        </w:rPr>
        <w:t xml:space="preserve"> </w:t>
      </w:r>
      <w:r w:rsidR="3B023540" w:rsidRPr="7B545A19">
        <w:rPr>
          <w:rFonts w:ascii="Volvo Novum" w:eastAsia="Volvo Sans Pro" w:hAnsi="Volvo Novum" w:cs="Volvo Sans Pro"/>
          <w:sz w:val="19"/>
          <w:szCs w:val="19"/>
        </w:rPr>
        <w:t xml:space="preserve">and deflect the energy of a crash to reduce the chance of injury. </w:t>
      </w:r>
      <w:r w:rsidR="1A011CA8" w:rsidRPr="54D3C0CD">
        <w:rPr>
          <w:rFonts w:ascii="Volvo Novum" w:eastAsia="Volvo Sans Pro" w:hAnsi="Volvo Novum" w:cs="Volvo Sans Pro"/>
          <w:sz w:val="19"/>
          <w:szCs w:val="19"/>
        </w:rPr>
        <w:t xml:space="preserve">The vehicle comes equipped with </w:t>
      </w:r>
      <w:r w:rsidR="68AD5CE2" w:rsidRPr="54D3C0CD">
        <w:rPr>
          <w:rFonts w:ascii="Volvo Novum" w:eastAsia="Volvo Sans Pro" w:hAnsi="Volvo Novum" w:cs="Volvo Sans Pro"/>
          <w:sz w:val="19"/>
          <w:szCs w:val="19"/>
        </w:rPr>
        <w:t>a</w:t>
      </w:r>
      <w:r w:rsidR="3B023540" w:rsidRPr="54D3C0CD">
        <w:rPr>
          <w:rFonts w:ascii="Volvo Novum" w:eastAsia="Volvo Sans Pro" w:hAnsi="Volvo Novum" w:cs="Volvo Sans Pro"/>
          <w:sz w:val="19"/>
          <w:szCs w:val="19"/>
        </w:rPr>
        <w:t>dvanced</w:t>
      </w:r>
      <w:r w:rsidR="3B023540" w:rsidRPr="7B545A19">
        <w:rPr>
          <w:rFonts w:ascii="Volvo Novum" w:eastAsia="Volvo Sans Pro" w:hAnsi="Volvo Novum" w:cs="Volvo Sans Pro"/>
          <w:sz w:val="19"/>
          <w:szCs w:val="19"/>
        </w:rPr>
        <w:t xml:space="preserve"> driver</w:t>
      </w:r>
      <w:r w:rsidR="0004228B" w:rsidRPr="0004228B">
        <w:rPr>
          <w:rFonts w:ascii="Volvo Novum" w:eastAsia="Volvo Sans Pro" w:hAnsi="Volvo Novum" w:cs="Volvo Sans Pro"/>
          <w:sz w:val="19"/>
          <w:szCs w:val="19"/>
        </w:rPr>
        <w:t xml:space="preserve"> frontal</w:t>
      </w:r>
      <w:r w:rsidR="3B023540" w:rsidRPr="7B545A19">
        <w:rPr>
          <w:rFonts w:ascii="Volvo Novum" w:eastAsia="Volvo Sans Pro" w:hAnsi="Volvo Novum" w:cs="Volvo Sans Pro"/>
          <w:sz w:val="19"/>
          <w:szCs w:val="19"/>
        </w:rPr>
        <w:t xml:space="preserve"> airbags </w:t>
      </w:r>
      <w:r w:rsidR="20EE8FDE" w:rsidRPr="54D3C0CD">
        <w:rPr>
          <w:rFonts w:ascii="Volvo Novum" w:eastAsia="Volvo Sans Pro" w:hAnsi="Volvo Novum" w:cs="Volvo Sans Pro"/>
          <w:sz w:val="19"/>
          <w:szCs w:val="19"/>
        </w:rPr>
        <w:t>as a</w:t>
      </w:r>
      <w:r w:rsidR="3B023540" w:rsidRPr="54D3C0CD">
        <w:rPr>
          <w:rFonts w:ascii="Volvo Novum" w:eastAsia="Volvo Sans Pro" w:hAnsi="Volvo Novum" w:cs="Volvo Sans Pro"/>
          <w:sz w:val="19"/>
          <w:szCs w:val="19"/>
        </w:rPr>
        <w:t xml:space="preserve"> </w:t>
      </w:r>
      <w:r w:rsidR="3B023540" w:rsidRPr="7B545A19">
        <w:rPr>
          <w:rFonts w:ascii="Volvo Novum" w:eastAsia="Volvo Sans Pro" w:hAnsi="Volvo Novum" w:cs="Volvo Sans Pro"/>
          <w:sz w:val="19"/>
          <w:szCs w:val="19"/>
        </w:rPr>
        <w:t>standard</w:t>
      </w:r>
      <w:r w:rsidR="55660372" w:rsidRPr="54D3C0CD">
        <w:rPr>
          <w:rFonts w:ascii="Volvo Novum" w:eastAsia="Volvo Sans Pro" w:hAnsi="Volvo Novum" w:cs="Volvo Sans Pro"/>
          <w:sz w:val="19"/>
          <w:szCs w:val="19"/>
        </w:rPr>
        <w:t xml:space="preserve"> feature</w:t>
      </w:r>
      <w:r w:rsidR="3B023540" w:rsidRPr="7B545A19">
        <w:rPr>
          <w:rFonts w:ascii="Volvo Novum" w:eastAsia="Volvo Sans Pro" w:hAnsi="Volvo Novum" w:cs="Volvo Sans Pro"/>
          <w:sz w:val="19"/>
          <w:szCs w:val="19"/>
        </w:rPr>
        <w:t xml:space="preserve">, while </w:t>
      </w:r>
      <w:r w:rsidR="2CF5E1BC" w:rsidRPr="54D3C0CD">
        <w:rPr>
          <w:rFonts w:ascii="Volvo Novum" w:eastAsia="Volvo Sans Pro" w:hAnsi="Volvo Novum" w:cs="Volvo Sans Pro"/>
          <w:sz w:val="19"/>
          <w:szCs w:val="19"/>
        </w:rPr>
        <w:t xml:space="preserve">offering the option of </w:t>
      </w:r>
      <w:r w:rsidR="3B023540" w:rsidRPr="7B545A19">
        <w:rPr>
          <w:rFonts w:ascii="Volvo Novum" w:eastAsia="Volvo Sans Pro" w:hAnsi="Volvo Novum" w:cs="Volvo Sans Pro"/>
          <w:sz w:val="19"/>
          <w:szCs w:val="19"/>
        </w:rPr>
        <w:t xml:space="preserve">side curtain airbags </w:t>
      </w:r>
      <w:r w:rsidR="557CE30E" w:rsidRPr="54D3C0CD">
        <w:rPr>
          <w:rFonts w:ascii="Volvo Novum" w:eastAsia="Volvo Sans Pro" w:hAnsi="Volvo Novum" w:cs="Volvo Sans Pro"/>
          <w:sz w:val="19"/>
          <w:szCs w:val="19"/>
        </w:rPr>
        <w:t>for enhanced protection</w:t>
      </w:r>
      <w:r w:rsidR="3B023540" w:rsidRPr="7B545A19">
        <w:rPr>
          <w:rFonts w:ascii="Volvo Novum" w:eastAsia="Volvo Sans Pro" w:hAnsi="Volvo Novum" w:cs="Volvo Sans Pro"/>
          <w:sz w:val="19"/>
          <w:szCs w:val="19"/>
        </w:rPr>
        <w:t xml:space="preserve">. </w:t>
      </w:r>
      <w:r w:rsidR="22A0E6E5" w:rsidRPr="54D3C0CD">
        <w:rPr>
          <w:rFonts w:ascii="Volvo Novum" w:eastAsia="Volvo Sans Pro" w:hAnsi="Volvo Novum" w:cs="Volvo Sans Pro"/>
          <w:sz w:val="19"/>
          <w:szCs w:val="19"/>
        </w:rPr>
        <w:t>Its</w:t>
      </w:r>
      <w:r w:rsidR="3B023540" w:rsidRPr="7B545A19">
        <w:rPr>
          <w:rFonts w:ascii="Volvo Novum" w:eastAsia="Volvo Sans Pro" w:hAnsi="Volvo Novum" w:cs="Volvo Sans Pro"/>
          <w:sz w:val="19"/>
          <w:szCs w:val="19"/>
        </w:rPr>
        <w:t xml:space="preserve"> impact-absorbing dash and steering column </w:t>
      </w:r>
      <w:r w:rsidR="7B616EBF" w:rsidRPr="54D3C0CD">
        <w:rPr>
          <w:rFonts w:ascii="Volvo Novum" w:eastAsia="Volvo Sans Pro" w:hAnsi="Volvo Novum" w:cs="Volvo Sans Pro"/>
          <w:sz w:val="19"/>
          <w:szCs w:val="19"/>
        </w:rPr>
        <w:t>are specifically designed to</w:t>
      </w:r>
      <w:r w:rsidR="3B023540" w:rsidRPr="54D3C0CD">
        <w:rPr>
          <w:rFonts w:ascii="Volvo Novum" w:eastAsia="Volvo Sans Pro" w:hAnsi="Volvo Novum" w:cs="Volvo Sans Pro"/>
          <w:sz w:val="19"/>
          <w:szCs w:val="19"/>
        </w:rPr>
        <w:t xml:space="preserve"> </w:t>
      </w:r>
      <w:r w:rsidR="3B023540" w:rsidRPr="7B545A19">
        <w:rPr>
          <w:rFonts w:ascii="Volvo Novum" w:eastAsia="Volvo Sans Pro" w:hAnsi="Volvo Novum" w:cs="Volvo Sans Pro"/>
          <w:sz w:val="19"/>
          <w:szCs w:val="19"/>
        </w:rPr>
        <w:t xml:space="preserve">protect drivers’ </w:t>
      </w:r>
      <w:r w:rsidR="29077D49" w:rsidRPr="54D3C0CD">
        <w:rPr>
          <w:rFonts w:ascii="Volvo Novum" w:eastAsia="Volvo Sans Pro" w:hAnsi="Volvo Novum" w:cs="Volvo Sans Pro"/>
          <w:sz w:val="19"/>
          <w:szCs w:val="19"/>
        </w:rPr>
        <w:t xml:space="preserve">limbs and joints during a </w:t>
      </w:r>
      <w:r w:rsidR="29077D49" w:rsidRPr="54D3C0CD">
        <w:rPr>
          <w:rFonts w:ascii="Volvo Novum" w:eastAsia="Volvo Sans Pro" w:hAnsi="Volvo Novum" w:cs="Volvo Sans Pro"/>
          <w:sz w:val="19"/>
          <w:szCs w:val="19"/>
        </w:rPr>
        <w:lastRenderedPageBreak/>
        <w:t>collision</w:t>
      </w:r>
      <w:r w:rsidR="3B023540" w:rsidRPr="7B545A19">
        <w:rPr>
          <w:rFonts w:ascii="Volvo Novum" w:eastAsia="Volvo Sans Pro" w:hAnsi="Volvo Novum" w:cs="Volvo Sans Pro"/>
          <w:sz w:val="19"/>
          <w:szCs w:val="19"/>
        </w:rPr>
        <w:t xml:space="preserve">. Volvo Trucks’ </w:t>
      </w:r>
      <w:r w:rsidR="46203452" w:rsidRPr="54D3C0CD">
        <w:rPr>
          <w:rFonts w:ascii="Volvo Novum" w:eastAsia="Volvo Sans Pro" w:hAnsi="Volvo Novum" w:cs="Volvo Sans Pro"/>
          <w:sz w:val="19"/>
          <w:szCs w:val="19"/>
        </w:rPr>
        <w:t xml:space="preserve">unique </w:t>
      </w:r>
      <w:r w:rsidR="3B023540" w:rsidRPr="7B545A19">
        <w:rPr>
          <w:rFonts w:ascii="Volvo Novum" w:eastAsia="Volvo Sans Pro" w:hAnsi="Volvo Novum" w:cs="Volvo Sans Pro"/>
          <w:sz w:val="19"/>
          <w:szCs w:val="19"/>
        </w:rPr>
        <w:t>flared frame rails</w:t>
      </w:r>
      <w:r w:rsidR="008434F5">
        <w:rPr>
          <w:rFonts w:ascii="Volvo Novum" w:eastAsia="Volvo Sans Pro" w:hAnsi="Volvo Novum" w:cs="Volvo Sans Pro"/>
          <w:sz w:val="19"/>
          <w:szCs w:val="19"/>
        </w:rPr>
        <w:t>, incorporated into the all-new Volvo VNL,</w:t>
      </w:r>
      <w:r w:rsidR="3B023540" w:rsidRPr="7B545A19">
        <w:rPr>
          <w:rFonts w:ascii="Volvo Novum" w:eastAsia="Volvo Sans Pro" w:hAnsi="Volvo Novum" w:cs="Volvo Sans Pro"/>
          <w:sz w:val="19"/>
          <w:szCs w:val="19"/>
        </w:rPr>
        <w:t xml:space="preserve"> </w:t>
      </w:r>
      <w:r w:rsidR="2D7FCFEE" w:rsidRPr="54D3C0CD">
        <w:rPr>
          <w:rFonts w:ascii="Volvo Novum" w:eastAsia="Volvo Sans Pro" w:hAnsi="Volvo Novum" w:cs="Volvo Sans Pro"/>
          <w:sz w:val="19"/>
          <w:szCs w:val="19"/>
        </w:rPr>
        <w:t xml:space="preserve">are </w:t>
      </w:r>
      <w:r w:rsidR="00432BC7">
        <w:rPr>
          <w:rFonts w:ascii="Volvo Novum" w:eastAsia="Volvo Sans Pro" w:hAnsi="Volvo Novum" w:cs="Volvo Sans Pro"/>
          <w:sz w:val="19"/>
          <w:szCs w:val="19"/>
        </w:rPr>
        <w:t>another example of</w:t>
      </w:r>
      <w:r w:rsidR="00784686">
        <w:rPr>
          <w:rFonts w:ascii="Volvo Novum" w:eastAsia="Volvo Sans Pro" w:hAnsi="Volvo Novum" w:cs="Volvo Sans Pro"/>
          <w:sz w:val="19"/>
          <w:szCs w:val="19"/>
        </w:rPr>
        <w:t xml:space="preserve"> Volvo’s legacy of pri</w:t>
      </w:r>
      <w:r w:rsidR="00224D0A">
        <w:rPr>
          <w:rFonts w:ascii="Volvo Novum" w:eastAsia="Volvo Sans Pro" w:hAnsi="Volvo Novum" w:cs="Volvo Sans Pro"/>
          <w:sz w:val="19"/>
          <w:szCs w:val="19"/>
        </w:rPr>
        <w:t xml:space="preserve">oritizing driver safety through innovated </w:t>
      </w:r>
      <w:r w:rsidR="00EF4A28">
        <w:rPr>
          <w:rFonts w:ascii="Volvo Novum" w:eastAsia="Volvo Sans Pro" w:hAnsi="Volvo Novum" w:cs="Volvo Sans Pro"/>
          <w:sz w:val="19"/>
          <w:szCs w:val="19"/>
        </w:rPr>
        <w:t>engineering</w:t>
      </w:r>
      <w:r w:rsidR="00224D0A">
        <w:rPr>
          <w:rFonts w:ascii="Volvo Novum" w:eastAsia="Volvo Sans Pro" w:hAnsi="Volvo Novum" w:cs="Volvo Sans Pro"/>
          <w:sz w:val="19"/>
          <w:szCs w:val="19"/>
        </w:rPr>
        <w:t xml:space="preserve"> solutions.</w:t>
      </w:r>
      <w:r w:rsidR="008434F5">
        <w:rPr>
          <w:rFonts w:ascii="Volvo Novum" w:eastAsia="Volvo Sans Pro" w:hAnsi="Volvo Novum" w:cs="Volvo Sans Pro"/>
          <w:sz w:val="19"/>
          <w:szCs w:val="19"/>
        </w:rPr>
        <w:t xml:space="preserve"> </w:t>
      </w:r>
      <w:r w:rsidR="002F2053">
        <w:rPr>
          <w:rFonts w:ascii="Volvo Novum" w:eastAsia="Volvo Sans Pro" w:hAnsi="Volvo Novum" w:cs="Volvo Sans Pro"/>
          <w:sz w:val="19"/>
          <w:szCs w:val="19"/>
        </w:rPr>
        <w:t xml:space="preserve">The flared frame rails are </w:t>
      </w:r>
      <w:r w:rsidR="00224D0A">
        <w:rPr>
          <w:rFonts w:ascii="Volvo Novum" w:eastAsia="Volvo Sans Pro" w:hAnsi="Volvo Novum" w:cs="Volvo Sans Pro"/>
          <w:sz w:val="19"/>
          <w:szCs w:val="19"/>
        </w:rPr>
        <w:t>designe</w:t>
      </w:r>
      <w:r w:rsidR="00EF4A28">
        <w:rPr>
          <w:rFonts w:ascii="Volvo Novum" w:eastAsia="Volvo Sans Pro" w:hAnsi="Volvo Novum" w:cs="Volvo Sans Pro"/>
          <w:sz w:val="19"/>
          <w:szCs w:val="19"/>
        </w:rPr>
        <w:t>d</w:t>
      </w:r>
      <w:r w:rsidR="2D7FCFEE" w:rsidRPr="54D3C0CD">
        <w:rPr>
          <w:rFonts w:ascii="Volvo Novum" w:eastAsia="Volvo Sans Pro" w:hAnsi="Volvo Novum" w:cs="Volvo Sans Pro"/>
          <w:sz w:val="19"/>
          <w:szCs w:val="19"/>
        </w:rPr>
        <w:t xml:space="preserve"> to lower the</w:t>
      </w:r>
      <w:r w:rsidR="3B023540" w:rsidRPr="7B545A19">
        <w:rPr>
          <w:rFonts w:ascii="Volvo Novum" w:eastAsia="Volvo Sans Pro" w:hAnsi="Volvo Novum" w:cs="Volvo Sans Pro"/>
          <w:sz w:val="19"/>
          <w:szCs w:val="19"/>
        </w:rPr>
        <w:t xml:space="preserve"> engine and transmission </w:t>
      </w:r>
      <w:r w:rsidR="2A80EFD2" w:rsidRPr="54D3C0CD">
        <w:rPr>
          <w:rFonts w:ascii="Volvo Novum" w:eastAsia="Volvo Sans Pro" w:hAnsi="Volvo Novum" w:cs="Volvo Sans Pro"/>
          <w:sz w:val="19"/>
          <w:szCs w:val="19"/>
        </w:rPr>
        <w:t xml:space="preserve">beneath </w:t>
      </w:r>
      <w:r w:rsidR="3B023540" w:rsidRPr="7B545A19">
        <w:rPr>
          <w:rFonts w:ascii="Volvo Novum" w:eastAsia="Volvo Sans Pro" w:hAnsi="Volvo Novum" w:cs="Volvo Sans Pro"/>
          <w:sz w:val="19"/>
          <w:szCs w:val="19"/>
        </w:rPr>
        <w:t xml:space="preserve">the cab </w:t>
      </w:r>
      <w:r w:rsidR="2393E1B1" w:rsidRPr="54D3C0CD">
        <w:rPr>
          <w:rFonts w:ascii="Volvo Novum" w:eastAsia="Volvo Sans Pro" w:hAnsi="Volvo Novum" w:cs="Volvo Sans Pro"/>
          <w:sz w:val="19"/>
          <w:szCs w:val="19"/>
        </w:rPr>
        <w:t>in frontal impacts, moving these components away from the driver.</w:t>
      </w:r>
      <w:r w:rsidR="003801CA">
        <w:rPr>
          <w:rFonts w:ascii="Volvo Novum" w:eastAsia="Volvo Sans Pro" w:hAnsi="Volvo Novum" w:cs="Volvo Sans Pro"/>
          <w:sz w:val="19"/>
          <w:szCs w:val="19"/>
        </w:rPr>
        <w:t xml:space="preserve"> </w:t>
      </w:r>
      <w:r w:rsidR="484E7877" w:rsidRPr="54D3C0CD">
        <w:rPr>
          <w:rFonts w:ascii="Volvo Novum" w:eastAsia="Volvo Sans Pro" w:hAnsi="Volvo Novum" w:cs="Volvo Sans Pro"/>
          <w:sz w:val="19"/>
          <w:szCs w:val="19"/>
        </w:rPr>
        <w:t xml:space="preserve">The cab also features </w:t>
      </w:r>
      <w:r w:rsidR="681B2B24" w:rsidRPr="54D3C0CD">
        <w:rPr>
          <w:rFonts w:ascii="Volvo Novum" w:eastAsia="Volvo Sans Pro" w:hAnsi="Volvo Novum" w:cs="Volvo Sans Pro"/>
          <w:sz w:val="19"/>
          <w:szCs w:val="19"/>
        </w:rPr>
        <w:t>r</w:t>
      </w:r>
      <w:r w:rsidR="3B023540" w:rsidRPr="54D3C0CD">
        <w:rPr>
          <w:rFonts w:ascii="Volvo Novum" w:eastAsia="Volvo Sans Pro" w:hAnsi="Volvo Novum" w:cs="Volvo Sans Pro"/>
          <w:sz w:val="19"/>
          <w:szCs w:val="19"/>
        </w:rPr>
        <w:t>einforced</w:t>
      </w:r>
      <w:r w:rsidR="3B023540" w:rsidRPr="7B545A19">
        <w:rPr>
          <w:rFonts w:ascii="Volvo Novum" w:eastAsia="Volvo Sans Pro" w:hAnsi="Volvo Novum" w:cs="Volvo Sans Pro"/>
          <w:sz w:val="19"/>
          <w:szCs w:val="19"/>
        </w:rPr>
        <w:t xml:space="preserve"> hinges </w:t>
      </w:r>
      <w:r w:rsidR="77EDF520" w:rsidRPr="54D3C0CD">
        <w:rPr>
          <w:rFonts w:ascii="Volvo Novum" w:eastAsia="Volvo Sans Pro" w:hAnsi="Volvo Novum" w:cs="Volvo Sans Pro"/>
          <w:sz w:val="19"/>
          <w:szCs w:val="19"/>
        </w:rPr>
        <w:t>that ensure</w:t>
      </w:r>
      <w:r w:rsidR="3B023540" w:rsidRPr="7B545A19">
        <w:rPr>
          <w:rFonts w:ascii="Volvo Novum" w:eastAsia="Volvo Sans Pro" w:hAnsi="Volvo Novum" w:cs="Volvo Sans Pro"/>
          <w:sz w:val="19"/>
          <w:szCs w:val="19"/>
        </w:rPr>
        <w:t xml:space="preserve"> doors </w:t>
      </w:r>
      <w:r w:rsidR="3EF81639" w:rsidRPr="54D3C0CD">
        <w:rPr>
          <w:rFonts w:ascii="Volvo Novum" w:eastAsia="Volvo Sans Pro" w:hAnsi="Volvo Novum" w:cs="Volvo Sans Pro"/>
          <w:sz w:val="19"/>
          <w:szCs w:val="19"/>
        </w:rPr>
        <w:t>remain</w:t>
      </w:r>
      <w:r w:rsidR="3B023540" w:rsidRPr="54D3C0CD">
        <w:rPr>
          <w:rFonts w:ascii="Volvo Novum" w:eastAsia="Volvo Sans Pro" w:hAnsi="Volvo Novum" w:cs="Volvo Sans Pro"/>
          <w:sz w:val="19"/>
          <w:szCs w:val="19"/>
        </w:rPr>
        <w:t xml:space="preserve"> </w:t>
      </w:r>
      <w:r w:rsidR="3B023540" w:rsidRPr="7B545A19">
        <w:rPr>
          <w:rFonts w:ascii="Volvo Novum" w:eastAsia="Volvo Sans Pro" w:hAnsi="Volvo Novum" w:cs="Volvo Sans Pro"/>
          <w:sz w:val="19"/>
          <w:szCs w:val="19"/>
        </w:rPr>
        <w:t xml:space="preserve">securely shut during </w:t>
      </w:r>
      <w:r w:rsidR="03F85939" w:rsidRPr="54D3C0CD">
        <w:rPr>
          <w:rFonts w:ascii="Volvo Novum" w:eastAsia="Volvo Sans Pro" w:hAnsi="Volvo Novum" w:cs="Volvo Sans Pro"/>
          <w:sz w:val="19"/>
          <w:szCs w:val="19"/>
        </w:rPr>
        <w:t xml:space="preserve">collisions and include an </w:t>
      </w:r>
      <w:r w:rsidR="006D01E9" w:rsidRPr="54D3C0CD">
        <w:rPr>
          <w:rFonts w:ascii="Volvo Novum" w:eastAsia="Volvo Sans Pro" w:hAnsi="Volvo Novum" w:cs="Volvo Sans Pro"/>
          <w:sz w:val="19"/>
          <w:szCs w:val="19"/>
        </w:rPr>
        <w:t xml:space="preserve">automatic </w:t>
      </w:r>
      <w:r w:rsidR="006D01E9" w:rsidRPr="7B545A19">
        <w:rPr>
          <w:rFonts w:ascii="Volvo Novum" w:eastAsia="Volvo Sans Pro" w:hAnsi="Volvo Novum" w:cs="Volvo Sans Pro"/>
          <w:sz w:val="19"/>
          <w:szCs w:val="19"/>
        </w:rPr>
        <w:t>unlock</w:t>
      </w:r>
      <w:r w:rsidR="3B023540" w:rsidRPr="7B545A19">
        <w:rPr>
          <w:rFonts w:ascii="Volvo Novum" w:eastAsia="Volvo Sans Pro" w:hAnsi="Volvo Novum" w:cs="Volvo Sans Pro"/>
          <w:sz w:val="19"/>
          <w:szCs w:val="19"/>
        </w:rPr>
        <w:t xml:space="preserve"> feature </w:t>
      </w:r>
      <w:r w:rsidR="6E81C188" w:rsidRPr="54D3C0CD">
        <w:rPr>
          <w:rFonts w:ascii="Volvo Novum" w:eastAsia="Volvo Sans Pro" w:hAnsi="Volvo Novum" w:cs="Volvo Sans Pro"/>
          <w:sz w:val="19"/>
          <w:szCs w:val="19"/>
        </w:rPr>
        <w:t>to facilitate the driver’s exit post-crash</w:t>
      </w:r>
      <w:r w:rsidR="3B023540" w:rsidRPr="7B545A19">
        <w:rPr>
          <w:rFonts w:ascii="Volvo Novum" w:eastAsia="Volvo Sans Pro" w:hAnsi="Volvo Novum" w:cs="Volvo Sans Pro"/>
          <w:sz w:val="19"/>
          <w:szCs w:val="19"/>
        </w:rPr>
        <w:t>.</w:t>
      </w:r>
    </w:p>
    <w:p w14:paraId="5F1FA591" w14:textId="77777777" w:rsidR="00BF40E4" w:rsidRDefault="00BF40E4" w:rsidP="7B545A19">
      <w:pPr>
        <w:rPr>
          <w:rFonts w:ascii="Volvo Novum" w:eastAsia="Volvo Sans Pro" w:hAnsi="Volvo Novum" w:cs="Volvo Sans Pro"/>
          <w:b/>
          <w:bCs/>
          <w:sz w:val="19"/>
          <w:szCs w:val="19"/>
        </w:rPr>
      </w:pPr>
    </w:p>
    <w:p w14:paraId="4BC2CF6B" w14:textId="5548A646" w:rsidR="00C000A1" w:rsidRPr="00C000A1" w:rsidRDefault="00C000A1" w:rsidP="7B545A19">
      <w:pPr>
        <w:rPr>
          <w:rFonts w:ascii="Volvo Novum" w:eastAsia="Volvo Sans Pro" w:hAnsi="Volvo Novum" w:cs="Volvo Sans Pro"/>
          <w:b/>
          <w:bCs/>
          <w:sz w:val="19"/>
          <w:szCs w:val="19"/>
        </w:rPr>
      </w:pPr>
      <w:r w:rsidRPr="00C000A1">
        <w:rPr>
          <w:rFonts w:ascii="Volvo Novum" w:eastAsia="Volvo Sans Pro" w:hAnsi="Volvo Novum" w:cs="Volvo Sans Pro"/>
          <w:b/>
          <w:bCs/>
          <w:sz w:val="19"/>
          <w:szCs w:val="19"/>
        </w:rPr>
        <w:t>Smart Safety Technologies</w:t>
      </w:r>
      <w:r w:rsidR="747DF8E1" w:rsidRPr="54D3C0CD">
        <w:rPr>
          <w:rFonts w:ascii="Volvo Novum" w:eastAsia="Volvo Sans Pro" w:hAnsi="Volvo Novum" w:cs="Volvo Sans Pro"/>
          <w:b/>
          <w:bCs/>
          <w:sz w:val="19"/>
          <w:szCs w:val="19"/>
        </w:rPr>
        <w:t xml:space="preserve"> for Emergency Situations</w:t>
      </w:r>
    </w:p>
    <w:p w14:paraId="632661DF" w14:textId="53E54FA1" w:rsidR="00C01E30" w:rsidRPr="002A0385" w:rsidRDefault="00C01E30" w:rsidP="7B545A19">
      <w:pPr>
        <w:rPr>
          <w:rFonts w:ascii="Volvo Novum" w:eastAsia="Volvo Sans Pro" w:hAnsi="Volvo Novum" w:cs="Volvo Sans Pro"/>
          <w:sz w:val="19"/>
          <w:szCs w:val="19"/>
        </w:rPr>
      </w:pPr>
    </w:p>
    <w:p w14:paraId="3C48BF9B" w14:textId="3275E376" w:rsidR="00C01E30" w:rsidRPr="002A0385" w:rsidRDefault="3B023540" w:rsidP="7B545A19">
      <w:pPr>
        <w:rPr>
          <w:rFonts w:ascii="Volvo Novum" w:eastAsia="Volvo Sans Pro" w:hAnsi="Volvo Novum" w:cs="Volvo Sans Pro"/>
          <w:sz w:val="19"/>
          <w:szCs w:val="19"/>
        </w:rPr>
      </w:pPr>
      <w:r w:rsidRPr="7B545A19">
        <w:rPr>
          <w:rFonts w:ascii="Volvo Novum" w:eastAsia="Volvo Sans Pro" w:hAnsi="Volvo Novum" w:cs="Volvo Sans Pro"/>
          <w:sz w:val="19"/>
          <w:szCs w:val="19"/>
        </w:rPr>
        <w:t>In the event of an airbag deployment</w:t>
      </w:r>
      <w:r w:rsidR="0023695B">
        <w:rPr>
          <w:rFonts w:ascii="Volvo Novum" w:eastAsia="Volvo Sans Pro" w:hAnsi="Volvo Novum" w:cs="Volvo Sans Pro"/>
          <w:sz w:val="19"/>
          <w:szCs w:val="19"/>
        </w:rPr>
        <w:t xml:space="preserve"> or rollover</w:t>
      </w:r>
      <w:r w:rsidRPr="7B545A19">
        <w:rPr>
          <w:rFonts w:ascii="Volvo Novum" w:eastAsia="Volvo Sans Pro" w:hAnsi="Volvo Novum" w:cs="Volvo Sans Pro"/>
          <w:sz w:val="19"/>
          <w:szCs w:val="19"/>
        </w:rPr>
        <w:t xml:space="preserve">, </w:t>
      </w:r>
      <w:r w:rsidR="4867C8E7" w:rsidRPr="54D3C0CD">
        <w:rPr>
          <w:rFonts w:ascii="Volvo Novum" w:eastAsia="Volvo Sans Pro" w:hAnsi="Volvo Novum" w:cs="Volvo Sans Pro"/>
          <w:sz w:val="19"/>
          <w:szCs w:val="19"/>
        </w:rPr>
        <w:t>the all-new Volvo VNL activates a suite of intelligent safety protocols to further protect the vehicle and its occupants. These include automatic</w:t>
      </w:r>
      <w:r w:rsidRPr="7B545A19">
        <w:rPr>
          <w:rFonts w:ascii="Volvo Novum" w:eastAsia="Volvo Sans Pro" w:hAnsi="Volvo Novum" w:cs="Volvo Sans Pro"/>
          <w:sz w:val="19"/>
          <w:szCs w:val="19"/>
        </w:rPr>
        <w:t xml:space="preserve"> engine shutdown </w:t>
      </w:r>
      <w:r w:rsidR="003E5A75">
        <w:rPr>
          <w:rFonts w:ascii="Volvo Novum" w:eastAsia="Volvo Sans Pro" w:hAnsi="Volvo Novum" w:cs="Volvo Sans Pro"/>
          <w:sz w:val="19"/>
          <w:szCs w:val="19"/>
        </w:rPr>
        <w:t>that</w:t>
      </w:r>
      <w:r w:rsidR="00BF4AC2">
        <w:rPr>
          <w:rFonts w:ascii="Volvo Novum" w:eastAsia="Volvo Sans Pro" w:hAnsi="Volvo Novum" w:cs="Volvo Sans Pro"/>
          <w:sz w:val="19"/>
          <w:szCs w:val="19"/>
        </w:rPr>
        <w:t xml:space="preserve"> cuts</w:t>
      </w:r>
      <w:r w:rsidR="003E5A75">
        <w:rPr>
          <w:rFonts w:ascii="Volvo Novum" w:eastAsia="Volvo Sans Pro" w:hAnsi="Volvo Novum" w:cs="Volvo Sans Pro"/>
          <w:sz w:val="19"/>
          <w:szCs w:val="19"/>
        </w:rPr>
        <w:t xml:space="preserve"> the fuel supply to </w:t>
      </w:r>
      <w:r w:rsidR="003E5A75" w:rsidRPr="54D3C0CD">
        <w:rPr>
          <w:rFonts w:ascii="Volvo Novum" w:eastAsia="Volvo Sans Pro" w:hAnsi="Volvo Novum" w:cs="Volvo Sans Pro"/>
          <w:sz w:val="19"/>
          <w:szCs w:val="19"/>
        </w:rPr>
        <w:t>significantly diminish</w:t>
      </w:r>
      <w:r w:rsidR="003E5A75" w:rsidRPr="7B545A19">
        <w:rPr>
          <w:rFonts w:ascii="Volvo Novum" w:eastAsia="Volvo Sans Pro" w:hAnsi="Volvo Novum" w:cs="Volvo Sans Pro"/>
          <w:sz w:val="19"/>
          <w:szCs w:val="19"/>
        </w:rPr>
        <w:t xml:space="preserve"> the risk of fire</w:t>
      </w:r>
      <w:r w:rsidR="003E5A75" w:rsidRPr="54D3C0CD">
        <w:rPr>
          <w:rFonts w:ascii="Volvo Novum" w:eastAsia="Volvo Sans Pro" w:hAnsi="Volvo Novum" w:cs="Volvo Sans Pro"/>
          <w:sz w:val="19"/>
          <w:szCs w:val="19"/>
        </w:rPr>
        <w:t xml:space="preserve"> outbreak</w:t>
      </w:r>
      <w:r w:rsidR="003823E8">
        <w:rPr>
          <w:rFonts w:ascii="Volvo Novum" w:eastAsia="Volvo Sans Pro" w:hAnsi="Volvo Novum" w:cs="Volvo Sans Pro"/>
          <w:sz w:val="19"/>
          <w:szCs w:val="19"/>
        </w:rPr>
        <w:t>,</w:t>
      </w:r>
      <w:r w:rsidR="003E5A75">
        <w:rPr>
          <w:rFonts w:ascii="Volvo Novum" w:eastAsia="Volvo Sans Pro" w:hAnsi="Volvo Novum" w:cs="Volvo Sans Pro"/>
          <w:sz w:val="19"/>
          <w:szCs w:val="19"/>
        </w:rPr>
        <w:t xml:space="preserve"> </w:t>
      </w:r>
      <w:r w:rsidRPr="7B545A19">
        <w:rPr>
          <w:rFonts w:ascii="Volvo Novum" w:eastAsia="Volvo Sans Pro" w:hAnsi="Volvo Novum" w:cs="Volvo Sans Pro"/>
          <w:sz w:val="19"/>
          <w:szCs w:val="19"/>
        </w:rPr>
        <w:t xml:space="preserve">and </w:t>
      </w:r>
      <w:r w:rsidR="34033626" w:rsidRPr="54D3C0CD">
        <w:rPr>
          <w:rFonts w:ascii="Volvo Novum" w:eastAsia="Volvo Sans Pro" w:hAnsi="Volvo Novum" w:cs="Volvo Sans Pro"/>
          <w:sz w:val="19"/>
          <w:szCs w:val="19"/>
        </w:rPr>
        <w:t xml:space="preserve">the activation of </w:t>
      </w:r>
      <w:r w:rsidRPr="7B545A19">
        <w:rPr>
          <w:rFonts w:ascii="Volvo Novum" w:eastAsia="Volvo Sans Pro" w:hAnsi="Volvo Novum" w:cs="Volvo Sans Pro"/>
          <w:sz w:val="19"/>
          <w:szCs w:val="19"/>
        </w:rPr>
        <w:t>hazard lights</w:t>
      </w:r>
      <w:r w:rsidR="119C337F" w:rsidRPr="54D3C0CD">
        <w:rPr>
          <w:rFonts w:ascii="Volvo Novum" w:eastAsia="Volvo Sans Pro" w:hAnsi="Volvo Novum" w:cs="Volvo Sans Pro"/>
          <w:sz w:val="19"/>
          <w:szCs w:val="19"/>
        </w:rPr>
        <w:t xml:space="preserve"> to alert nearby drivers</w:t>
      </w:r>
      <w:r w:rsidRPr="54D3C0CD">
        <w:rPr>
          <w:rFonts w:ascii="Volvo Novum" w:eastAsia="Volvo Sans Pro" w:hAnsi="Volvo Novum" w:cs="Volvo Sans Pro"/>
          <w:sz w:val="19"/>
          <w:szCs w:val="19"/>
        </w:rPr>
        <w:t xml:space="preserve">. </w:t>
      </w:r>
      <w:r w:rsidR="00E40A62">
        <w:rPr>
          <w:rFonts w:ascii="Volvo Novum" w:eastAsia="Volvo Sans Pro" w:hAnsi="Volvo Novum" w:cs="Volvo Sans Pro"/>
          <w:sz w:val="19"/>
          <w:szCs w:val="19"/>
        </w:rPr>
        <w:t>T</w:t>
      </w:r>
      <w:r w:rsidRPr="54D3C0CD">
        <w:rPr>
          <w:rFonts w:ascii="Volvo Novum" w:eastAsia="Volvo Sans Pro" w:hAnsi="Volvo Novum" w:cs="Volvo Sans Pro"/>
          <w:sz w:val="19"/>
          <w:szCs w:val="19"/>
        </w:rPr>
        <w:t>he</w:t>
      </w:r>
      <w:r w:rsidRPr="7B545A19">
        <w:rPr>
          <w:rFonts w:ascii="Volvo Novum" w:eastAsia="Volvo Sans Pro" w:hAnsi="Volvo Novum" w:cs="Volvo Sans Pro"/>
          <w:sz w:val="19"/>
          <w:szCs w:val="19"/>
        </w:rPr>
        <w:t xml:space="preserve"> emergency parking brake </w:t>
      </w:r>
      <w:r w:rsidR="45B1934A" w:rsidRPr="54D3C0CD">
        <w:rPr>
          <w:rFonts w:ascii="Volvo Novum" w:eastAsia="Volvo Sans Pro" w:hAnsi="Volvo Novum" w:cs="Volvo Sans Pro"/>
          <w:sz w:val="19"/>
          <w:szCs w:val="19"/>
        </w:rPr>
        <w:t xml:space="preserve">is engaged </w:t>
      </w:r>
      <w:r w:rsidR="00423571">
        <w:rPr>
          <w:rFonts w:ascii="Volvo Novum" w:eastAsia="Volvo Sans Pro" w:hAnsi="Volvo Novum" w:cs="Volvo Sans Pro"/>
          <w:sz w:val="19"/>
          <w:szCs w:val="19"/>
        </w:rPr>
        <w:t>by a frontal airbag deployment</w:t>
      </w:r>
      <w:r w:rsidR="45B1934A" w:rsidRPr="54D3C0CD">
        <w:rPr>
          <w:rFonts w:ascii="Volvo Novum" w:eastAsia="Volvo Sans Pro" w:hAnsi="Volvo Novum" w:cs="Volvo Sans Pro"/>
          <w:sz w:val="19"/>
          <w:szCs w:val="19"/>
        </w:rPr>
        <w:t xml:space="preserve"> to stabilize the vehicle, </w:t>
      </w:r>
      <w:r w:rsidR="00B53231" w:rsidRPr="00B53231">
        <w:rPr>
          <w:rFonts w:ascii="Volvo Novum" w:eastAsia="Volvo Sans Pro" w:hAnsi="Volvo Novum" w:cs="Volvo Sans Pro"/>
          <w:sz w:val="19"/>
          <w:szCs w:val="19"/>
        </w:rPr>
        <w:t>providing further protection for the driver</w:t>
      </w:r>
      <w:r w:rsidR="45B1934A" w:rsidRPr="54D3C0CD">
        <w:rPr>
          <w:rFonts w:ascii="Volvo Novum" w:eastAsia="Volvo Sans Pro" w:hAnsi="Volvo Novum" w:cs="Volvo Sans Pro"/>
          <w:sz w:val="19"/>
          <w:szCs w:val="19"/>
        </w:rPr>
        <w:t>.</w:t>
      </w:r>
    </w:p>
    <w:p w14:paraId="0E2C2C6A" w14:textId="52944123" w:rsidR="00C01E30" w:rsidRPr="002A0385" w:rsidRDefault="00C01E30" w:rsidP="7B545A19">
      <w:pPr>
        <w:rPr>
          <w:rFonts w:ascii="Volvo Novum" w:eastAsia="Volvo Sans Pro" w:hAnsi="Volvo Novum" w:cs="Volvo Sans Pro"/>
          <w:sz w:val="19"/>
          <w:szCs w:val="19"/>
        </w:rPr>
      </w:pPr>
    </w:p>
    <w:p w14:paraId="4F30C5EF" w14:textId="0421B385" w:rsidR="00C01E30" w:rsidRPr="002A0385" w:rsidRDefault="250405E3" w:rsidP="7B545A19">
      <w:pPr>
        <w:rPr>
          <w:rFonts w:ascii="Volvo Novum" w:eastAsia="Volvo Sans Pro" w:hAnsi="Volvo Novum" w:cs="Volvo Sans Pro"/>
          <w:sz w:val="19"/>
          <w:szCs w:val="19"/>
        </w:rPr>
      </w:pPr>
      <w:r w:rsidRPr="54D3C0CD">
        <w:rPr>
          <w:rFonts w:ascii="Volvo Novum" w:eastAsia="Volvo Sans Pro" w:hAnsi="Volvo Novum" w:cs="Volvo Sans Pro"/>
          <w:sz w:val="19"/>
          <w:szCs w:val="19"/>
        </w:rPr>
        <w:t>Volvo Trucks’</w:t>
      </w:r>
      <w:r w:rsidR="3B023540" w:rsidRPr="7B545A19">
        <w:rPr>
          <w:rFonts w:ascii="Volvo Novum" w:eastAsia="Volvo Sans Pro" w:hAnsi="Volvo Novum" w:cs="Volvo Sans Pro"/>
          <w:sz w:val="19"/>
          <w:szCs w:val="19"/>
        </w:rPr>
        <w:t xml:space="preserve"> innovative new safety feature, </w:t>
      </w:r>
      <w:r w:rsidR="46121FA6" w:rsidRPr="54D3C0CD">
        <w:rPr>
          <w:rFonts w:ascii="Volvo Novum" w:eastAsia="Volvo Sans Pro" w:hAnsi="Volvo Novum" w:cs="Volvo Sans Pro"/>
          <w:sz w:val="19"/>
          <w:szCs w:val="19"/>
        </w:rPr>
        <w:t xml:space="preserve">the </w:t>
      </w:r>
      <w:r w:rsidR="3B023540" w:rsidRPr="7B545A19">
        <w:rPr>
          <w:rFonts w:ascii="Volvo Novum" w:eastAsia="Volvo Sans Pro" w:hAnsi="Volvo Novum" w:cs="Volvo Sans Pro"/>
          <w:sz w:val="19"/>
          <w:szCs w:val="19"/>
        </w:rPr>
        <w:t xml:space="preserve">E-Call </w:t>
      </w:r>
      <w:r w:rsidR="6AE82C87" w:rsidRPr="54D3C0CD">
        <w:rPr>
          <w:rFonts w:ascii="Volvo Novum" w:eastAsia="Volvo Sans Pro" w:hAnsi="Volvo Novum" w:cs="Volvo Sans Pro"/>
          <w:sz w:val="19"/>
          <w:szCs w:val="19"/>
        </w:rPr>
        <w:t>system</w:t>
      </w:r>
      <w:r w:rsidR="20242C6D" w:rsidRPr="54D3C0CD">
        <w:rPr>
          <w:rFonts w:ascii="Volvo Novum" w:eastAsia="Volvo Sans Pro" w:hAnsi="Volvo Novum" w:cs="Volvo Sans Pro"/>
          <w:sz w:val="19"/>
          <w:szCs w:val="19"/>
        </w:rPr>
        <w:t>,</w:t>
      </w:r>
      <w:r w:rsidR="3B023540" w:rsidRPr="54D3C0CD">
        <w:rPr>
          <w:rFonts w:ascii="Volvo Novum" w:eastAsia="Volvo Sans Pro" w:hAnsi="Volvo Novum" w:cs="Volvo Sans Pro"/>
          <w:sz w:val="19"/>
          <w:szCs w:val="19"/>
        </w:rPr>
        <w:t xml:space="preserve"> </w:t>
      </w:r>
      <w:r w:rsidR="00E92502">
        <w:rPr>
          <w:rFonts w:ascii="Volvo Novum" w:eastAsia="Volvo Sans Pro" w:hAnsi="Volvo Novum" w:cs="Volvo Sans Pro"/>
          <w:sz w:val="19"/>
          <w:szCs w:val="19"/>
        </w:rPr>
        <w:t>connects</w:t>
      </w:r>
      <w:r w:rsidR="3B023540" w:rsidRPr="7B545A19">
        <w:rPr>
          <w:rFonts w:ascii="Volvo Novum" w:eastAsia="Volvo Sans Pro" w:hAnsi="Volvo Novum" w:cs="Volvo Sans Pro"/>
          <w:sz w:val="19"/>
          <w:szCs w:val="19"/>
        </w:rPr>
        <w:t xml:space="preserve"> the driver </w:t>
      </w:r>
      <w:r w:rsidR="0895009E" w:rsidRPr="54D3C0CD">
        <w:rPr>
          <w:rFonts w:ascii="Volvo Novum" w:eastAsia="Volvo Sans Pro" w:hAnsi="Volvo Novum" w:cs="Volvo Sans Pro"/>
          <w:sz w:val="19"/>
          <w:szCs w:val="19"/>
        </w:rPr>
        <w:t xml:space="preserve">directly </w:t>
      </w:r>
      <w:r w:rsidR="3B023540" w:rsidRPr="7B545A19">
        <w:rPr>
          <w:rFonts w:ascii="Volvo Novum" w:eastAsia="Volvo Sans Pro" w:hAnsi="Volvo Novum" w:cs="Volvo Sans Pro"/>
          <w:sz w:val="19"/>
          <w:szCs w:val="19"/>
        </w:rPr>
        <w:t xml:space="preserve">to emergency services </w:t>
      </w:r>
      <w:r w:rsidR="46B626A1" w:rsidRPr="54D3C0CD">
        <w:rPr>
          <w:rFonts w:ascii="Volvo Novum" w:eastAsia="Volvo Sans Pro" w:hAnsi="Volvo Novum" w:cs="Volvo Sans Pro"/>
          <w:sz w:val="19"/>
          <w:szCs w:val="19"/>
        </w:rPr>
        <w:t xml:space="preserve">following an </w:t>
      </w:r>
      <w:r w:rsidR="00464388" w:rsidRPr="75DCFE4C">
        <w:rPr>
          <w:rFonts w:ascii="Volvo Novum" w:eastAsia="Volvo Sans Pro" w:hAnsi="Volvo Novum" w:cs="Volvo Sans Pro"/>
          <w:sz w:val="19"/>
          <w:szCs w:val="19"/>
        </w:rPr>
        <w:t>airbag deployment or rollover event</w:t>
      </w:r>
      <w:r w:rsidR="46B626A1" w:rsidRPr="54D3C0CD">
        <w:rPr>
          <w:rFonts w:ascii="Volvo Novum" w:eastAsia="Volvo Sans Pro" w:hAnsi="Volvo Novum" w:cs="Volvo Sans Pro"/>
          <w:sz w:val="19"/>
          <w:szCs w:val="19"/>
        </w:rPr>
        <w:t xml:space="preserve">, </w:t>
      </w:r>
      <w:r w:rsidR="3B023540" w:rsidRPr="7B545A19">
        <w:rPr>
          <w:rFonts w:ascii="Volvo Novum" w:eastAsia="Volvo Sans Pro" w:hAnsi="Volvo Novum" w:cs="Volvo Sans Pro"/>
          <w:sz w:val="19"/>
          <w:szCs w:val="19"/>
        </w:rPr>
        <w:t xml:space="preserve">where cellular connectivity </w:t>
      </w:r>
      <w:r w:rsidR="5526BC95" w:rsidRPr="54D3C0CD">
        <w:rPr>
          <w:rFonts w:ascii="Volvo Novum" w:eastAsia="Volvo Sans Pro" w:hAnsi="Volvo Novum" w:cs="Volvo Sans Pro"/>
          <w:sz w:val="19"/>
          <w:szCs w:val="19"/>
        </w:rPr>
        <w:t>permits.</w:t>
      </w:r>
      <w:r w:rsidR="3B023540" w:rsidRPr="7B545A19">
        <w:rPr>
          <w:rFonts w:ascii="Volvo Novum" w:eastAsia="Volvo Sans Pro" w:hAnsi="Volvo Novum" w:cs="Volvo Sans Pro"/>
          <w:sz w:val="19"/>
          <w:szCs w:val="19"/>
        </w:rPr>
        <w:t xml:space="preserve"> </w:t>
      </w:r>
      <w:r w:rsidR="0DCA14FE" w:rsidRPr="54D3C0CD">
        <w:rPr>
          <w:rFonts w:ascii="Volvo Novum" w:eastAsia="Volvo Sans Pro" w:hAnsi="Volvo Novum" w:cs="Volvo Sans Pro"/>
          <w:sz w:val="19"/>
          <w:szCs w:val="19"/>
        </w:rPr>
        <w:t xml:space="preserve">This feature is designed to automatically dial 911 in the wake of a rollover or when air bags are deployed, promptly dispatching emergency responders to the </w:t>
      </w:r>
      <w:r w:rsidR="00726EC0" w:rsidRPr="54D3C0CD">
        <w:rPr>
          <w:rFonts w:ascii="Volvo Novum" w:eastAsia="Volvo Sans Pro" w:hAnsi="Volvo Novum" w:cs="Volvo Sans Pro"/>
          <w:sz w:val="19"/>
          <w:szCs w:val="19"/>
        </w:rPr>
        <w:t>vehicle’s</w:t>
      </w:r>
      <w:r w:rsidR="3B023540" w:rsidRPr="7B545A19">
        <w:rPr>
          <w:rFonts w:ascii="Volvo Novum" w:eastAsia="Volvo Sans Pro" w:hAnsi="Volvo Novum" w:cs="Volvo Sans Pro"/>
          <w:sz w:val="19"/>
          <w:szCs w:val="19"/>
        </w:rPr>
        <w:t xml:space="preserve"> precise location</w:t>
      </w:r>
      <w:r w:rsidR="6A0F8178" w:rsidRPr="54D3C0CD">
        <w:rPr>
          <w:rFonts w:ascii="Volvo Novum" w:eastAsia="Volvo Sans Pro" w:hAnsi="Volvo Novum" w:cs="Volvo Sans Pro"/>
          <w:sz w:val="19"/>
          <w:szCs w:val="19"/>
        </w:rPr>
        <w:t>.</w:t>
      </w:r>
      <w:r w:rsidR="3B023540" w:rsidRPr="7B545A19">
        <w:rPr>
          <w:rFonts w:ascii="Volvo Novum" w:eastAsia="Volvo Sans Pro" w:hAnsi="Volvo Novum" w:cs="Volvo Sans Pro"/>
          <w:sz w:val="19"/>
          <w:szCs w:val="19"/>
        </w:rPr>
        <w:t xml:space="preserve"> </w:t>
      </w:r>
      <w:r w:rsidR="00FC1D95">
        <w:rPr>
          <w:rFonts w:ascii="Volvo Novum" w:eastAsia="Volvo Sans Pro" w:hAnsi="Volvo Novum" w:cs="Volvo Sans Pro"/>
          <w:sz w:val="19"/>
          <w:szCs w:val="19"/>
        </w:rPr>
        <w:t xml:space="preserve">An additional service can be added to allow drivers to provide a </w:t>
      </w:r>
      <w:r w:rsidR="00FC1D95" w:rsidRPr="00FC1D95">
        <w:rPr>
          <w:rFonts w:ascii="Volvo Novum" w:eastAsia="Volvo Sans Pro" w:hAnsi="Volvo Novum" w:cs="Volvo Sans Pro"/>
          <w:sz w:val="19"/>
          <w:szCs w:val="19"/>
        </w:rPr>
        <w:t>call back number for E-Call or the optional SOS button</w:t>
      </w:r>
      <w:r w:rsidR="00B377CD">
        <w:rPr>
          <w:rFonts w:ascii="Volvo Novum" w:eastAsia="Volvo Sans Pro" w:hAnsi="Volvo Novum" w:cs="Volvo Sans Pro"/>
          <w:sz w:val="19"/>
          <w:szCs w:val="19"/>
        </w:rPr>
        <w:t>.</w:t>
      </w:r>
    </w:p>
    <w:p w14:paraId="4B5800FD" w14:textId="6C328488" w:rsidR="00C01E30" w:rsidRPr="002A0385" w:rsidRDefault="00C01E30" w:rsidP="7B545A19">
      <w:pPr>
        <w:rPr>
          <w:rFonts w:ascii="Volvo Novum" w:eastAsia="Volvo Sans Pro" w:hAnsi="Volvo Novum" w:cs="Volvo Sans Pro"/>
          <w:sz w:val="19"/>
          <w:szCs w:val="19"/>
        </w:rPr>
      </w:pPr>
    </w:p>
    <w:p w14:paraId="60FCB61A" w14:textId="0B874554" w:rsidR="00C01E30" w:rsidRPr="002A0385" w:rsidRDefault="3B023540" w:rsidP="7B545A19">
      <w:pPr>
        <w:rPr>
          <w:rFonts w:ascii="Volvo Novum" w:eastAsia="Volvo Sans Pro" w:hAnsi="Volvo Novum" w:cs="Volvo Sans Pro"/>
          <w:b/>
          <w:bCs/>
          <w:sz w:val="19"/>
          <w:szCs w:val="19"/>
        </w:rPr>
      </w:pPr>
      <w:r w:rsidRPr="7B545A19">
        <w:rPr>
          <w:rFonts w:ascii="Volvo Novum" w:eastAsia="Volvo Sans Pro" w:hAnsi="Volvo Novum" w:cs="Volvo Sans Pro"/>
          <w:b/>
          <w:bCs/>
          <w:sz w:val="19"/>
          <w:szCs w:val="19"/>
        </w:rPr>
        <w:t>Volvo Trucks’ Vision: Zero Emissions, Zero Accidents</w:t>
      </w:r>
    </w:p>
    <w:p w14:paraId="6F2C96E1" w14:textId="233C3BC2" w:rsidR="00C01E30" w:rsidRPr="002A0385" w:rsidRDefault="00C01E30" w:rsidP="7B545A19">
      <w:pPr>
        <w:rPr>
          <w:rFonts w:ascii="Volvo Novum" w:eastAsia="Volvo Sans Pro" w:hAnsi="Volvo Novum" w:cs="Volvo Sans Pro"/>
          <w:sz w:val="19"/>
          <w:szCs w:val="19"/>
        </w:rPr>
      </w:pPr>
    </w:p>
    <w:p w14:paraId="5632344D" w14:textId="303C201E" w:rsidR="00C01E30" w:rsidRPr="002A0385" w:rsidRDefault="3B023540" w:rsidP="7B545A19">
      <w:pPr>
        <w:rPr>
          <w:rFonts w:ascii="Volvo Novum" w:eastAsia="Volvo Sans Pro" w:hAnsi="Volvo Novum" w:cs="Volvo Sans Pro"/>
          <w:sz w:val="19"/>
          <w:szCs w:val="19"/>
        </w:rPr>
      </w:pPr>
      <w:r w:rsidRPr="7B545A19">
        <w:rPr>
          <w:rFonts w:ascii="Volvo Novum" w:eastAsia="Volvo Sans Pro" w:hAnsi="Volvo Novum" w:cs="Volvo Sans Pro"/>
          <w:sz w:val="19"/>
          <w:szCs w:val="19"/>
        </w:rPr>
        <w:t xml:space="preserve">The all-new Volvo VNL aligns with Volvo Trucks’ commitment to zero emissions and zero accidents. By focusing on fuel efficiency, safety, driver productivity, connected services, and uptime, Volvo aims to </w:t>
      </w:r>
      <w:r w:rsidR="703426AC" w:rsidRPr="54D3C0CD">
        <w:rPr>
          <w:rFonts w:ascii="Volvo Novum" w:eastAsia="Volvo Sans Pro" w:hAnsi="Volvo Novum" w:cs="Volvo Sans Pro"/>
          <w:sz w:val="19"/>
          <w:szCs w:val="19"/>
        </w:rPr>
        <w:t>lead the transformation in</w:t>
      </w:r>
      <w:r w:rsidRPr="7B545A19">
        <w:rPr>
          <w:rFonts w:ascii="Volvo Novum" w:eastAsia="Volvo Sans Pro" w:hAnsi="Volvo Novum" w:cs="Volvo Sans Pro"/>
          <w:sz w:val="19"/>
          <w:szCs w:val="19"/>
        </w:rPr>
        <w:t xml:space="preserve"> commercial freight transport </w:t>
      </w:r>
      <w:r w:rsidR="1165E636" w:rsidRPr="54D3C0CD">
        <w:rPr>
          <w:rFonts w:ascii="Volvo Novum" w:eastAsia="Volvo Sans Pro" w:hAnsi="Volvo Novum" w:cs="Volvo Sans Pro"/>
          <w:sz w:val="19"/>
          <w:szCs w:val="19"/>
        </w:rPr>
        <w:t>towards a safer and more sustainable future.</w:t>
      </w:r>
    </w:p>
    <w:p w14:paraId="469AA2AA" w14:textId="2D64A2A5" w:rsidR="00C01E30" w:rsidRPr="002A0385" w:rsidRDefault="00C01E30" w:rsidP="7B545A19">
      <w:pPr>
        <w:rPr>
          <w:rFonts w:ascii="Volvo Novum" w:eastAsia="Volvo Sans Pro" w:hAnsi="Volvo Novum" w:cs="Volvo Sans Pro"/>
          <w:sz w:val="19"/>
          <w:szCs w:val="19"/>
        </w:rPr>
      </w:pPr>
    </w:p>
    <w:p w14:paraId="02B0D444" w14:textId="637BFD6B" w:rsidR="003C0B4F" w:rsidRPr="002A0385" w:rsidRDefault="00E37883" w:rsidP="752813D6">
      <w:pPr>
        <w:rPr>
          <w:rFonts w:ascii="Volvo Novum" w:eastAsia="Volvo Sans Pro" w:hAnsi="Volvo Novum" w:cs="Volvo Sans Pro"/>
          <w:sz w:val="19"/>
          <w:szCs w:val="19"/>
        </w:rPr>
      </w:pPr>
      <w:r w:rsidRPr="00E37883">
        <w:rPr>
          <w:rFonts w:ascii="Volvo Novum" w:eastAsia="Volvo Sans Pro" w:hAnsi="Volvo Novum" w:cs="Volvo Sans Pro"/>
          <w:noProof/>
          <w:sz w:val="19"/>
          <w:szCs w:val="19"/>
        </w:rPr>
        <w:drawing>
          <wp:inline distT="0" distB="0" distL="0" distR="0" wp14:anchorId="26B5E6D6" wp14:editId="20E66403">
            <wp:extent cx="5220970" cy="3454400"/>
            <wp:effectExtent l="0" t="0" r="0" b="0"/>
            <wp:docPr id="2087040888" name="Picture 1" descr="A group of children crossing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40888" name="Picture 1" descr="A group of children crossing a street&#10;&#10;Description automatically generated"/>
                    <pic:cNvPicPr/>
                  </pic:nvPicPr>
                  <pic:blipFill>
                    <a:blip r:embed="rId11"/>
                    <a:stretch>
                      <a:fillRect/>
                    </a:stretch>
                  </pic:blipFill>
                  <pic:spPr>
                    <a:xfrm>
                      <a:off x="0" y="0"/>
                      <a:ext cx="5220970" cy="3454400"/>
                    </a:xfrm>
                    <a:prstGeom prst="rect">
                      <a:avLst/>
                    </a:prstGeom>
                  </pic:spPr>
                </pic:pic>
              </a:graphicData>
            </a:graphic>
          </wp:inline>
        </w:drawing>
      </w:r>
    </w:p>
    <w:p w14:paraId="6E8A58B6" w14:textId="77777777" w:rsidR="00E37883" w:rsidRDefault="00E37883" w:rsidP="752813D6">
      <w:pPr>
        <w:rPr>
          <w:rFonts w:ascii="Volvo Novum" w:eastAsia="Volvo Sans Pro" w:hAnsi="Volvo Novum" w:cs="Volvo Sans Pro"/>
          <w:b/>
          <w:bCs/>
          <w:sz w:val="19"/>
          <w:szCs w:val="19"/>
        </w:rPr>
      </w:pPr>
    </w:p>
    <w:p w14:paraId="408AD410" w14:textId="28B633BF" w:rsidR="00A87475" w:rsidRPr="002A0385" w:rsidRDefault="003C0B4F" w:rsidP="752813D6">
      <w:pPr>
        <w:rPr>
          <w:rFonts w:ascii="Volvo Novum" w:eastAsia="Volvo Sans Pro" w:hAnsi="Volvo Novum" w:cs="Volvo Sans Pro"/>
          <w:sz w:val="19"/>
          <w:szCs w:val="19"/>
        </w:rPr>
      </w:pPr>
      <w:r w:rsidRPr="002A0385">
        <w:rPr>
          <w:rFonts w:ascii="Volvo Novum" w:eastAsia="Volvo Sans Pro" w:hAnsi="Volvo Novum" w:cs="Volvo Sans Pro"/>
          <w:b/>
          <w:bCs/>
          <w:sz w:val="19"/>
          <w:szCs w:val="19"/>
        </w:rPr>
        <w:t>CAPTION</w:t>
      </w:r>
      <w:r w:rsidRPr="002A0385">
        <w:rPr>
          <w:rFonts w:ascii="Volvo Novum" w:eastAsia="Volvo Sans Pro" w:hAnsi="Volvo Novum" w:cs="Volvo Sans Pro"/>
          <w:sz w:val="19"/>
          <w:szCs w:val="19"/>
        </w:rPr>
        <w:t xml:space="preserve">: </w:t>
      </w:r>
      <w:r w:rsidR="00995CF6" w:rsidRPr="00995CF6">
        <w:rPr>
          <w:rFonts w:ascii="Volvo Novum" w:eastAsia="Volvo Sans Pro" w:hAnsi="Volvo Novum" w:cs="Volvo Sans Pro"/>
          <w:sz w:val="19"/>
          <w:szCs w:val="19"/>
        </w:rPr>
        <w:t xml:space="preserve">Volvo's </w:t>
      </w:r>
      <w:r w:rsidR="00251B02">
        <w:rPr>
          <w:rFonts w:ascii="Volvo Novum" w:eastAsia="Volvo Sans Pro" w:hAnsi="Volvo Novum" w:cs="Volvo Sans Pro"/>
          <w:sz w:val="19"/>
          <w:szCs w:val="19"/>
        </w:rPr>
        <w:t>f</w:t>
      </w:r>
      <w:r w:rsidR="00464388">
        <w:rPr>
          <w:rFonts w:ascii="Volvo Novum" w:eastAsia="Volvo Sans Pro" w:hAnsi="Volvo Novum" w:cs="Volvo Sans Pro"/>
          <w:sz w:val="19"/>
          <w:szCs w:val="19"/>
        </w:rPr>
        <w:t>orward</w:t>
      </w:r>
      <w:r w:rsidR="00251B02">
        <w:rPr>
          <w:rFonts w:ascii="Volvo Novum" w:eastAsia="Volvo Sans Pro" w:hAnsi="Volvo Novum" w:cs="Volvo Sans Pro"/>
          <w:sz w:val="19"/>
          <w:szCs w:val="19"/>
        </w:rPr>
        <w:t xml:space="preserve"> </w:t>
      </w:r>
      <w:r w:rsidR="00251B02" w:rsidRPr="7B545A19">
        <w:rPr>
          <w:rFonts w:ascii="Volvo Novum" w:eastAsia="Volvo Sans Pro" w:hAnsi="Volvo Novum" w:cs="Volvo Sans Pro"/>
          <w:sz w:val="19"/>
          <w:szCs w:val="19"/>
        </w:rPr>
        <w:t>pedestrian</w:t>
      </w:r>
      <w:r w:rsidR="00995CF6" w:rsidRPr="00995CF6">
        <w:rPr>
          <w:rFonts w:ascii="Volvo Novum" w:eastAsia="Volvo Sans Pro" w:hAnsi="Volvo Novum" w:cs="Volvo Sans Pro"/>
          <w:sz w:val="19"/>
          <w:szCs w:val="19"/>
        </w:rPr>
        <w:t xml:space="preserve"> </w:t>
      </w:r>
      <w:r w:rsidR="00251B02">
        <w:rPr>
          <w:rFonts w:ascii="Volvo Novum" w:eastAsia="Volvo Sans Pro" w:hAnsi="Volvo Novum" w:cs="Volvo Sans Pro"/>
          <w:sz w:val="19"/>
          <w:szCs w:val="19"/>
        </w:rPr>
        <w:t>d</w:t>
      </w:r>
      <w:r w:rsidR="00995CF6" w:rsidRPr="00995CF6">
        <w:rPr>
          <w:rFonts w:ascii="Volvo Novum" w:eastAsia="Volvo Sans Pro" w:hAnsi="Volvo Novum" w:cs="Volvo Sans Pro"/>
          <w:sz w:val="19"/>
          <w:szCs w:val="19"/>
        </w:rPr>
        <w:t xml:space="preserve">etection </w:t>
      </w:r>
      <w:r w:rsidR="00251B02">
        <w:rPr>
          <w:rFonts w:ascii="Volvo Novum" w:eastAsia="Volvo Sans Pro" w:hAnsi="Volvo Novum" w:cs="Volvo Sans Pro"/>
          <w:sz w:val="19"/>
          <w:szCs w:val="19"/>
        </w:rPr>
        <w:t>f</w:t>
      </w:r>
      <w:r w:rsidR="00995CF6" w:rsidRPr="00995CF6">
        <w:rPr>
          <w:rFonts w:ascii="Volvo Novum" w:eastAsia="Volvo Sans Pro" w:hAnsi="Volvo Novum" w:cs="Volvo Sans Pro"/>
          <w:sz w:val="19"/>
          <w:szCs w:val="19"/>
        </w:rPr>
        <w:t>eature</w:t>
      </w:r>
      <w:r w:rsidR="00995CF6">
        <w:rPr>
          <w:rFonts w:ascii="Volvo Novum" w:eastAsia="Volvo Sans Pro" w:hAnsi="Volvo Novum" w:cs="Volvo Sans Pro"/>
          <w:sz w:val="19"/>
          <w:szCs w:val="19"/>
        </w:rPr>
        <w:t xml:space="preserve">, part of the </w:t>
      </w:r>
      <w:r w:rsidR="00995CF6" w:rsidRPr="7B545A19">
        <w:rPr>
          <w:rFonts w:ascii="Volvo Novum" w:eastAsia="Volvo Sans Pro" w:hAnsi="Volvo Novum" w:cs="Volvo Sans Pro"/>
          <w:sz w:val="19"/>
          <w:szCs w:val="19"/>
        </w:rPr>
        <w:t xml:space="preserve">Volvo Active Driver Assist </w:t>
      </w:r>
      <w:r w:rsidR="00995CF6" w:rsidRPr="00995CF6">
        <w:rPr>
          <w:rFonts w:ascii="Volvo Novum" w:eastAsia="Volvo Sans Pro" w:hAnsi="Volvo Novum" w:cs="Volvo Sans Pro"/>
          <w:sz w:val="19"/>
          <w:szCs w:val="19"/>
        </w:rPr>
        <w:t>packag</w:t>
      </w:r>
      <w:r w:rsidR="00995CF6">
        <w:rPr>
          <w:rFonts w:ascii="Volvo Novum" w:eastAsia="Volvo Sans Pro" w:hAnsi="Volvo Novum" w:cs="Volvo Sans Pro"/>
          <w:sz w:val="19"/>
          <w:szCs w:val="19"/>
        </w:rPr>
        <w:t>e that is</w:t>
      </w:r>
      <w:r w:rsidR="00995CF6" w:rsidRPr="00995CF6">
        <w:rPr>
          <w:rFonts w:ascii="Volvo Novum" w:eastAsia="Volvo Sans Pro" w:hAnsi="Volvo Novum" w:cs="Volvo Sans Pro"/>
          <w:sz w:val="19"/>
          <w:szCs w:val="19"/>
        </w:rPr>
        <w:t xml:space="preserve"> standard on every</w:t>
      </w:r>
      <w:r w:rsidR="00995CF6">
        <w:rPr>
          <w:rFonts w:ascii="Volvo Novum" w:eastAsia="Volvo Sans Pro" w:hAnsi="Volvo Novum" w:cs="Volvo Sans Pro"/>
          <w:sz w:val="19"/>
          <w:szCs w:val="19"/>
        </w:rPr>
        <w:t xml:space="preserve"> all-new Volvo</w:t>
      </w:r>
      <w:r w:rsidR="00995CF6" w:rsidRPr="00995CF6">
        <w:rPr>
          <w:rFonts w:ascii="Volvo Novum" w:eastAsia="Volvo Sans Pro" w:hAnsi="Volvo Novum" w:cs="Volvo Sans Pro"/>
          <w:sz w:val="19"/>
          <w:szCs w:val="19"/>
        </w:rPr>
        <w:t xml:space="preserve"> VNL truck, uses </w:t>
      </w:r>
      <w:r w:rsidR="00906EC4">
        <w:rPr>
          <w:rFonts w:ascii="Volvo Novum" w:eastAsia="Volvo Sans Pro" w:hAnsi="Volvo Novum" w:cs="Volvo Sans Pro"/>
          <w:sz w:val="19"/>
          <w:szCs w:val="19"/>
        </w:rPr>
        <w:t>cameras</w:t>
      </w:r>
      <w:r w:rsidR="00995CF6" w:rsidRPr="00995CF6">
        <w:rPr>
          <w:rFonts w:ascii="Volvo Novum" w:eastAsia="Volvo Sans Pro" w:hAnsi="Volvo Novum" w:cs="Volvo Sans Pro"/>
          <w:sz w:val="19"/>
          <w:szCs w:val="19"/>
        </w:rPr>
        <w:t xml:space="preserve"> to sense pedestrians and bicyclists</w:t>
      </w:r>
      <w:r w:rsidR="00A87475">
        <w:rPr>
          <w:rFonts w:ascii="Volvo Novum" w:eastAsia="Volvo Sans Pro" w:hAnsi="Volvo Novum" w:cs="Volvo Sans Pro"/>
          <w:sz w:val="19"/>
          <w:szCs w:val="19"/>
        </w:rPr>
        <w:t xml:space="preserve"> </w:t>
      </w:r>
      <w:r w:rsidR="00251B02">
        <w:rPr>
          <w:rFonts w:ascii="Volvo Novum" w:eastAsia="Volvo Sans Pro" w:hAnsi="Volvo Novum" w:cs="Volvo Sans Pro"/>
          <w:sz w:val="19"/>
          <w:szCs w:val="19"/>
        </w:rPr>
        <w:t>i</w:t>
      </w:r>
      <w:r w:rsidR="00A87475" w:rsidRPr="7B545A19">
        <w:rPr>
          <w:rFonts w:ascii="Volvo Novum" w:eastAsia="Volvo Sans Pro" w:hAnsi="Volvo Novum" w:cs="Volvo Sans Pro"/>
          <w:sz w:val="19"/>
          <w:szCs w:val="19"/>
        </w:rPr>
        <w:t>n their path</w:t>
      </w:r>
      <w:r w:rsidR="00A87475" w:rsidRPr="54D3C0CD">
        <w:rPr>
          <w:rFonts w:ascii="Volvo Novum" w:eastAsia="Volvo Sans Pro" w:hAnsi="Volvo Novum" w:cs="Volvo Sans Pro"/>
          <w:sz w:val="19"/>
          <w:szCs w:val="19"/>
        </w:rPr>
        <w:t>, activating</w:t>
      </w:r>
      <w:r w:rsidR="00A87475" w:rsidRPr="7B545A19">
        <w:rPr>
          <w:rFonts w:ascii="Volvo Novum" w:eastAsia="Volvo Sans Pro" w:hAnsi="Volvo Novum" w:cs="Volvo Sans Pro"/>
          <w:sz w:val="19"/>
          <w:szCs w:val="19"/>
        </w:rPr>
        <w:t xml:space="preserve"> frontal automatic emergency braking </w:t>
      </w:r>
      <w:r w:rsidR="00A87475" w:rsidRPr="54D3C0CD">
        <w:rPr>
          <w:rFonts w:ascii="Volvo Novum" w:eastAsia="Volvo Sans Pro" w:hAnsi="Volvo Novum" w:cs="Volvo Sans Pro"/>
          <w:sz w:val="19"/>
          <w:szCs w:val="19"/>
        </w:rPr>
        <w:t xml:space="preserve">when </w:t>
      </w:r>
      <w:r w:rsidR="00A87475" w:rsidRPr="7B545A19">
        <w:rPr>
          <w:rFonts w:ascii="Volvo Novum" w:eastAsia="Volvo Sans Pro" w:hAnsi="Volvo Novum" w:cs="Volvo Sans Pro"/>
          <w:sz w:val="19"/>
          <w:szCs w:val="19"/>
        </w:rPr>
        <w:t xml:space="preserve">objects </w:t>
      </w:r>
      <w:r w:rsidR="00A87475" w:rsidRPr="54D3C0CD">
        <w:rPr>
          <w:rFonts w:ascii="Volvo Novum" w:eastAsia="Volvo Sans Pro" w:hAnsi="Volvo Novum" w:cs="Volvo Sans Pro"/>
          <w:sz w:val="19"/>
          <w:szCs w:val="19"/>
        </w:rPr>
        <w:t xml:space="preserve">are </w:t>
      </w:r>
      <w:r w:rsidR="00A87475" w:rsidRPr="7B545A19">
        <w:rPr>
          <w:rFonts w:ascii="Volvo Novum" w:eastAsia="Volvo Sans Pro" w:hAnsi="Volvo Novum" w:cs="Volvo Sans Pro"/>
          <w:sz w:val="19"/>
          <w:szCs w:val="19"/>
        </w:rPr>
        <w:t>directly in the path of travel.</w:t>
      </w:r>
    </w:p>
    <w:p w14:paraId="0408ABB3" w14:textId="77777777" w:rsidR="00C066C7" w:rsidRDefault="00C066C7" w:rsidP="752813D6">
      <w:pPr>
        <w:rPr>
          <w:rFonts w:ascii="Volvo Novum" w:eastAsia="Volvo Sans Pro" w:hAnsi="Volvo Novum" w:cs="Volvo Sans Pro"/>
          <w:sz w:val="19"/>
          <w:szCs w:val="19"/>
        </w:rPr>
      </w:pPr>
    </w:p>
    <w:p w14:paraId="528224D5" w14:textId="258F71A3" w:rsidR="000E75BB" w:rsidRDefault="000E75BB" w:rsidP="752813D6">
      <w:pPr>
        <w:rPr>
          <w:rFonts w:ascii="Volvo Novum" w:eastAsia="Volvo Sans Pro" w:hAnsi="Volvo Novum" w:cs="Volvo Sans Pro"/>
          <w:sz w:val="19"/>
          <w:szCs w:val="19"/>
        </w:rPr>
      </w:pPr>
      <w:r w:rsidRPr="000E75BB">
        <w:rPr>
          <w:rFonts w:ascii="Volvo Novum" w:eastAsia="Volvo Sans Pro" w:hAnsi="Volvo Novum" w:cs="Volvo Sans Pro"/>
          <w:noProof/>
          <w:sz w:val="19"/>
          <w:szCs w:val="19"/>
        </w:rPr>
        <w:drawing>
          <wp:inline distT="0" distB="0" distL="0" distR="0" wp14:anchorId="0B072EF8" wp14:editId="1BE1207A">
            <wp:extent cx="5220970" cy="3412490"/>
            <wp:effectExtent l="0" t="0" r="0" b="0"/>
            <wp:docPr id="821081130" name="Picture 1" descr="A driver's seat of a truck driving on a dese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81130" name="Picture 1" descr="A driver's seat of a truck driving on a desert road&#10;&#10;Description automatically generated"/>
                    <pic:cNvPicPr/>
                  </pic:nvPicPr>
                  <pic:blipFill>
                    <a:blip r:embed="rId12"/>
                    <a:stretch>
                      <a:fillRect/>
                    </a:stretch>
                  </pic:blipFill>
                  <pic:spPr>
                    <a:xfrm>
                      <a:off x="0" y="0"/>
                      <a:ext cx="5220970" cy="3412490"/>
                    </a:xfrm>
                    <a:prstGeom prst="rect">
                      <a:avLst/>
                    </a:prstGeom>
                  </pic:spPr>
                </pic:pic>
              </a:graphicData>
            </a:graphic>
          </wp:inline>
        </w:drawing>
      </w:r>
    </w:p>
    <w:p w14:paraId="5C2D3EEA" w14:textId="77777777" w:rsidR="000E75BB" w:rsidRDefault="000E75BB" w:rsidP="752813D6">
      <w:pPr>
        <w:rPr>
          <w:rFonts w:ascii="Volvo Novum" w:eastAsia="Volvo Sans Pro" w:hAnsi="Volvo Novum" w:cs="Volvo Sans Pro"/>
          <w:sz w:val="19"/>
          <w:szCs w:val="19"/>
        </w:rPr>
      </w:pPr>
    </w:p>
    <w:p w14:paraId="22D62754" w14:textId="2AE034DC" w:rsidR="000E75BB" w:rsidRPr="002A0385" w:rsidRDefault="000E75BB" w:rsidP="000E75BB">
      <w:pPr>
        <w:rPr>
          <w:rFonts w:ascii="Volvo Novum" w:eastAsia="Volvo Sans Pro" w:hAnsi="Volvo Novum" w:cs="Volvo Sans Pro"/>
          <w:sz w:val="19"/>
          <w:szCs w:val="19"/>
        </w:rPr>
      </w:pPr>
      <w:r w:rsidRPr="002A0385">
        <w:rPr>
          <w:rFonts w:ascii="Volvo Novum" w:eastAsia="Volvo Sans Pro" w:hAnsi="Volvo Novum" w:cs="Volvo Sans Pro"/>
          <w:b/>
          <w:bCs/>
          <w:sz w:val="19"/>
          <w:szCs w:val="19"/>
        </w:rPr>
        <w:t>CAPTION</w:t>
      </w:r>
      <w:r w:rsidRPr="002A0385">
        <w:rPr>
          <w:rFonts w:ascii="Volvo Novum" w:eastAsia="Volvo Sans Pro" w:hAnsi="Volvo Novum" w:cs="Volvo Sans Pro"/>
          <w:sz w:val="19"/>
          <w:szCs w:val="19"/>
        </w:rPr>
        <w:t xml:space="preserve">: </w:t>
      </w:r>
      <w:r w:rsidR="00B35C94">
        <w:rPr>
          <w:rFonts w:ascii="Volvo Novum" w:eastAsia="Volvo Sans Pro" w:hAnsi="Volvo Novum" w:cs="Volvo Sans Pro"/>
          <w:sz w:val="19"/>
          <w:szCs w:val="19"/>
        </w:rPr>
        <w:t>Drivers have</w:t>
      </w:r>
      <w:r w:rsidR="00B35C94" w:rsidRPr="00B35C94">
        <w:rPr>
          <w:rFonts w:ascii="Volvo Novum" w:eastAsia="Volvo Sans Pro" w:hAnsi="Volvo Novum" w:cs="Volvo Sans Pro"/>
          <w:sz w:val="19"/>
          <w:szCs w:val="19"/>
        </w:rPr>
        <w:t xml:space="preserve"> unparalleled visibility and safety in the all-new Volvo VNL with its </w:t>
      </w:r>
      <w:r w:rsidR="00DE4E03">
        <w:rPr>
          <w:rFonts w:ascii="Volvo Novum" w:eastAsia="Volvo Sans Pro" w:hAnsi="Volvo Novum" w:cs="Volvo Sans Pro"/>
          <w:sz w:val="19"/>
          <w:szCs w:val="19"/>
        </w:rPr>
        <w:t>bonded</w:t>
      </w:r>
      <w:r w:rsidR="00B35C94" w:rsidRPr="00B35C94">
        <w:rPr>
          <w:rFonts w:ascii="Volvo Novum" w:eastAsia="Volvo Sans Pro" w:hAnsi="Volvo Novum" w:cs="Volvo Sans Pro"/>
          <w:sz w:val="19"/>
          <w:szCs w:val="19"/>
        </w:rPr>
        <w:t xml:space="preserve"> and wrapped panoramic windshield. Engineered for optimal aerodynamics and visibility, it reduces wind noise and enhances reaction time for drivers, with laminated safety glass </w:t>
      </w:r>
      <w:r w:rsidR="006A616C" w:rsidRPr="7B545A19">
        <w:rPr>
          <w:rFonts w:ascii="Volvo Novum" w:eastAsia="Volvo Sans Pro" w:hAnsi="Volvo Novum" w:cs="Volvo Sans Pro"/>
          <w:sz w:val="19"/>
          <w:szCs w:val="19"/>
        </w:rPr>
        <w:t xml:space="preserve">to minimize flying debris </w:t>
      </w:r>
      <w:r w:rsidR="006909B4">
        <w:rPr>
          <w:rFonts w:ascii="Volvo Novum" w:eastAsia="Volvo Sans Pro" w:hAnsi="Volvo Novum" w:cs="Volvo Sans Pro"/>
          <w:sz w:val="19"/>
          <w:szCs w:val="19"/>
        </w:rPr>
        <w:t>in case of</w:t>
      </w:r>
      <w:r w:rsidR="006A616C" w:rsidRPr="7B545A19">
        <w:rPr>
          <w:rFonts w:ascii="Volvo Novum" w:eastAsia="Volvo Sans Pro" w:hAnsi="Volvo Novum" w:cs="Volvo Sans Pro"/>
          <w:sz w:val="19"/>
          <w:szCs w:val="19"/>
        </w:rPr>
        <w:t xml:space="preserve"> a collision.</w:t>
      </w:r>
    </w:p>
    <w:p w14:paraId="7574F489" w14:textId="77777777" w:rsidR="000E75BB" w:rsidRPr="002A0385" w:rsidRDefault="000E75BB" w:rsidP="752813D6">
      <w:pPr>
        <w:rPr>
          <w:rFonts w:ascii="Volvo Novum" w:eastAsia="Volvo Sans Pro" w:hAnsi="Volvo Novum" w:cs="Volvo Sans Pro"/>
          <w:sz w:val="19"/>
          <w:szCs w:val="19"/>
        </w:rPr>
      </w:pPr>
    </w:p>
    <w:p w14:paraId="72ED9BDC" w14:textId="05D4178D" w:rsidR="407F7A70" w:rsidRDefault="407F7A70" w:rsidP="7B545A19">
      <w:pPr>
        <w:spacing w:line="259" w:lineRule="auto"/>
        <w:jc w:val="both"/>
      </w:pPr>
      <w:r w:rsidRPr="7B545A19">
        <w:rPr>
          <w:rFonts w:ascii="Volvo Novum" w:eastAsia="Volvo Sans Pro" w:hAnsi="Volvo Novum" w:cs="Volvo Sans Pro"/>
          <w:sz w:val="19"/>
          <w:szCs w:val="19"/>
        </w:rPr>
        <w:t>March 28, 2024</w:t>
      </w:r>
    </w:p>
    <w:p w14:paraId="6A1EB67D" w14:textId="77777777" w:rsidR="003C0B4F" w:rsidRPr="002A0385" w:rsidRDefault="003C0B4F" w:rsidP="752813D6">
      <w:pPr>
        <w:jc w:val="both"/>
        <w:rPr>
          <w:rFonts w:ascii="Volvo Novum" w:eastAsia="Volvo Sans Pro" w:hAnsi="Volvo Novum" w:cs="Volvo Sans Pro"/>
          <w:sz w:val="19"/>
          <w:szCs w:val="19"/>
        </w:rPr>
      </w:pPr>
    </w:p>
    <w:p w14:paraId="156CF83F" w14:textId="447D3EC9" w:rsidR="3E2F08C2" w:rsidRPr="002A0385" w:rsidRDefault="3E2F08C2" w:rsidP="752813D6">
      <w:pPr>
        <w:rPr>
          <w:rFonts w:ascii="Volvo Novum" w:eastAsia="Volvo Sans Pro" w:hAnsi="Volvo Novum" w:cs="Volvo Sans Pro"/>
          <w:sz w:val="19"/>
          <w:szCs w:val="19"/>
        </w:rPr>
      </w:pPr>
      <w:r w:rsidRPr="002A0385">
        <w:rPr>
          <w:rStyle w:val="normaltextrun"/>
          <w:rFonts w:ascii="Volvo Novum" w:eastAsia="Volvo Sans Pro" w:hAnsi="Volvo Novum" w:cs="Volvo Sans Pro"/>
          <w:color w:val="000000" w:themeColor="text1"/>
          <w:sz w:val="19"/>
          <w:szCs w:val="19"/>
        </w:rPr>
        <w:t>To learn more about Volvo Trucks North America, visit the company </w:t>
      </w:r>
      <w:hyperlink r:id="rId13">
        <w:r w:rsidRPr="002A0385">
          <w:rPr>
            <w:rStyle w:val="Hyperlink"/>
            <w:rFonts w:ascii="Volvo Novum" w:eastAsia="Volvo Sans Pro" w:hAnsi="Volvo Novum" w:cs="Volvo Sans Pro"/>
            <w:sz w:val="19"/>
            <w:szCs w:val="19"/>
          </w:rPr>
          <w:t>website</w:t>
        </w:r>
      </w:hyperlink>
      <w:r w:rsidRPr="002A0385">
        <w:rPr>
          <w:rFonts w:ascii="Volvo Novum" w:eastAsia="Volvo Sans Pro" w:hAnsi="Volvo Novum" w:cs="Volvo Sans Pro"/>
          <w:color w:val="000000" w:themeColor="text1"/>
          <w:sz w:val="19"/>
          <w:szCs w:val="19"/>
        </w:rPr>
        <w:t>. </w:t>
      </w:r>
    </w:p>
    <w:p w14:paraId="51F5CCF4" w14:textId="5583E082" w:rsidR="547CDF62" w:rsidRPr="002A0385" w:rsidRDefault="547CDF62" w:rsidP="752813D6">
      <w:pPr>
        <w:rPr>
          <w:rFonts w:ascii="Volvo Novum" w:eastAsia="Volvo Sans Pro" w:hAnsi="Volvo Novum" w:cs="Volvo Sans Pro"/>
          <w:color w:val="000000" w:themeColor="text1"/>
          <w:sz w:val="19"/>
          <w:szCs w:val="19"/>
        </w:rPr>
      </w:pPr>
    </w:p>
    <w:p w14:paraId="2FB2E0AC" w14:textId="63483865" w:rsidR="002A0385" w:rsidRPr="002A0385" w:rsidRDefault="002A0385" w:rsidP="002A0385">
      <w:pPr>
        <w:rPr>
          <w:rStyle w:val="normaltextrun"/>
          <w:rFonts w:ascii="Volvo Novum" w:eastAsia="Volvo Novum" w:hAnsi="Volvo Novum" w:cs="Volvo Novum"/>
          <w:color w:val="000000" w:themeColor="text1"/>
          <w:sz w:val="19"/>
          <w:szCs w:val="19"/>
        </w:rPr>
      </w:pPr>
      <w:r w:rsidRPr="3C16B028">
        <w:rPr>
          <w:rStyle w:val="normaltextrun"/>
          <w:rFonts w:ascii="Volvo Novum" w:eastAsia="Volvo Novum" w:hAnsi="Volvo Novum" w:cs="Volvo Novum"/>
          <w:color w:val="000000" w:themeColor="text1"/>
          <w:sz w:val="19"/>
          <w:szCs w:val="19"/>
        </w:rPr>
        <w:t>High-resolution images associated with this press release and others are available at</w:t>
      </w:r>
      <w:hyperlink r:id="rId14">
        <w:r w:rsidRPr="3C16B028">
          <w:rPr>
            <w:rStyle w:val="Hyperlink"/>
            <w:rFonts w:ascii="Volvo Novum" w:eastAsia="Volvo Novum" w:hAnsi="Volvo Novum" w:cs="Volvo Novum"/>
            <w:sz w:val="19"/>
            <w:szCs w:val="19"/>
          </w:rPr>
          <w:t> </w:t>
        </w:r>
        <w:r w:rsidR="341D43B6" w:rsidRPr="3C16B028">
          <w:rPr>
            <w:rStyle w:val="Hyperlink"/>
            <w:rFonts w:ascii="Volvo Novum" w:eastAsia="Volvo Novum" w:hAnsi="Volvo Novum" w:cs="Volvo Novum"/>
            <w:sz w:val="19"/>
            <w:szCs w:val="19"/>
          </w:rPr>
          <w:t xml:space="preserve"> </w:t>
        </w:r>
      </w:hyperlink>
      <w:hyperlink r:id="rId15">
        <w:r w:rsidR="341D43B6" w:rsidRPr="3C16B028">
          <w:rPr>
            <w:rStyle w:val="Hyperlink"/>
            <w:rFonts w:ascii="Volvo Novum" w:eastAsia="Volvo Novum" w:hAnsi="Volvo Novum" w:cs="Volvo Novum"/>
            <w:sz w:val="19"/>
            <w:szCs w:val="19"/>
          </w:rPr>
          <w:t>https://media.volvotrucks.us/.</w:t>
        </w:r>
      </w:hyperlink>
    </w:p>
    <w:p w14:paraId="67CE8092" w14:textId="67FDDD58" w:rsidR="547CDF62" w:rsidRPr="002A0385" w:rsidRDefault="547CDF62" w:rsidP="7B545A19">
      <w:pPr>
        <w:rPr>
          <w:rFonts w:ascii="Volvo Novum" w:eastAsia="Volvo Sans Pro" w:hAnsi="Volvo Novum" w:cs="Volvo Sans Pro"/>
          <w:color w:val="000000" w:themeColor="text1"/>
          <w:sz w:val="19"/>
          <w:szCs w:val="19"/>
        </w:rPr>
      </w:pPr>
    </w:p>
    <w:p w14:paraId="623F0191" w14:textId="4EB2177A"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 xml:space="preserve">For further information, please contact: </w:t>
      </w:r>
    </w:p>
    <w:p w14:paraId="6D51C5A8" w14:textId="04114DA6" w:rsidR="547CDF62" w:rsidRPr="002A0385" w:rsidRDefault="547CDF62" w:rsidP="752813D6">
      <w:pPr>
        <w:rPr>
          <w:rFonts w:ascii="Volvo Novum" w:eastAsia="Volvo Sans Pro" w:hAnsi="Volvo Novum" w:cs="Volvo Sans Pro"/>
          <w:color w:val="000000" w:themeColor="text1"/>
          <w:sz w:val="19"/>
          <w:szCs w:val="19"/>
        </w:rPr>
      </w:pPr>
    </w:p>
    <w:p w14:paraId="089AB6BB" w14:textId="74A6E728"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Kyle Zimmerman</w:t>
      </w:r>
    </w:p>
    <w:p w14:paraId="12B49EB0" w14:textId="286FD966"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Public Relations Manager, Volvo Trucks North America</w:t>
      </w:r>
    </w:p>
    <w:p w14:paraId="50F4B4DD" w14:textId="54FF8166" w:rsidR="3E2F08C2" w:rsidRPr="002A0385" w:rsidRDefault="00000000" w:rsidP="752813D6">
      <w:pPr>
        <w:rPr>
          <w:rFonts w:ascii="Volvo Novum" w:eastAsia="Volvo Sans Pro" w:hAnsi="Volvo Novum" w:cs="Volvo Sans Pro"/>
          <w:color w:val="000000" w:themeColor="text1"/>
          <w:sz w:val="19"/>
          <w:szCs w:val="19"/>
        </w:rPr>
      </w:pPr>
      <w:hyperlink r:id="rId16">
        <w:r w:rsidR="3E2F08C2" w:rsidRPr="002A0385">
          <w:rPr>
            <w:rStyle w:val="Hyperlink"/>
            <w:rFonts w:ascii="Volvo Novum" w:eastAsia="Volvo Sans Pro" w:hAnsi="Volvo Novum" w:cs="Volvo Sans Pro"/>
            <w:sz w:val="19"/>
            <w:szCs w:val="19"/>
          </w:rPr>
          <w:t>kyle.zimmerman@volvo.com</w:t>
        </w:r>
      </w:hyperlink>
    </w:p>
    <w:p w14:paraId="652822AD" w14:textId="0D08EE70"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(704) 677-9757</w:t>
      </w:r>
    </w:p>
    <w:p w14:paraId="4F508106" w14:textId="12277DD6" w:rsidR="547CDF62" w:rsidRPr="002A0385" w:rsidRDefault="547CDF62" w:rsidP="752813D6">
      <w:pPr>
        <w:rPr>
          <w:rFonts w:ascii="Volvo Novum" w:eastAsia="Volvo Sans Pro" w:hAnsi="Volvo Novum" w:cs="Volvo Sans Pro"/>
          <w:color w:val="000000" w:themeColor="text1"/>
          <w:sz w:val="19"/>
          <w:szCs w:val="19"/>
        </w:rPr>
      </w:pPr>
    </w:p>
    <w:p w14:paraId="42B483E6" w14:textId="3EBDB59F" w:rsidR="6A598566" w:rsidRPr="002A0385" w:rsidRDefault="6A598566" w:rsidP="6F7B3CA9">
      <w:pPr>
        <w:spacing w:line="259" w:lineRule="auto"/>
        <w:rPr>
          <w:rFonts w:ascii="Volvo Novum" w:eastAsia="Volvo Novum" w:hAnsi="Volvo Novum" w:cs="Volvo Novum"/>
          <w:color w:val="000000" w:themeColor="text1"/>
          <w:sz w:val="19"/>
          <w:szCs w:val="19"/>
        </w:rPr>
      </w:pPr>
      <w:r w:rsidRPr="002A0385">
        <w:rPr>
          <w:rFonts w:ascii="Volvo Novum" w:eastAsia="Volvo Novum" w:hAnsi="Volvo Novum" w:cs="Volvo Novum"/>
          <w:color w:val="000000" w:themeColor="text1"/>
          <w:sz w:val="19"/>
          <w:szCs w:val="19"/>
        </w:rPr>
        <w:t xml:space="preserve">Volvo Trucks North America, headquartered in Greensboro, North Carolina, is one of the leading heavy-duty truck manufacturers in North America. Its Uptime Services commitment is delivered by a network of nearly 400 authorized dealers across North America and the 24/7 Volvo Trucks Uptime Center. Every Volvo truck is assembled in the Volvo Trucks New River Valley </w:t>
      </w:r>
      <w:r w:rsidRPr="002A0385">
        <w:rPr>
          <w:rFonts w:ascii="Volvo Novum" w:eastAsia="Volvo Novum" w:hAnsi="Volvo Novum" w:cs="Volvo Novum"/>
          <w:color w:val="000000" w:themeColor="text1"/>
          <w:sz w:val="19"/>
          <w:szCs w:val="19"/>
        </w:rPr>
        <w:lastRenderedPageBreak/>
        <w:t xml:space="preserve">manufacturing facility in Dublin, Virginia, which meets the internationally recognized ISO 9001 standard for quality, 14001 </w:t>
      </w:r>
      <w:proofErr w:type="gramStart"/>
      <w:r w:rsidRPr="002A0385">
        <w:rPr>
          <w:rFonts w:ascii="Volvo Novum" w:eastAsia="Volvo Novum" w:hAnsi="Volvo Novum" w:cs="Volvo Novum"/>
          <w:color w:val="000000" w:themeColor="text1"/>
          <w:sz w:val="19"/>
          <w:szCs w:val="19"/>
        </w:rPr>
        <w:t>standard</w:t>
      </w:r>
      <w:proofErr w:type="gramEnd"/>
      <w:r w:rsidRPr="002A0385">
        <w:rPr>
          <w:rFonts w:ascii="Volvo Novum" w:eastAsia="Volvo Novum" w:hAnsi="Volvo Novum" w:cs="Volvo Novum"/>
          <w:color w:val="000000" w:themeColor="text1"/>
          <w:sz w:val="19"/>
          <w:szCs w:val="19"/>
        </w:rPr>
        <w:t xml:space="preserve"> for environmental care and holds a dual ISO 50001/Superior Energy Performance certification at the platinum level, indicating a sustained excellence in energy management. Volvo Trucks North America provides complete transport solutions for its customers, offering a full range of diesel, alternative-</w:t>
      </w:r>
      <w:proofErr w:type="gramStart"/>
      <w:r w:rsidRPr="002A0385">
        <w:rPr>
          <w:rFonts w:ascii="Volvo Novum" w:eastAsia="Volvo Novum" w:hAnsi="Volvo Novum" w:cs="Volvo Novum"/>
          <w:color w:val="000000" w:themeColor="text1"/>
          <w:sz w:val="19"/>
          <w:szCs w:val="19"/>
        </w:rPr>
        <w:t>fuel</w:t>
      </w:r>
      <w:proofErr w:type="gramEnd"/>
      <w:r w:rsidRPr="002A0385">
        <w:rPr>
          <w:rFonts w:ascii="Volvo Novum" w:eastAsia="Volvo Novum" w:hAnsi="Volvo Novum" w:cs="Volvo Novum"/>
          <w:color w:val="000000" w:themeColor="text1"/>
          <w:sz w:val="19"/>
          <w:szCs w:val="19"/>
        </w:rPr>
        <w:t xml:space="preserve"> and all-electric vehicles, and is part of the Volvo Trucks global organization</w:t>
      </w:r>
      <w:r w:rsidR="009456CF" w:rsidRPr="002A0385">
        <w:rPr>
          <w:rFonts w:ascii="Volvo Novum" w:eastAsia="Volvo Novum" w:hAnsi="Volvo Novum" w:cs="Volvo Novum"/>
          <w:color w:val="000000" w:themeColor="text1"/>
          <w:sz w:val="19"/>
          <w:szCs w:val="19"/>
        </w:rPr>
        <w:t>.</w:t>
      </w:r>
    </w:p>
    <w:p w14:paraId="3D7B09DE" w14:textId="01290F3A" w:rsidR="6F7B3CA9" w:rsidRPr="002A0385" w:rsidRDefault="6F7B3CA9" w:rsidP="6F7B3CA9">
      <w:pPr>
        <w:spacing w:line="259" w:lineRule="auto"/>
        <w:rPr>
          <w:rFonts w:ascii="Volvo Novum" w:eastAsia="Volvo Novum" w:hAnsi="Volvo Novum" w:cs="Volvo Novum"/>
          <w:color w:val="000000" w:themeColor="text1"/>
          <w:sz w:val="19"/>
          <w:szCs w:val="19"/>
        </w:rPr>
      </w:pPr>
    </w:p>
    <w:p w14:paraId="5563FED4" w14:textId="3683F4B3" w:rsidR="6A598566" w:rsidRPr="002A0385" w:rsidRDefault="6A598566" w:rsidP="6F7B3CA9">
      <w:pPr>
        <w:spacing w:line="259" w:lineRule="auto"/>
        <w:rPr>
          <w:rFonts w:ascii="Volvo Novum" w:eastAsia="Volvo Novum" w:hAnsi="Volvo Novum" w:cs="Volvo Novum"/>
          <w:color w:val="000000" w:themeColor="text1"/>
          <w:sz w:val="19"/>
          <w:szCs w:val="19"/>
        </w:rPr>
      </w:pPr>
      <w:r w:rsidRPr="002A0385">
        <w:rPr>
          <w:rFonts w:ascii="Volvo Novum" w:eastAsia="Volvo Novum" w:hAnsi="Volvo Novum" w:cs="Volvo Novum"/>
          <w:color w:val="000000" w:themeColor="text1"/>
          <w:sz w:val="19"/>
          <w:szCs w:val="19"/>
        </w:rPr>
        <w:t xml:space="preserve">Volvo Trucks supplies complete transport solutions for discerning professional customers with its full range of medium- and heavy-duty trucks. Customer support is provided via a global network of dealers with 2,200 service points in about 130 countries. Volvo trucks are assembled in 12 countries across the globe. In 2023 approximately 145,000 Volvo trucks were delivered worldwide. Volvo Trucks is part of the Volvo Group, one of the world’s leading manufacturers of trucks, buses, construction equipment and marine and industrial engines. The group also provides complete solutions for financing and service. Volvo Trucks’ work is based on the core values of quality, </w:t>
      </w:r>
      <w:proofErr w:type="gramStart"/>
      <w:r w:rsidRPr="002A0385">
        <w:rPr>
          <w:rFonts w:ascii="Volvo Novum" w:eastAsia="Volvo Novum" w:hAnsi="Volvo Novum" w:cs="Volvo Novum"/>
          <w:color w:val="000000" w:themeColor="text1"/>
          <w:sz w:val="19"/>
          <w:szCs w:val="19"/>
        </w:rPr>
        <w:t>safety</w:t>
      </w:r>
      <w:proofErr w:type="gramEnd"/>
      <w:r w:rsidRPr="002A0385">
        <w:rPr>
          <w:rFonts w:ascii="Volvo Novum" w:eastAsia="Volvo Novum" w:hAnsi="Volvo Novum" w:cs="Volvo Novum"/>
          <w:color w:val="000000" w:themeColor="text1"/>
          <w:sz w:val="19"/>
          <w:szCs w:val="19"/>
        </w:rPr>
        <w:t xml:space="preserve"> and environmental care.</w:t>
      </w:r>
    </w:p>
    <w:p w14:paraId="4DAD38FA" w14:textId="52FA6590" w:rsidR="6F7B3CA9" w:rsidRPr="002A0385" w:rsidRDefault="6F7B3CA9" w:rsidP="6F7B3CA9">
      <w:pPr>
        <w:spacing w:line="259" w:lineRule="auto"/>
        <w:rPr>
          <w:rFonts w:ascii="Volvo Novum" w:eastAsia="Volvo Novum" w:hAnsi="Volvo Novum" w:cs="Volvo Novum"/>
          <w:color w:val="000000" w:themeColor="text1"/>
          <w:sz w:val="19"/>
          <w:szCs w:val="19"/>
        </w:rPr>
      </w:pPr>
    </w:p>
    <w:p w14:paraId="3CDC16AC" w14:textId="0ED9B489" w:rsidR="6F7B3CA9" w:rsidRDefault="6F7B3CA9" w:rsidP="6F7B3CA9">
      <w:pPr>
        <w:jc w:val="both"/>
        <w:rPr>
          <w:rFonts w:ascii="Volvo Sans Pro" w:eastAsia="Volvo Sans Pro" w:hAnsi="Volvo Sans Pro" w:cs="Volvo Sans Pro"/>
          <w:sz w:val="19"/>
          <w:szCs w:val="19"/>
        </w:rPr>
      </w:pPr>
    </w:p>
    <w:sectPr w:rsidR="6F7B3CA9" w:rsidSect="005076FA">
      <w:headerReference w:type="default" r:id="rId17"/>
      <w:footerReference w:type="default" r:id="rId18"/>
      <w:headerReference w:type="first" r:id="rId19"/>
      <w:footerReference w:type="first" r:id="rId20"/>
      <w:pgSz w:w="11906" w:h="16838"/>
      <w:pgMar w:top="2269" w:right="1841" w:bottom="2269" w:left="1843" w:header="709"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3F4D" w14:textId="77777777" w:rsidR="005076FA" w:rsidRDefault="005076FA">
      <w:r>
        <w:separator/>
      </w:r>
    </w:p>
  </w:endnote>
  <w:endnote w:type="continuationSeparator" w:id="0">
    <w:p w14:paraId="3D76219C" w14:textId="77777777" w:rsidR="005076FA" w:rsidRDefault="005076FA">
      <w:r>
        <w:continuationSeparator/>
      </w:r>
    </w:p>
  </w:endnote>
  <w:endnote w:type="continuationNotice" w:id="1">
    <w:p w14:paraId="6C8CEA95" w14:textId="77777777" w:rsidR="005076FA" w:rsidRDefault="005076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olvo Sans Pro">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VolvoSans">
    <w:panose1 w:val="020B0504020202020003"/>
    <w:charset w:val="00"/>
    <w:family w:val="swiss"/>
    <w:pitch w:val="variable"/>
    <w:sig w:usb0="80000027" w:usb1="00000000" w:usb2="00000040" w:usb3="00000000" w:csb0="00000001" w:csb1="00000000"/>
  </w:font>
  <w:font w:name="Arial">
    <w:panose1 w:val="020B0604020202020204"/>
    <w:charset w:val="00"/>
    <w:family w:val="swiss"/>
    <w:pitch w:val="variable"/>
    <w:sig w:usb0="E0002EFF" w:usb1="C000785B" w:usb2="00000009" w:usb3="00000000" w:csb0="000001FF" w:csb1="00000000"/>
  </w:font>
  <w:font w:name="Volvo Novum">
    <w:altName w:val="Calibri"/>
    <w:panose1 w:val="020B0503040502060204"/>
    <w:charset w:val="00"/>
    <w:family w:val="swiss"/>
    <w:notTrueType/>
    <w:pitch w:val="variable"/>
    <w:sig w:usb0="A10002FF" w:usb1="5000200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olvo Novum SemiLight">
    <w:panose1 w:val="020B0403040502060204"/>
    <w:charset w:val="00"/>
    <w:family w:val="swiss"/>
    <w:notTrueType/>
    <w:pitch w:val="variable"/>
    <w:sig w:usb0="A10002FF" w:usb1="5000200B" w:usb2="00000000" w:usb3="00000000" w:csb0="0000009F" w:csb1="00000000"/>
  </w:font>
  <w:font w:name="Calibri">
    <w:panose1 w:val="020F0502020204030204"/>
    <w:charset w:val="00"/>
    <w:family w:val="swiss"/>
    <w:pitch w:val="variable"/>
    <w:sig w:usb0="E4002EFF" w:usb1="C200247B" w:usb2="00000009" w:usb3="00000000" w:csb0="000001FF" w:csb1="00000000"/>
  </w:font>
  <w:font w:name="Volvo Novum Medium">
    <w:altName w:val="Calibri"/>
    <w:panose1 w:val="020B0603040502060204"/>
    <w:charset w:val="00"/>
    <w:family w:val="swiss"/>
    <w:notTrueType/>
    <w:pitch w:val="variable"/>
    <w:sig w:usb0="A10002FF" w:usb1="5000200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DD27" w14:textId="77777777" w:rsidR="00C372CD" w:rsidRPr="0096605D" w:rsidRDefault="00C372CD" w:rsidP="650C8995">
    <w:pPr>
      <w:pStyle w:val="Footer"/>
      <w:ind w:right="700"/>
      <w:jc w:val="center"/>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topFromText="567" w:bottomFromText="794" w:vertAnchor="page" w:horzAnchor="page" w:tblpX="1986" w:tblpYSpec="bottom"/>
      <w:tblOverlap w:val="never"/>
      <w:tblW w:w="0" w:type="auto"/>
      <w:tblBorders>
        <w:top w:val="single" w:sz="4" w:space="0" w:color="auto"/>
      </w:tblBorders>
      <w:tblLayout w:type="fixed"/>
      <w:tblCellMar>
        <w:top w:w="57" w:type="dxa"/>
        <w:left w:w="28" w:type="dxa"/>
        <w:bottom w:w="113" w:type="dxa"/>
        <w:right w:w="28" w:type="dxa"/>
      </w:tblCellMar>
      <w:tblLook w:val="01E0" w:firstRow="1" w:lastRow="1" w:firstColumn="1" w:lastColumn="1" w:noHBand="0" w:noVBand="0"/>
    </w:tblPr>
    <w:tblGrid>
      <w:gridCol w:w="2250"/>
      <w:gridCol w:w="2570"/>
      <w:gridCol w:w="2409"/>
      <w:gridCol w:w="851"/>
    </w:tblGrid>
    <w:tr w:rsidR="00372D78" w:rsidRPr="00CC253E" w14:paraId="656F82FC" w14:textId="77777777" w:rsidTr="650C8995">
      <w:trPr>
        <w:trHeight w:val="1309"/>
      </w:trPr>
      <w:tc>
        <w:tcPr>
          <w:tcW w:w="2250" w:type="dxa"/>
        </w:tcPr>
        <w:p w14:paraId="532BBD8F" w14:textId="182BE82D" w:rsidR="00372D78" w:rsidRPr="003C0B4F" w:rsidRDefault="650C8995" w:rsidP="008C0983">
          <w:pPr>
            <w:pStyle w:val="Footertext"/>
            <w:rPr>
              <w:rFonts w:ascii="Volvo Novum" w:hAnsi="Volvo Novum"/>
              <w:sz w:val="16"/>
              <w:szCs w:val="16"/>
            </w:rPr>
          </w:pPr>
          <w:r w:rsidRPr="650C8995">
            <w:rPr>
              <w:rFonts w:ascii="Volvo Novum Medium" w:hAnsi="Volvo Novum Medium"/>
              <w:sz w:val="16"/>
              <w:szCs w:val="16"/>
            </w:rPr>
            <w:t>Volvo Trucks North America</w:t>
          </w:r>
          <w:r w:rsidR="00CD7D01">
            <w:br/>
          </w:r>
          <w:r w:rsidRPr="650C8995">
            <w:rPr>
              <w:rFonts w:ascii="Volvo Novum" w:hAnsi="Volvo Novum"/>
              <w:sz w:val="16"/>
              <w:szCs w:val="16"/>
            </w:rPr>
            <w:t>Greensboro, NC</w:t>
          </w:r>
        </w:p>
        <w:p w14:paraId="5013FBF4" w14:textId="77777777" w:rsidR="00372D78" w:rsidRPr="00CC253E" w:rsidRDefault="00372D78" w:rsidP="008C0983">
          <w:pPr>
            <w:pStyle w:val="Footertext"/>
            <w:rPr>
              <w:rFonts w:ascii="Volvo Novum" w:hAnsi="Volvo Novum"/>
              <w:color w:val="000000"/>
              <w:sz w:val="16"/>
              <w:szCs w:val="16"/>
            </w:rPr>
          </w:pPr>
        </w:p>
      </w:tc>
      <w:tc>
        <w:tcPr>
          <w:tcW w:w="2570" w:type="dxa"/>
        </w:tcPr>
        <w:p w14:paraId="29B593C9" w14:textId="1A724AD6" w:rsidR="009F2011" w:rsidRPr="00CC253E" w:rsidRDefault="650C8995" w:rsidP="009F2011">
          <w:pPr>
            <w:pStyle w:val="Footertext"/>
            <w:rPr>
              <w:rFonts w:ascii="Volvo Novum" w:hAnsi="Volvo Novum"/>
              <w:sz w:val="16"/>
              <w:szCs w:val="16"/>
            </w:rPr>
          </w:pPr>
          <w:r w:rsidRPr="650C8995">
            <w:rPr>
              <w:rFonts w:ascii="Volvo Novum Medium" w:hAnsi="Volvo Novum Medium"/>
              <w:sz w:val="16"/>
              <w:szCs w:val="16"/>
            </w:rPr>
            <w:t xml:space="preserve">                       Telephone </w:t>
          </w:r>
          <w:r w:rsidR="003C0B4F">
            <w:br/>
          </w:r>
          <w:r w:rsidRPr="650C8995">
            <w:rPr>
              <w:rFonts w:ascii="Volvo Novum" w:hAnsi="Volvo Novum"/>
              <w:sz w:val="16"/>
              <w:szCs w:val="16"/>
            </w:rPr>
            <w:t xml:space="preserve">                       336.823.2687</w:t>
          </w:r>
          <w:r w:rsidR="003C0B4F">
            <w:br/>
          </w:r>
        </w:p>
        <w:p w14:paraId="35F35F2F" w14:textId="612F1DAD" w:rsidR="00372D78" w:rsidRPr="00CC253E" w:rsidRDefault="00372D78" w:rsidP="008C0983">
          <w:pPr>
            <w:pStyle w:val="Footertext"/>
            <w:rPr>
              <w:rFonts w:ascii="Volvo Novum" w:hAnsi="Volvo Novum"/>
              <w:sz w:val="16"/>
              <w:szCs w:val="16"/>
            </w:rPr>
          </w:pPr>
        </w:p>
      </w:tc>
      <w:tc>
        <w:tcPr>
          <w:tcW w:w="2409" w:type="dxa"/>
        </w:tcPr>
        <w:p w14:paraId="6AA447C0" w14:textId="77777777" w:rsidR="00372D78" w:rsidRDefault="650C8995" w:rsidP="008C0983">
          <w:pPr>
            <w:pStyle w:val="Footertext"/>
            <w:rPr>
              <w:rFonts w:ascii="Volvo Novum" w:hAnsi="Volvo Novum"/>
              <w:sz w:val="16"/>
              <w:szCs w:val="16"/>
              <w:lang w:val="pt-BR"/>
            </w:rPr>
          </w:pPr>
          <w:r w:rsidRPr="650C8995">
            <w:rPr>
              <w:rFonts w:ascii="Volvo Novum Medium" w:hAnsi="Volvo Novum Medium"/>
              <w:sz w:val="16"/>
              <w:szCs w:val="16"/>
            </w:rPr>
            <w:t xml:space="preserve">                 Web</w:t>
          </w:r>
          <w:r w:rsidR="003C0B4F">
            <w:br/>
          </w:r>
          <w:r>
            <w:t xml:space="preserve">                       </w:t>
          </w:r>
          <w:hyperlink r:id="rId1">
            <w:r w:rsidRPr="650C8995">
              <w:rPr>
                <w:rFonts w:ascii="Volvo Novum" w:hAnsi="Volvo Novum"/>
                <w:sz w:val="16"/>
                <w:szCs w:val="16"/>
              </w:rPr>
              <w:t>volvotrucks.us</w:t>
            </w:r>
          </w:hyperlink>
        </w:p>
        <w:p w14:paraId="3F9B51A2" w14:textId="4420CBF9" w:rsidR="006E7A88" w:rsidRDefault="650C8995" w:rsidP="008C0983">
          <w:pPr>
            <w:pStyle w:val="Footertext"/>
            <w:rPr>
              <w:rFonts w:ascii="Volvo Novum" w:hAnsi="Volvo Novum"/>
              <w:sz w:val="16"/>
              <w:szCs w:val="16"/>
              <w:lang w:val="pt-BR"/>
            </w:rPr>
          </w:pPr>
          <w:r w:rsidRPr="650C8995">
            <w:rPr>
              <w:rFonts w:ascii="Volvo Novum" w:hAnsi="Volvo Novum"/>
              <w:sz w:val="16"/>
              <w:szCs w:val="16"/>
            </w:rPr>
            <w:t xml:space="preserve">                 Volvotrucks.ca</w:t>
          </w:r>
        </w:p>
        <w:p w14:paraId="505A8397" w14:textId="4F698624" w:rsidR="006E7A88" w:rsidRPr="00CC253E" w:rsidRDefault="650C8995" w:rsidP="008C0983">
          <w:pPr>
            <w:pStyle w:val="Footertext"/>
            <w:rPr>
              <w:rFonts w:ascii="Volvo Novum" w:hAnsi="Volvo Novum"/>
              <w:sz w:val="16"/>
              <w:szCs w:val="16"/>
            </w:rPr>
          </w:pPr>
          <w:r w:rsidRPr="650C8995">
            <w:rPr>
              <w:rFonts w:ascii="Volvo Novum" w:hAnsi="Volvo Novum"/>
              <w:sz w:val="16"/>
              <w:szCs w:val="16"/>
            </w:rPr>
            <w:t xml:space="preserve">                 Volvotrucks.mx</w:t>
          </w:r>
        </w:p>
      </w:tc>
      <w:tc>
        <w:tcPr>
          <w:tcW w:w="851" w:type="dxa"/>
        </w:tcPr>
        <w:p w14:paraId="3B772913" w14:textId="77777777" w:rsidR="00372D78" w:rsidRPr="00CC253E" w:rsidRDefault="00372D78" w:rsidP="008C0983">
          <w:pPr>
            <w:pStyle w:val="Footertext"/>
            <w:jc w:val="right"/>
            <w:rPr>
              <w:rFonts w:ascii="Volvo Novum" w:hAnsi="Volvo Novum"/>
              <w:sz w:val="16"/>
              <w:szCs w:val="16"/>
            </w:rPr>
          </w:pPr>
          <w:r w:rsidRPr="650C8995">
            <w:rPr>
              <w:rFonts w:ascii="Volvo Novum" w:hAnsi="Volvo Novum"/>
              <w:sz w:val="16"/>
              <w:szCs w:val="16"/>
            </w:rPr>
            <w:fldChar w:fldCharType="begin"/>
          </w:r>
          <w:r w:rsidRPr="650C8995">
            <w:rPr>
              <w:rFonts w:ascii="Volvo Novum" w:hAnsi="Volvo Novum"/>
              <w:sz w:val="16"/>
              <w:szCs w:val="16"/>
            </w:rPr>
            <w:instrText xml:space="preserve"> PAGE </w:instrText>
          </w:r>
          <w:r w:rsidRPr="650C8995">
            <w:rPr>
              <w:rFonts w:ascii="Volvo Novum" w:hAnsi="Volvo Novum"/>
              <w:sz w:val="16"/>
              <w:szCs w:val="16"/>
            </w:rPr>
            <w:fldChar w:fldCharType="separate"/>
          </w:r>
          <w:r w:rsidR="650C8995" w:rsidRPr="650C8995">
            <w:rPr>
              <w:rFonts w:ascii="Volvo Novum" w:hAnsi="Volvo Novum"/>
              <w:sz w:val="16"/>
              <w:szCs w:val="16"/>
            </w:rPr>
            <w:t>1</w:t>
          </w:r>
          <w:r w:rsidRPr="650C8995">
            <w:rPr>
              <w:rFonts w:ascii="Volvo Novum" w:hAnsi="Volvo Novum"/>
              <w:sz w:val="16"/>
              <w:szCs w:val="16"/>
            </w:rPr>
            <w:fldChar w:fldCharType="end"/>
          </w:r>
          <w:r w:rsidR="650C8995" w:rsidRPr="650C8995">
            <w:rPr>
              <w:rFonts w:ascii="Volvo Novum" w:hAnsi="Volvo Novum"/>
              <w:sz w:val="16"/>
              <w:szCs w:val="16"/>
            </w:rPr>
            <w:t>(</w:t>
          </w:r>
          <w:r w:rsidRPr="650C8995">
            <w:rPr>
              <w:rFonts w:ascii="Volvo Novum" w:hAnsi="Volvo Novum"/>
              <w:sz w:val="16"/>
              <w:szCs w:val="16"/>
            </w:rPr>
            <w:fldChar w:fldCharType="begin"/>
          </w:r>
          <w:r w:rsidRPr="650C8995">
            <w:rPr>
              <w:rFonts w:ascii="Volvo Novum" w:hAnsi="Volvo Novum"/>
              <w:sz w:val="16"/>
              <w:szCs w:val="16"/>
            </w:rPr>
            <w:instrText xml:space="preserve"> NUMPAGES </w:instrText>
          </w:r>
          <w:r w:rsidRPr="650C8995">
            <w:rPr>
              <w:rFonts w:ascii="Volvo Novum" w:hAnsi="Volvo Novum"/>
              <w:sz w:val="16"/>
              <w:szCs w:val="16"/>
            </w:rPr>
            <w:fldChar w:fldCharType="separate"/>
          </w:r>
          <w:r w:rsidR="650C8995" w:rsidRPr="650C8995">
            <w:rPr>
              <w:rFonts w:ascii="Volvo Novum" w:hAnsi="Volvo Novum"/>
              <w:sz w:val="16"/>
              <w:szCs w:val="16"/>
            </w:rPr>
            <w:t>1</w:t>
          </w:r>
          <w:r w:rsidRPr="650C8995">
            <w:rPr>
              <w:rFonts w:ascii="Volvo Novum" w:hAnsi="Volvo Novum"/>
              <w:sz w:val="16"/>
              <w:szCs w:val="16"/>
            </w:rPr>
            <w:fldChar w:fldCharType="end"/>
          </w:r>
          <w:r w:rsidR="650C8995" w:rsidRPr="650C8995">
            <w:rPr>
              <w:rFonts w:ascii="Volvo Novum" w:hAnsi="Volvo Novum"/>
              <w:sz w:val="16"/>
              <w:szCs w:val="16"/>
            </w:rPr>
            <w:t>)</w:t>
          </w:r>
        </w:p>
      </w:tc>
    </w:tr>
  </w:tbl>
  <w:p w14:paraId="0200E986" w14:textId="77777777" w:rsidR="00C372CD" w:rsidRPr="00CC253E" w:rsidRDefault="00C372CD">
    <w:pPr>
      <w:pStyle w:val="Footer"/>
      <w:rPr>
        <w:rFonts w:ascii="Volvo Novum" w:hAnsi="Volvo Nov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B506F" w14:textId="77777777" w:rsidR="005076FA" w:rsidRDefault="005076FA">
      <w:r>
        <w:separator/>
      </w:r>
    </w:p>
  </w:footnote>
  <w:footnote w:type="continuationSeparator" w:id="0">
    <w:p w14:paraId="6E94EA71" w14:textId="77777777" w:rsidR="005076FA" w:rsidRDefault="005076FA">
      <w:r>
        <w:continuationSeparator/>
      </w:r>
    </w:p>
  </w:footnote>
  <w:footnote w:type="continuationNotice" w:id="1">
    <w:p w14:paraId="3FDEDF35" w14:textId="77777777" w:rsidR="005076FA" w:rsidRDefault="005076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B771" w14:textId="77777777" w:rsidR="00C372CD" w:rsidRPr="00FE7FB5" w:rsidRDefault="00B65995">
    <w:pPr>
      <w:pStyle w:val="Header"/>
    </w:pPr>
    <w:r w:rsidRPr="00AF69E3">
      <w:rPr>
        <w:noProof/>
        <w:lang w:eastAsia="zh-CN"/>
      </w:rPr>
      <w:drawing>
        <wp:anchor distT="0" distB="0" distL="114300" distR="114300" simplePos="0" relativeHeight="251658240" behindDoc="0" locked="1" layoutInCell="1" allowOverlap="0" wp14:anchorId="5133B09B" wp14:editId="470B0B1E">
          <wp:simplePos x="0" y="0"/>
          <wp:positionH relativeFrom="margin">
            <wp:align>center</wp:align>
          </wp:positionH>
          <wp:positionV relativeFrom="page">
            <wp:posOffset>449580</wp:posOffset>
          </wp:positionV>
          <wp:extent cx="899795" cy="749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C_CMYK_S"/>
                  <pic:cNvPicPr>
                    <a:picLocks noChangeAspect="1" noChangeArrowheads="1"/>
                  </pic:cNvPicPr>
                </pic:nvPicPr>
                <pic:blipFill>
                  <a:blip r:embed="rId1"/>
                  <a:stretch>
                    <a:fillRect/>
                  </a:stretch>
                </pic:blipFill>
                <pic:spPr bwMode="auto">
                  <a:xfrm>
                    <a:off x="0" y="0"/>
                    <a:ext cx="899795" cy="74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30D23" w14:textId="77777777" w:rsidR="00C372CD" w:rsidRPr="00FE7FB5" w:rsidRDefault="00AF7B99">
    <w:pPr>
      <w:pStyle w:val="Header"/>
    </w:pPr>
    <w:r>
      <w:rPr>
        <w:noProof/>
      </w:rPr>
      <w:drawing>
        <wp:anchor distT="0" distB="0" distL="114300" distR="114300" simplePos="0" relativeHeight="251658241" behindDoc="0" locked="1" layoutInCell="1" allowOverlap="1" wp14:anchorId="0DB64B74" wp14:editId="2579548B">
          <wp:simplePos x="0" y="0"/>
          <wp:positionH relativeFrom="margin">
            <wp:align>center</wp:align>
          </wp:positionH>
          <wp:positionV relativeFrom="page">
            <wp:posOffset>255905</wp:posOffset>
          </wp:positionV>
          <wp:extent cx="1080000" cy="90000"/>
          <wp:effectExtent l="0" t="0" r="0" b="5715"/>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96DAC541-7B7A-43D3-8B79-37D633B846F1}">
                        <asvg:svgBlip xmlns:asvg="http://schemas.microsoft.com/office/drawing/2016/SVG/main" r:embed="rId2"/>
                      </a:ext>
                    </a:extLst>
                  </a:blip>
                  <a:stretch>
                    <a:fillRect/>
                  </a:stretch>
                </pic:blipFill>
                <pic:spPr>
                  <a:xfrm>
                    <a:off x="0" y="0"/>
                    <a:ext cx="1080000" cy="9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09664BE"/>
    <w:lvl w:ilvl="0">
      <w:start w:val="1"/>
      <w:numFmt w:val="decimal"/>
      <w:lvlText w:val="%1."/>
      <w:lvlJc w:val="left"/>
      <w:pPr>
        <w:tabs>
          <w:tab w:val="num" w:pos="360"/>
        </w:tabs>
        <w:ind w:left="360" w:hanging="360"/>
      </w:pPr>
    </w:lvl>
  </w:abstractNum>
  <w:abstractNum w:abstractNumId="1" w15:restartNumberingAfterBreak="0">
    <w:nsid w:val="5BAC1BF6"/>
    <w:multiLevelType w:val="hybridMultilevel"/>
    <w:tmpl w:val="E5AE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3496700">
    <w:abstractNumId w:val="0"/>
  </w:num>
  <w:num w:numId="2" w16cid:durableId="18547630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activeWritingStyle w:appName="MSWord" w:lang="en-US" w:vendorID="64" w:dllVersion="0" w:nlCheck="1" w:checkStyle="0"/>
  <w:activeWritingStyle w:appName="MSWord" w:lang="pt-BR"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8FF"/>
    <w:rsid w:val="000019B4"/>
    <w:rsid w:val="000125CF"/>
    <w:rsid w:val="000204F4"/>
    <w:rsid w:val="00024058"/>
    <w:rsid w:val="0003379B"/>
    <w:rsid w:val="00037203"/>
    <w:rsid w:val="00037D15"/>
    <w:rsid w:val="0004228B"/>
    <w:rsid w:val="000459E7"/>
    <w:rsid w:val="000540B8"/>
    <w:rsid w:val="0005532D"/>
    <w:rsid w:val="000714AF"/>
    <w:rsid w:val="0008016B"/>
    <w:rsid w:val="00086971"/>
    <w:rsid w:val="00096D00"/>
    <w:rsid w:val="000A1FFF"/>
    <w:rsid w:val="000A679F"/>
    <w:rsid w:val="000B2F85"/>
    <w:rsid w:val="000C0E09"/>
    <w:rsid w:val="000D6D99"/>
    <w:rsid w:val="000D7115"/>
    <w:rsid w:val="000E28C5"/>
    <w:rsid w:val="000E75BB"/>
    <w:rsid w:val="000F1458"/>
    <w:rsid w:val="00100AEC"/>
    <w:rsid w:val="0010748F"/>
    <w:rsid w:val="00117212"/>
    <w:rsid w:val="00131191"/>
    <w:rsid w:val="00135DF4"/>
    <w:rsid w:val="0013796A"/>
    <w:rsid w:val="0014140B"/>
    <w:rsid w:val="001446D0"/>
    <w:rsid w:val="001506AA"/>
    <w:rsid w:val="00150A45"/>
    <w:rsid w:val="001571B3"/>
    <w:rsid w:val="001576F8"/>
    <w:rsid w:val="00166FA9"/>
    <w:rsid w:val="00172CCE"/>
    <w:rsid w:val="001804BB"/>
    <w:rsid w:val="00180A5C"/>
    <w:rsid w:val="001833C1"/>
    <w:rsid w:val="0019430F"/>
    <w:rsid w:val="001959C9"/>
    <w:rsid w:val="001A641B"/>
    <w:rsid w:val="001B5202"/>
    <w:rsid w:val="001E060C"/>
    <w:rsid w:val="001E5A68"/>
    <w:rsid w:val="001F4275"/>
    <w:rsid w:val="002005E8"/>
    <w:rsid w:val="00201EB8"/>
    <w:rsid w:val="00204349"/>
    <w:rsid w:val="0021395C"/>
    <w:rsid w:val="00221083"/>
    <w:rsid w:val="00224D0A"/>
    <w:rsid w:val="00225DA0"/>
    <w:rsid w:val="002315DE"/>
    <w:rsid w:val="00231A2B"/>
    <w:rsid w:val="0023695B"/>
    <w:rsid w:val="00244621"/>
    <w:rsid w:val="002476C5"/>
    <w:rsid w:val="00251B02"/>
    <w:rsid w:val="00253A45"/>
    <w:rsid w:val="00264A80"/>
    <w:rsid w:val="00280A0B"/>
    <w:rsid w:val="0028498C"/>
    <w:rsid w:val="00285465"/>
    <w:rsid w:val="00287828"/>
    <w:rsid w:val="00292777"/>
    <w:rsid w:val="0029667D"/>
    <w:rsid w:val="002A0385"/>
    <w:rsid w:val="002B522A"/>
    <w:rsid w:val="002B5731"/>
    <w:rsid w:val="002C025D"/>
    <w:rsid w:val="002C41F5"/>
    <w:rsid w:val="002C549B"/>
    <w:rsid w:val="002F2053"/>
    <w:rsid w:val="0030545B"/>
    <w:rsid w:val="00315ABD"/>
    <w:rsid w:val="00332A96"/>
    <w:rsid w:val="00335EBD"/>
    <w:rsid w:val="0034378B"/>
    <w:rsid w:val="0035288C"/>
    <w:rsid w:val="00352DFF"/>
    <w:rsid w:val="00366B93"/>
    <w:rsid w:val="00372D78"/>
    <w:rsid w:val="00374B97"/>
    <w:rsid w:val="00377C06"/>
    <w:rsid w:val="003801CA"/>
    <w:rsid w:val="003803A9"/>
    <w:rsid w:val="003823E8"/>
    <w:rsid w:val="00387387"/>
    <w:rsid w:val="00397A12"/>
    <w:rsid w:val="003A3D1A"/>
    <w:rsid w:val="003B4699"/>
    <w:rsid w:val="003B60B5"/>
    <w:rsid w:val="003C0B4F"/>
    <w:rsid w:val="003C78DF"/>
    <w:rsid w:val="003D520C"/>
    <w:rsid w:val="003D7D51"/>
    <w:rsid w:val="003E5A75"/>
    <w:rsid w:val="004011EA"/>
    <w:rsid w:val="00415D2C"/>
    <w:rsid w:val="00422F67"/>
    <w:rsid w:val="00423571"/>
    <w:rsid w:val="00432BC7"/>
    <w:rsid w:val="00451A4A"/>
    <w:rsid w:val="00464388"/>
    <w:rsid w:val="00467858"/>
    <w:rsid w:val="0047157F"/>
    <w:rsid w:val="004721E3"/>
    <w:rsid w:val="00472682"/>
    <w:rsid w:val="004858DF"/>
    <w:rsid w:val="00486871"/>
    <w:rsid w:val="00487A20"/>
    <w:rsid w:val="00487F1B"/>
    <w:rsid w:val="00490ADD"/>
    <w:rsid w:val="00493167"/>
    <w:rsid w:val="004A241A"/>
    <w:rsid w:val="004C05BB"/>
    <w:rsid w:val="004C1BB4"/>
    <w:rsid w:val="004D79EB"/>
    <w:rsid w:val="004E0088"/>
    <w:rsid w:val="004E65E6"/>
    <w:rsid w:val="00503D43"/>
    <w:rsid w:val="0050448E"/>
    <w:rsid w:val="005076FA"/>
    <w:rsid w:val="005210E6"/>
    <w:rsid w:val="00536F2E"/>
    <w:rsid w:val="005444D5"/>
    <w:rsid w:val="00561D33"/>
    <w:rsid w:val="00561D91"/>
    <w:rsid w:val="005620FA"/>
    <w:rsid w:val="0056475A"/>
    <w:rsid w:val="0057634D"/>
    <w:rsid w:val="005848FF"/>
    <w:rsid w:val="00586E9D"/>
    <w:rsid w:val="00591F38"/>
    <w:rsid w:val="005945E6"/>
    <w:rsid w:val="0059476D"/>
    <w:rsid w:val="005A0BB6"/>
    <w:rsid w:val="005A6D7C"/>
    <w:rsid w:val="005A7C40"/>
    <w:rsid w:val="005B68A5"/>
    <w:rsid w:val="005C1429"/>
    <w:rsid w:val="005D2009"/>
    <w:rsid w:val="005D2282"/>
    <w:rsid w:val="005F01F0"/>
    <w:rsid w:val="005F2132"/>
    <w:rsid w:val="00600DE1"/>
    <w:rsid w:val="00602F5F"/>
    <w:rsid w:val="00613EFA"/>
    <w:rsid w:val="00617F3B"/>
    <w:rsid w:val="006208CE"/>
    <w:rsid w:val="006264BA"/>
    <w:rsid w:val="00637227"/>
    <w:rsid w:val="00641748"/>
    <w:rsid w:val="00651C79"/>
    <w:rsid w:val="00652770"/>
    <w:rsid w:val="0065596F"/>
    <w:rsid w:val="00656A45"/>
    <w:rsid w:val="00681F68"/>
    <w:rsid w:val="006909B4"/>
    <w:rsid w:val="006A0BD7"/>
    <w:rsid w:val="006A2E1E"/>
    <w:rsid w:val="006A4BC7"/>
    <w:rsid w:val="006A616C"/>
    <w:rsid w:val="006A7851"/>
    <w:rsid w:val="006B283D"/>
    <w:rsid w:val="006B60EB"/>
    <w:rsid w:val="006C404E"/>
    <w:rsid w:val="006D01E9"/>
    <w:rsid w:val="006D70C4"/>
    <w:rsid w:val="006E12BB"/>
    <w:rsid w:val="006E7A88"/>
    <w:rsid w:val="007239D4"/>
    <w:rsid w:val="007243C1"/>
    <w:rsid w:val="00726EC0"/>
    <w:rsid w:val="00727673"/>
    <w:rsid w:val="00745EFF"/>
    <w:rsid w:val="00755E4D"/>
    <w:rsid w:val="0076145F"/>
    <w:rsid w:val="00777034"/>
    <w:rsid w:val="0078160B"/>
    <w:rsid w:val="00784686"/>
    <w:rsid w:val="007B4ABB"/>
    <w:rsid w:val="007D64C5"/>
    <w:rsid w:val="007D6DBF"/>
    <w:rsid w:val="007D6FA1"/>
    <w:rsid w:val="007D70E4"/>
    <w:rsid w:val="007D7465"/>
    <w:rsid w:val="007E4642"/>
    <w:rsid w:val="007E5425"/>
    <w:rsid w:val="007F0883"/>
    <w:rsid w:val="007F72A5"/>
    <w:rsid w:val="008039CF"/>
    <w:rsid w:val="00804A5D"/>
    <w:rsid w:val="008125B2"/>
    <w:rsid w:val="00815DC7"/>
    <w:rsid w:val="008220D5"/>
    <w:rsid w:val="00823907"/>
    <w:rsid w:val="008257FA"/>
    <w:rsid w:val="0082601E"/>
    <w:rsid w:val="008345B4"/>
    <w:rsid w:val="00843217"/>
    <w:rsid w:val="008434F5"/>
    <w:rsid w:val="00843FEF"/>
    <w:rsid w:val="00845934"/>
    <w:rsid w:val="00853EAB"/>
    <w:rsid w:val="00880F33"/>
    <w:rsid w:val="008847E1"/>
    <w:rsid w:val="0088559E"/>
    <w:rsid w:val="00887617"/>
    <w:rsid w:val="008913DD"/>
    <w:rsid w:val="008923A7"/>
    <w:rsid w:val="008B0DFB"/>
    <w:rsid w:val="008B4030"/>
    <w:rsid w:val="008B66E1"/>
    <w:rsid w:val="008C03E4"/>
    <w:rsid w:val="008C0983"/>
    <w:rsid w:val="008D2DB6"/>
    <w:rsid w:val="008D3E1D"/>
    <w:rsid w:val="008E3264"/>
    <w:rsid w:val="008E7D2E"/>
    <w:rsid w:val="00906EC4"/>
    <w:rsid w:val="009145BF"/>
    <w:rsid w:val="00922A76"/>
    <w:rsid w:val="00926AD2"/>
    <w:rsid w:val="00941D47"/>
    <w:rsid w:val="009456CF"/>
    <w:rsid w:val="009505D7"/>
    <w:rsid w:val="00955274"/>
    <w:rsid w:val="009635DB"/>
    <w:rsid w:val="0096605D"/>
    <w:rsid w:val="00967BFE"/>
    <w:rsid w:val="00974778"/>
    <w:rsid w:val="00981FCC"/>
    <w:rsid w:val="00995CF6"/>
    <w:rsid w:val="00996B44"/>
    <w:rsid w:val="009A2796"/>
    <w:rsid w:val="009A6E06"/>
    <w:rsid w:val="009B1EC3"/>
    <w:rsid w:val="009C2DA1"/>
    <w:rsid w:val="009C32E0"/>
    <w:rsid w:val="009D05A0"/>
    <w:rsid w:val="009D17F2"/>
    <w:rsid w:val="009D192C"/>
    <w:rsid w:val="009D4F64"/>
    <w:rsid w:val="009F2011"/>
    <w:rsid w:val="00A0204E"/>
    <w:rsid w:val="00A023D1"/>
    <w:rsid w:val="00A02D99"/>
    <w:rsid w:val="00A16C5A"/>
    <w:rsid w:val="00A36852"/>
    <w:rsid w:val="00A440DD"/>
    <w:rsid w:val="00A5136E"/>
    <w:rsid w:val="00A67A6A"/>
    <w:rsid w:val="00A707C5"/>
    <w:rsid w:val="00A8225B"/>
    <w:rsid w:val="00A841B1"/>
    <w:rsid w:val="00A851CA"/>
    <w:rsid w:val="00A8627E"/>
    <w:rsid w:val="00A87475"/>
    <w:rsid w:val="00A92F1C"/>
    <w:rsid w:val="00AD3595"/>
    <w:rsid w:val="00AE269D"/>
    <w:rsid w:val="00AF421C"/>
    <w:rsid w:val="00AF69E3"/>
    <w:rsid w:val="00AF7B99"/>
    <w:rsid w:val="00B01A04"/>
    <w:rsid w:val="00B15C48"/>
    <w:rsid w:val="00B22B34"/>
    <w:rsid w:val="00B259C7"/>
    <w:rsid w:val="00B2622D"/>
    <w:rsid w:val="00B35004"/>
    <w:rsid w:val="00B35C94"/>
    <w:rsid w:val="00B377CD"/>
    <w:rsid w:val="00B40C2B"/>
    <w:rsid w:val="00B474FE"/>
    <w:rsid w:val="00B53231"/>
    <w:rsid w:val="00B54A2D"/>
    <w:rsid w:val="00B63C41"/>
    <w:rsid w:val="00B6411C"/>
    <w:rsid w:val="00B65995"/>
    <w:rsid w:val="00B7110E"/>
    <w:rsid w:val="00B74D8D"/>
    <w:rsid w:val="00B84D7C"/>
    <w:rsid w:val="00BA6AEB"/>
    <w:rsid w:val="00BA6E92"/>
    <w:rsid w:val="00BB30F1"/>
    <w:rsid w:val="00BB7E3B"/>
    <w:rsid w:val="00BC020F"/>
    <w:rsid w:val="00BC1A5A"/>
    <w:rsid w:val="00BD2B08"/>
    <w:rsid w:val="00BD30CD"/>
    <w:rsid w:val="00BF02D1"/>
    <w:rsid w:val="00BF40E4"/>
    <w:rsid w:val="00BF4AC2"/>
    <w:rsid w:val="00C000A1"/>
    <w:rsid w:val="00C01E30"/>
    <w:rsid w:val="00C04765"/>
    <w:rsid w:val="00C066C7"/>
    <w:rsid w:val="00C32A57"/>
    <w:rsid w:val="00C34332"/>
    <w:rsid w:val="00C372CD"/>
    <w:rsid w:val="00C37B34"/>
    <w:rsid w:val="00C431A3"/>
    <w:rsid w:val="00C47001"/>
    <w:rsid w:val="00C537CB"/>
    <w:rsid w:val="00C56C8C"/>
    <w:rsid w:val="00C56F7D"/>
    <w:rsid w:val="00C61686"/>
    <w:rsid w:val="00C64147"/>
    <w:rsid w:val="00C703FA"/>
    <w:rsid w:val="00C73173"/>
    <w:rsid w:val="00C73849"/>
    <w:rsid w:val="00C77D72"/>
    <w:rsid w:val="00C82F29"/>
    <w:rsid w:val="00C840DD"/>
    <w:rsid w:val="00CA3EC3"/>
    <w:rsid w:val="00CC253E"/>
    <w:rsid w:val="00CC4E3C"/>
    <w:rsid w:val="00CD7D01"/>
    <w:rsid w:val="00CD7F0D"/>
    <w:rsid w:val="00CE1C82"/>
    <w:rsid w:val="00CE335E"/>
    <w:rsid w:val="00CF57E8"/>
    <w:rsid w:val="00D0498A"/>
    <w:rsid w:val="00D35759"/>
    <w:rsid w:val="00D4627B"/>
    <w:rsid w:val="00D6576E"/>
    <w:rsid w:val="00D701B3"/>
    <w:rsid w:val="00D838EA"/>
    <w:rsid w:val="00D84EDF"/>
    <w:rsid w:val="00D915A5"/>
    <w:rsid w:val="00D9230A"/>
    <w:rsid w:val="00DA1572"/>
    <w:rsid w:val="00DA3365"/>
    <w:rsid w:val="00DA3A2E"/>
    <w:rsid w:val="00DB028F"/>
    <w:rsid w:val="00DB2825"/>
    <w:rsid w:val="00DB392E"/>
    <w:rsid w:val="00DD549D"/>
    <w:rsid w:val="00DE2D33"/>
    <w:rsid w:val="00DE2EC1"/>
    <w:rsid w:val="00DE4E03"/>
    <w:rsid w:val="00DE6F55"/>
    <w:rsid w:val="00E21B8A"/>
    <w:rsid w:val="00E22D97"/>
    <w:rsid w:val="00E35315"/>
    <w:rsid w:val="00E37681"/>
    <w:rsid w:val="00E37883"/>
    <w:rsid w:val="00E40A62"/>
    <w:rsid w:val="00E44385"/>
    <w:rsid w:val="00E52581"/>
    <w:rsid w:val="00E53293"/>
    <w:rsid w:val="00E665F4"/>
    <w:rsid w:val="00E92502"/>
    <w:rsid w:val="00EA1590"/>
    <w:rsid w:val="00ED2860"/>
    <w:rsid w:val="00ED32FB"/>
    <w:rsid w:val="00EE1622"/>
    <w:rsid w:val="00EE3204"/>
    <w:rsid w:val="00EE4D65"/>
    <w:rsid w:val="00EF15FE"/>
    <w:rsid w:val="00EF4A28"/>
    <w:rsid w:val="00EF4B80"/>
    <w:rsid w:val="00F02971"/>
    <w:rsid w:val="00F04CB6"/>
    <w:rsid w:val="00F11DFE"/>
    <w:rsid w:val="00F278EF"/>
    <w:rsid w:val="00F312DC"/>
    <w:rsid w:val="00F3655D"/>
    <w:rsid w:val="00F44558"/>
    <w:rsid w:val="00F50BA1"/>
    <w:rsid w:val="00FA1346"/>
    <w:rsid w:val="00FA34E3"/>
    <w:rsid w:val="00FB1E43"/>
    <w:rsid w:val="00FC1D95"/>
    <w:rsid w:val="00FD091C"/>
    <w:rsid w:val="00FE32B8"/>
    <w:rsid w:val="00FE7FB5"/>
    <w:rsid w:val="0137B784"/>
    <w:rsid w:val="0186CC39"/>
    <w:rsid w:val="01E98C8D"/>
    <w:rsid w:val="02289158"/>
    <w:rsid w:val="026D0518"/>
    <w:rsid w:val="028AEDB2"/>
    <w:rsid w:val="031A2D0F"/>
    <w:rsid w:val="035C4D52"/>
    <w:rsid w:val="038F3EAF"/>
    <w:rsid w:val="03F85939"/>
    <w:rsid w:val="0428A2ED"/>
    <w:rsid w:val="0456787C"/>
    <w:rsid w:val="04F25780"/>
    <w:rsid w:val="05CB5D62"/>
    <w:rsid w:val="06977EFD"/>
    <w:rsid w:val="06C6057E"/>
    <w:rsid w:val="070CAE19"/>
    <w:rsid w:val="07AEE68E"/>
    <w:rsid w:val="08137D5A"/>
    <w:rsid w:val="0895009E"/>
    <w:rsid w:val="08C07F94"/>
    <w:rsid w:val="09AA8E67"/>
    <w:rsid w:val="09C2E3B6"/>
    <w:rsid w:val="09E47DE3"/>
    <w:rsid w:val="0A98FC3B"/>
    <w:rsid w:val="0B06588E"/>
    <w:rsid w:val="0BD8CACF"/>
    <w:rsid w:val="0BE6BCF7"/>
    <w:rsid w:val="0BF24A9E"/>
    <w:rsid w:val="0BF5A74C"/>
    <w:rsid w:val="0C672E7D"/>
    <w:rsid w:val="0C791953"/>
    <w:rsid w:val="0CD6BD0C"/>
    <w:rsid w:val="0CF8A330"/>
    <w:rsid w:val="0D03D498"/>
    <w:rsid w:val="0D06C081"/>
    <w:rsid w:val="0D73447D"/>
    <w:rsid w:val="0D9AD1EB"/>
    <w:rsid w:val="0D9D9318"/>
    <w:rsid w:val="0DC0D72C"/>
    <w:rsid w:val="0DCA14FE"/>
    <w:rsid w:val="0DD2945C"/>
    <w:rsid w:val="0E91560B"/>
    <w:rsid w:val="0F12752A"/>
    <w:rsid w:val="0F34FC01"/>
    <w:rsid w:val="0FF72E5B"/>
    <w:rsid w:val="101B1148"/>
    <w:rsid w:val="102D266C"/>
    <w:rsid w:val="11068853"/>
    <w:rsid w:val="113CA077"/>
    <w:rsid w:val="1165E636"/>
    <w:rsid w:val="119C337F"/>
    <w:rsid w:val="1271043B"/>
    <w:rsid w:val="127AC6F0"/>
    <w:rsid w:val="12B9214E"/>
    <w:rsid w:val="13934DAF"/>
    <w:rsid w:val="14991D97"/>
    <w:rsid w:val="14BDBE8F"/>
    <w:rsid w:val="14CF324E"/>
    <w:rsid w:val="1585F79F"/>
    <w:rsid w:val="15F4ABDF"/>
    <w:rsid w:val="164D7F4A"/>
    <w:rsid w:val="16E3A470"/>
    <w:rsid w:val="17BFAFD7"/>
    <w:rsid w:val="1843E1F9"/>
    <w:rsid w:val="193EC135"/>
    <w:rsid w:val="1961AD0D"/>
    <w:rsid w:val="1989F364"/>
    <w:rsid w:val="19E29F3C"/>
    <w:rsid w:val="1A011CA8"/>
    <w:rsid w:val="1A8C2207"/>
    <w:rsid w:val="1C09E8FD"/>
    <w:rsid w:val="1CEF7080"/>
    <w:rsid w:val="1D301A81"/>
    <w:rsid w:val="1D46A755"/>
    <w:rsid w:val="1DB04D33"/>
    <w:rsid w:val="1DE24455"/>
    <w:rsid w:val="1E0CC41A"/>
    <w:rsid w:val="1E26463B"/>
    <w:rsid w:val="1EAD9560"/>
    <w:rsid w:val="1F84CF86"/>
    <w:rsid w:val="1FF03F9E"/>
    <w:rsid w:val="20242C6D"/>
    <w:rsid w:val="20C6BEA4"/>
    <w:rsid w:val="20DDAC14"/>
    <w:rsid w:val="20EE8FDE"/>
    <w:rsid w:val="210A6EE2"/>
    <w:rsid w:val="21A41F28"/>
    <w:rsid w:val="21F49A6E"/>
    <w:rsid w:val="22A0E6E5"/>
    <w:rsid w:val="22D22BC2"/>
    <w:rsid w:val="2393E1B1"/>
    <w:rsid w:val="250405E3"/>
    <w:rsid w:val="250856FD"/>
    <w:rsid w:val="255CF502"/>
    <w:rsid w:val="25696394"/>
    <w:rsid w:val="2605801B"/>
    <w:rsid w:val="265D4BBC"/>
    <w:rsid w:val="274D74AF"/>
    <w:rsid w:val="27D2D9F3"/>
    <w:rsid w:val="28797E36"/>
    <w:rsid w:val="28AEABE4"/>
    <w:rsid w:val="28DFF5DF"/>
    <w:rsid w:val="29077D49"/>
    <w:rsid w:val="29402097"/>
    <w:rsid w:val="296E0CFB"/>
    <w:rsid w:val="298559BC"/>
    <w:rsid w:val="29EEE605"/>
    <w:rsid w:val="2A0C0FDB"/>
    <w:rsid w:val="2A41389D"/>
    <w:rsid w:val="2A519919"/>
    <w:rsid w:val="2A80EFD2"/>
    <w:rsid w:val="2BED697A"/>
    <w:rsid w:val="2BF491BC"/>
    <w:rsid w:val="2C609773"/>
    <w:rsid w:val="2CF5E1BC"/>
    <w:rsid w:val="2D7FCFEE"/>
    <w:rsid w:val="2E0DA2AB"/>
    <w:rsid w:val="2E0F6C3E"/>
    <w:rsid w:val="2EE0149A"/>
    <w:rsid w:val="2F008906"/>
    <w:rsid w:val="2F983835"/>
    <w:rsid w:val="2FF296CB"/>
    <w:rsid w:val="301FBC5F"/>
    <w:rsid w:val="305C952E"/>
    <w:rsid w:val="30A4BBC2"/>
    <w:rsid w:val="30A7B240"/>
    <w:rsid w:val="31340896"/>
    <w:rsid w:val="31C1EB3B"/>
    <w:rsid w:val="326E4F31"/>
    <w:rsid w:val="32FE5F78"/>
    <w:rsid w:val="33FE9EAA"/>
    <w:rsid w:val="34033626"/>
    <w:rsid w:val="341D43B6"/>
    <w:rsid w:val="341E6B95"/>
    <w:rsid w:val="34924253"/>
    <w:rsid w:val="34CB1591"/>
    <w:rsid w:val="34E8B231"/>
    <w:rsid w:val="3514A096"/>
    <w:rsid w:val="35410E99"/>
    <w:rsid w:val="35944BC0"/>
    <w:rsid w:val="35A3344A"/>
    <w:rsid w:val="360779B9"/>
    <w:rsid w:val="363B39C3"/>
    <w:rsid w:val="36B070F7"/>
    <w:rsid w:val="36E32FF5"/>
    <w:rsid w:val="3700E937"/>
    <w:rsid w:val="37A34A1A"/>
    <w:rsid w:val="37E01715"/>
    <w:rsid w:val="37EF4422"/>
    <w:rsid w:val="38CBEC82"/>
    <w:rsid w:val="38E8D2AB"/>
    <w:rsid w:val="396DA0FC"/>
    <w:rsid w:val="3ADAEADC"/>
    <w:rsid w:val="3B023540"/>
    <w:rsid w:val="3B0A592E"/>
    <w:rsid w:val="3B46B7DC"/>
    <w:rsid w:val="3BC162A3"/>
    <w:rsid w:val="3BC49720"/>
    <w:rsid w:val="3C16B028"/>
    <w:rsid w:val="3C8FE39A"/>
    <w:rsid w:val="3C9D5438"/>
    <w:rsid w:val="3CE19FBC"/>
    <w:rsid w:val="3D0F3099"/>
    <w:rsid w:val="3E2F08C2"/>
    <w:rsid w:val="3E41121F"/>
    <w:rsid w:val="3E5DDA9A"/>
    <w:rsid w:val="3EAC4043"/>
    <w:rsid w:val="3EBA8AB0"/>
    <w:rsid w:val="3EC0A9A5"/>
    <w:rsid w:val="3ED503DE"/>
    <w:rsid w:val="3EF81639"/>
    <w:rsid w:val="3F32D9D7"/>
    <w:rsid w:val="3F4B3FF7"/>
    <w:rsid w:val="401EAF44"/>
    <w:rsid w:val="407F7A70"/>
    <w:rsid w:val="4199ECED"/>
    <w:rsid w:val="42000600"/>
    <w:rsid w:val="420F8578"/>
    <w:rsid w:val="42D26C3C"/>
    <w:rsid w:val="43148342"/>
    <w:rsid w:val="43309FC5"/>
    <w:rsid w:val="4352E075"/>
    <w:rsid w:val="4370B3ED"/>
    <w:rsid w:val="43FD6452"/>
    <w:rsid w:val="4430996B"/>
    <w:rsid w:val="44A571C0"/>
    <w:rsid w:val="453CE702"/>
    <w:rsid w:val="45B1934A"/>
    <w:rsid w:val="460A8269"/>
    <w:rsid w:val="46121FA6"/>
    <w:rsid w:val="46122F04"/>
    <w:rsid w:val="46203452"/>
    <w:rsid w:val="4636C5E0"/>
    <w:rsid w:val="46661F0B"/>
    <w:rsid w:val="4691BA61"/>
    <w:rsid w:val="46A854AF"/>
    <w:rsid w:val="46B40B36"/>
    <w:rsid w:val="46B626A1"/>
    <w:rsid w:val="46CEC4A9"/>
    <w:rsid w:val="470089EF"/>
    <w:rsid w:val="476564C5"/>
    <w:rsid w:val="47D29641"/>
    <w:rsid w:val="48442510"/>
    <w:rsid w:val="484E7877"/>
    <w:rsid w:val="4867C8E7"/>
    <w:rsid w:val="48D3C9D2"/>
    <w:rsid w:val="497C79CE"/>
    <w:rsid w:val="49821BE5"/>
    <w:rsid w:val="499F0502"/>
    <w:rsid w:val="49A44B92"/>
    <w:rsid w:val="4A0E7986"/>
    <w:rsid w:val="4A2136C7"/>
    <w:rsid w:val="4A972FCF"/>
    <w:rsid w:val="4B0A3703"/>
    <w:rsid w:val="4B730C06"/>
    <w:rsid w:val="4BAD118C"/>
    <w:rsid w:val="4BCBA93C"/>
    <w:rsid w:val="4C064BDE"/>
    <w:rsid w:val="4C74A07A"/>
    <w:rsid w:val="4CA60764"/>
    <w:rsid w:val="4CB21B09"/>
    <w:rsid w:val="4CB424CA"/>
    <w:rsid w:val="4CCFCA6E"/>
    <w:rsid w:val="4CD76C64"/>
    <w:rsid w:val="4CF44BA4"/>
    <w:rsid w:val="4D3AF0CE"/>
    <w:rsid w:val="4D8F4AAE"/>
    <w:rsid w:val="4E4F69FF"/>
    <w:rsid w:val="4F31D07F"/>
    <w:rsid w:val="4F640398"/>
    <w:rsid w:val="4FBB6BBD"/>
    <w:rsid w:val="50039B09"/>
    <w:rsid w:val="50791B84"/>
    <w:rsid w:val="5084398A"/>
    <w:rsid w:val="50A75942"/>
    <w:rsid w:val="512D75DD"/>
    <w:rsid w:val="513CD5BB"/>
    <w:rsid w:val="5233E70A"/>
    <w:rsid w:val="523E1397"/>
    <w:rsid w:val="5243D79E"/>
    <w:rsid w:val="5259FC55"/>
    <w:rsid w:val="53473773"/>
    <w:rsid w:val="53525251"/>
    <w:rsid w:val="540541A2"/>
    <w:rsid w:val="547CDF62"/>
    <w:rsid w:val="54814616"/>
    <w:rsid w:val="54D3C0CD"/>
    <w:rsid w:val="5526BC95"/>
    <w:rsid w:val="55660372"/>
    <w:rsid w:val="557CE30E"/>
    <w:rsid w:val="56A31B70"/>
    <w:rsid w:val="580D3286"/>
    <w:rsid w:val="593DDF38"/>
    <w:rsid w:val="5940FEDB"/>
    <w:rsid w:val="5A2220BF"/>
    <w:rsid w:val="5A45FCA5"/>
    <w:rsid w:val="5A5F2502"/>
    <w:rsid w:val="5A748326"/>
    <w:rsid w:val="5AE50E32"/>
    <w:rsid w:val="5B3FD5EE"/>
    <w:rsid w:val="5B5D6436"/>
    <w:rsid w:val="5BE1CD06"/>
    <w:rsid w:val="5CF70444"/>
    <w:rsid w:val="5DAC23E8"/>
    <w:rsid w:val="5E52B5ED"/>
    <w:rsid w:val="5F0832F1"/>
    <w:rsid w:val="5F2252B1"/>
    <w:rsid w:val="5F5902A1"/>
    <w:rsid w:val="6030D559"/>
    <w:rsid w:val="60631D61"/>
    <w:rsid w:val="60C77274"/>
    <w:rsid w:val="60CEA2D2"/>
    <w:rsid w:val="60E3C4AA"/>
    <w:rsid w:val="617F62FC"/>
    <w:rsid w:val="61B9584C"/>
    <w:rsid w:val="61D145A4"/>
    <w:rsid w:val="62858756"/>
    <w:rsid w:val="63255A0A"/>
    <w:rsid w:val="6396F049"/>
    <w:rsid w:val="63ECDEEB"/>
    <w:rsid w:val="63EDC8BB"/>
    <w:rsid w:val="641B656C"/>
    <w:rsid w:val="646BEED5"/>
    <w:rsid w:val="6477D33B"/>
    <w:rsid w:val="649AF0B2"/>
    <w:rsid w:val="650C8995"/>
    <w:rsid w:val="651D6ED9"/>
    <w:rsid w:val="655A49C0"/>
    <w:rsid w:val="65B735CD"/>
    <w:rsid w:val="664CA662"/>
    <w:rsid w:val="668266D7"/>
    <w:rsid w:val="66A016DD"/>
    <w:rsid w:val="67301BE9"/>
    <w:rsid w:val="6753062E"/>
    <w:rsid w:val="67686CB0"/>
    <w:rsid w:val="679CF924"/>
    <w:rsid w:val="67D29174"/>
    <w:rsid w:val="681B2B24"/>
    <w:rsid w:val="6888C392"/>
    <w:rsid w:val="689F5D46"/>
    <w:rsid w:val="68AD5CE2"/>
    <w:rsid w:val="68C0500E"/>
    <w:rsid w:val="6A0F8178"/>
    <w:rsid w:val="6A4A920C"/>
    <w:rsid w:val="6A598566"/>
    <w:rsid w:val="6A640DF5"/>
    <w:rsid w:val="6AD4613A"/>
    <w:rsid w:val="6AE82C87"/>
    <w:rsid w:val="6BFFDE56"/>
    <w:rsid w:val="6C16D38E"/>
    <w:rsid w:val="6C292FA4"/>
    <w:rsid w:val="6C29AD1B"/>
    <w:rsid w:val="6C70319B"/>
    <w:rsid w:val="6D09645E"/>
    <w:rsid w:val="6D7F5D66"/>
    <w:rsid w:val="6D93C131"/>
    <w:rsid w:val="6E6107CF"/>
    <w:rsid w:val="6E81C188"/>
    <w:rsid w:val="6E9CE248"/>
    <w:rsid w:val="6F32FDCD"/>
    <w:rsid w:val="6F7B3CA9"/>
    <w:rsid w:val="70153A6E"/>
    <w:rsid w:val="703426AC"/>
    <w:rsid w:val="707790F5"/>
    <w:rsid w:val="70B12870"/>
    <w:rsid w:val="71ADEA0F"/>
    <w:rsid w:val="72CC312B"/>
    <w:rsid w:val="73B23E3D"/>
    <w:rsid w:val="747DF8E1"/>
    <w:rsid w:val="74CC6274"/>
    <w:rsid w:val="752813D6"/>
    <w:rsid w:val="75635855"/>
    <w:rsid w:val="756C632A"/>
    <w:rsid w:val="75DCFE4C"/>
    <w:rsid w:val="766832D5"/>
    <w:rsid w:val="76EE90FD"/>
    <w:rsid w:val="774290FD"/>
    <w:rsid w:val="77EDF520"/>
    <w:rsid w:val="78000C2A"/>
    <w:rsid w:val="78148691"/>
    <w:rsid w:val="7843C48E"/>
    <w:rsid w:val="78501762"/>
    <w:rsid w:val="785026C0"/>
    <w:rsid w:val="78666CF4"/>
    <w:rsid w:val="78DC65FC"/>
    <w:rsid w:val="79EE693B"/>
    <w:rsid w:val="7A4C8A2E"/>
    <w:rsid w:val="7AEBC08E"/>
    <w:rsid w:val="7B545A19"/>
    <w:rsid w:val="7B616EBF"/>
    <w:rsid w:val="7B8352D6"/>
    <w:rsid w:val="7BFFFA52"/>
    <w:rsid w:val="7CA3B173"/>
    <w:rsid w:val="7CF37CF1"/>
    <w:rsid w:val="7CFB18F7"/>
    <w:rsid w:val="7D36517F"/>
    <w:rsid w:val="7DC43C48"/>
    <w:rsid w:val="7E2AA720"/>
    <w:rsid w:val="7E856961"/>
    <w:rsid w:val="7EC5FA9C"/>
    <w:rsid w:val="7F1B00D0"/>
    <w:rsid w:val="7F62A301"/>
    <w:rsid w:val="7FCE2862"/>
  </w:rsids>
  <m:mathPr>
    <m:mathFont m:val="Cambria Math"/>
    <m:brkBin m:val="before"/>
    <m:brkBinSub m:val="--"/>
    <m:smallFrac m:val="0"/>
    <m:dispDef m:val="0"/>
    <m:lMargin m:val="0"/>
    <m:rMargin m:val="0"/>
    <m:defJc m:val="centerGroup"/>
    <m:wrapRight/>
    <m:intLim m:val="subSup"/>
    <m:naryLim m:val="subSup"/>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F2C3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75BB"/>
    <w:pPr>
      <w:spacing w:after="0"/>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1"/>
    <w:qFormat/>
    <w:rsid w:val="650C899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1"/>
    <w:qFormat/>
    <w:rsid w:val="650C8995"/>
    <w:pPr>
      <w:keepNext/>
      <w:keepLines/>
      <w:spacing w:before="360"/>
      <w:outlineLvl w:val="1"/>
    </w:pPr>
    <w:rPr>
      <w:rFonts w:eastAsiaTheme="majorEastAsia" w:cstheme="majorBidi"/>
      <w:sz w:val="28"/>
      <w:szCs w:val="28"/>
      <w:lang w:val="fr-FR"/>
    </w:rPr>
  </w:style>
  <w:style w:type="paragraph" w:styleId="Heading3">
    <w:name w:val="heading 3"/>
    <w:basedOn w:val="Normal"/>
    <w:next w:val="Normal"/>
    <w:link w:val="Heading3Char"/>
    <w:uiPriority w:val="1"/>
    <w:qFormat/>
    <w:rsid w:val="650C8995"/>
    <w:pPr>
      <w:keepNext/>
      <w:keepLines/>
      <w:spacing w:before="360"/>
      <w:outlineLvl w:val="2"/>
    </w:pPr>
    <w:rPr>
      <w:rFonts w:eastAsiaTheme="majorEastAsia" w:cstheme="majorBidi"/>
    </w:rPr>
  </w:style>
  <w:style w:type="paragraph" w:styleId="Heading4">
    <w:name w:val="heading 4"/>
    <w:basedOn w:val="Normal"/>
    <w:next w:val="Normal"/>
    <w:link w:val="Heading4Char"/>
    <w:uiPriority w:val="1"/>
    <w:rsid w:val="650C8995"/>
    <w:pPr>
      <w:keepNext/>
      <w:keepLines/>
      <w:spacing w:before="40"/>
      <w:outlineLvl w:val="3"/>
    </w:pPr>
    <w:rPr>
      <w:rFonts w:asciiTheme="majorHAnsi" w:eastAsiaTheme="majorEastAsia" w:hAnsiTheme="majorHAnsi" w:cstheme="majorBidi"/>
      <w:i/>
      <w:iCs/>
      <w:color w:val="3A3B3E" w:themeColor="accent1" w:themeShade="BF"/>
    </w:rPr>
  </w:style>
  <w:style w:type="paragraph" w:styleId="Heading5">
    <w:name w:val="heading 5"/>
    <w:basedOn w:val="Normal"/>
    <w:next w:val="Normal"/>
    <w:link w:val="Heading5Char"/>
    <w:uiPriority w:val="9"/>
    <w:unhideWhenUsed/>
    <w:qFormat/>
    <w:rsid w:val="650C8995"/>
    <w:pPr>
      <w:keepNext/>
      <w:keepLines/>
      <w:spacing w:before="40"/>
      <w:outlineLvl w:val="4"/>
    </w:pPr>
    <w:rPr>
      <w:rFonts w:asciiTheme="majorHAnsi" w:eastAsiaTheme="majorEastAsia" w:hAnsiTheme="majorHAnsi" w:cstheme="majorBidi"/>
      <w:color w:val="3A3B3E" w:themeColor="accent1" w:themeShade="BF"/>
    </w:rPr>
  </w:style>
  <w:style w:type="paragraph" w:styleId="Heading6">
    <w:name w:val="heading 6"/>
    <w:basedOn w:val="Normal"/>
    <w:next w:val="Normal"/>
    <w:link w:val="Heading6Char"/>
    <w:uiPriority w:val="9"/>
    <w:unhideWhenUsed/>
    <w:qFormat/>
    <w:rsid w:val="650C8995"/>
    <w:pPr>
      <w:keepNext/>
      <w:keepLines/>
      <w:spacing w:before="40"/>
      <w:outlineLvl w:val="5"/>
    </w:pPr>
    <w:rPr>
      <w:rFonts w:asciiTheme="majorHAnsi" w:eastAsiaTheme="majorEastAsia" w:hAnsiTheme="majorHAnsi" w:cstheme="majorBidi"/>
      <w:color w:val="272729"/>
    </w:rPr>
  </w:style>
  <w:style w:type="paragraph" w:styleId="Heading7">
    <w:name w:val="heading 7"/>
    <w:basedOn w:val="Normal"/>
    <w:next w:val="Normal"/>
    <w:link w:val="Heading7Char"/>
    <w:uiPriority w:val="9"/>
    <w:unhideWhenUsed/>
    <w:qFormat/>
    <w:rsid w:val="650C8995"/>
    <w:pPr>
      <w:keepNext/>
      <w:keepLines/>
      <w:spacing w:before="40"/>
      <w:outlineLvl w:val="6"/>
    </w:pPr>
    <w:rPr>
      <w:rFonts w:asciiTheme="majorHAnsi" w:eastAsiaTheme="majorEastAsia" w:hAnsiTheme="majorHAnsi" w:cstheme="majorBidi"/>
      <w:i/>
      <w:iCs/>
      <w:color w:val="272729"/>
    </w:rPr>
  </w:style>
  <w:style w:type="paragraph" w:styleId="Heading8">
    <w:name w:val="heading 8"/>
    <w:basedOn w:val="Normal"/>
    <w:next w:val="Normal"/>
    <w:link w:val="Heading8Char"/>
    <w:uiPriority w:val="9"/>
    <w:unhideWhenUsed/>
    <w:qFormat/>
    <w:rsid w:val="650C8995"/>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650C8995"/>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650C8995"/>
    <w:pPr>
      <w:tabs>
        <w:tab w:val="center" w:pos="4703"/>
        <w:tab w:val="right" w:pos="9406"/>
      </w:tabs>
    </w:pPr>
  </w:style>
  <w:style w:type="character" w:customStyle="1" w:styleId="HeaderChar">
    <w:name w:val="Header Char"/>
    <w:basedOn w:val="DefaultParagraphFont"/>
    <w:link w:val="Header"/>
    <w:uiPriority w:val="99"/>
    <w:rsid w:val="650C8995"/>
    <w:rPr>
      <w:rFonts w:ascii="Volvo Sans Pro" w:eastAsia="Times New Roman" w:hAnsi="Volvo Sans Pro" w:cs="Times New Roman"/>
      <w:noProof w:val="0"/>
      <w:color w:val="5C5C54"/>
      <w:lang w:val="en-US"/>
    </w:rPr>
  </w:style>
  <w:style w:type="paragraph" w:styleId="Footer">
    <w:name w:val="footer"/>
    <w:basedOn w:val="Normal"/>
    <w:link w:val="FooterChar"/>
    <w:uiPriority w:val="99"/>
    <w:unhideWhenUsed/>
    <w:rsid w:val="650C8995"/>
    <w:pPr>
      <w:tabs>
        <w:tab w:val="center" w:pos="4703"/>
        <w:tab w:val="right" w:pos="9406"/>
      </w:tabs>
    </w:pPr>
  </w:style>
  <w:style w:type="character" w:customStyle="1" w:styleId="FooterChar">
    <w:name w:val="Footer Char"/>
    <w:basedOn w:val="DefaultParagraphFont"/>
    <w:link w:val="Footer"/>
    <w:uiPriority w:val="99"/>
    <w:rsid w:val="650C8995"/>
    <w:rPr>
      <w:rFonts w:ascii="Volvo Sans Pro" w:eastAsia="Times New Roman" w:hAnsi="Volvo Sans Pro" w:cs="Times New Roman"/>
      <w:noProof w:val="0"/>
      <w:color w:val="5C5C54"/>
      <w:lang w:val="en-US"/>
    </w:rPr>
  </w:style>
  <w:style w:type="paragraph" w:customStyle="1" w:styleId="Template-Address">
    <w:name w:val="Template - Address"/>
    <w:basedOn w:val="Normal"/>
    <w:uiPriority w:val="1"/>
    <w:semiHidden/>
    <w:rsid w:val="650C8995"/>
    <w:pPr>
      <w:spacing w:line="200" w:lineRule="atLeast"/>
    </w:pPr>
    <w:rPr>
      <w:rFonts w:ascii="VolvoSans" w:hAnsi="VolvoSans"/>
      <w:noProof/>
      <w:sz w:val="12"/>
      <w:szCs w:val="12"/>
    </w:rPr>
  </w:style>
  <w:style w:type="character" w:customStyle="1" w:styleId="Heading1Char">
    <w:name w:val="Heading 1 Char"/>
    <w:basedOn w:val="DefaultParagraphFont"/>
    <w:link w:val="Heading1"/>
    <w:uiPriority w:val="1"/>
    <w:rsid w:val="650C8995"/>
    <w:rPr>
      <w:rFonts w:ascii="Arial" w:eastAsiaTheme="majorEastAsia" w:hAnsi="Arial" w:cstheme="majorBidi"/>
      <w:noProof w:val="0"/>
      <w:sz w:val="32"/>
      <w:szCs w:val="32"/>
      <w:lang w:val="en-US"/>
    </w:rPr>
  </w:style>
  <w:style w:type="character" w:customStyle="1" w:styleId="Heading2Char">
    <w:name w:val="Heading 2 Char"/>
    <w:basedOn w:val="DefaultParagraphFont"/>
    <w:link w:val="Heading2"/>
    <w:uiPriority w:val="1"/>
    <w:rsid w:val="650C8995"/>
    <w:rPr>
      <w:rFonts w:ascii="Volvo Novum" w:eastAsiaTheme="majorEastAsia" w:hAnsi="Volvo Novum" w:cstheme="majorBidi"/>
      <w:noProof w:val="0"/>
      <w:sz w:val="28"/>
      <w:szCs w:val="28"/>
      <w:lang w:val="fr-FR"/>
    </w:rPr>
  </w:style>
  <w:style w:type="character" w:customStyle="1" w:styleId="Heading3Char">
    <w:name w:val="Heading 3 Char"/>
    <w:basedOn w:val="DefaultParagraphFont"/>
    <w:link w:val="Heading3"/>
    <w:uiPriority w:val="1"/>
    <w:rsid w:val="650C8995"/>
    <w:rPr>
      <w:rFonts w:ascii="Arial" w:eastAsiaTheme="majorEastAsia" w:hAnsi="Arial" w:cstheme="majorBidi"/>
      <w:noProof w:val="0"/>
      <w:sz w:val="20"/>
      <w:szCs w:val="20"/>
      <w:lang w:val="en-US"/>
    </w:rPr>
  </w:style>
  <w:style w:type="character" w:styleId="Hyperlink">
    <w:name w:val="Hyperlink"/>
    <w:basedOn w:val="DefaultParagraphFont"/>
    <w:uiPriority w:val="99"/>
    <w:unhideWhenUsed/>
    <w:rsid w:val="00024058"/>
    <w:rPr>
      <w:color w:val="auto"/>
      <w:u w:val="none"/>
    </w:rPr>
  </w:style>
  <w:style w:type="character" w:customStyle="1" w:styleId="Heading4Char">
    <w:name w:val="Heading 4 Char"/>
    <w:basedOn w:val="DefaultParagraphFont"/>
    <w:link w:val="Heading4"/>
    <w:uiPriority w:val="1"/>
    <w:rsid w:val="650C8995"/>
    <w:rPr>
      <w:rFonts w:asciiTheme="majorHAnsi" w:eastAsiaTheme="majorEastAsia" w:hAnsiTheme="majorHAnsi" w:cstheme="majorBidi"/>
      <w:i/>
      <w:iCs/>
      <w:noProof w:val="0"/>
      <w:color w:val="3A3B3E" w:themeColor="accent1" w:themeShade="BF"/>
      <w:lang w:val="en-US"/>
    </w:rPr>
  </w:style>
  <w:style w:type="character" w:styleId="PlaceholderText">
    <w:name w:val="Placeholder Text"/>
    <w:basedOn w:val="DefaultParagraphFont"/>
    <w:rsid w:val="0056475A"/>
    <w:rPr>
      <w:color w:val="808080"/>
    </w:rPr>
  </w:style>
  <w:style w:type="paragraph" w:customStyle="1" w:styleId="Footertext">
    <w:name w:val="Footer text"/>
    <w:basedOn w:val="Normal"/>
    <w:link w:val="FootertextChar"/>
    <w:uiPriority w:val="1"/>
    <w:qFormat/>
    <w:rsid w:val="650C8995"/>
    <w:rPr>
      <w:noProof/>
      <w:sz w:val="12"/>
      <w:szCs w:val="12"/>
    </w:rPr>
  </w:style>
  <w:style w:type="character" w:customStyle="1" w:styleId="FootertextChar">
    <w:name w:val="Footer text Char"/>
    <w:basedOn w:val="DefaultParagraphFont"/>
    <w:link w:val="Footertext"/>
    <w:uiPriority w:val="1"/>
    <w:rsid w:val="650C8995"/>
    <w:rPr>
      <w:rFonts w:ascii="Volvo Novum" w:eastAsia="Times New Roman" w:hAnsi="Volvo Novum" w:cs="Times New Roman"/>
      <w:noProof/>
      <w:sz w:val="12"/>
      <w:szCs w:val="12"/>
      <w:lang w:val="en-US"/>
    </w:rPr>
  </w:style>
  <w:style w:type="paragraph" w:styleId="BalloonText">
    <w:name w:val="Balloon Text"/>
    <w:basedOn w:val="Normal"/>
    <w:link w:val="BalloonTextChar"/>
    <w:uiPriority w:val="1"/>
    <w:semiHidden/>
    <w:unhideWhenUsed/>
    <w:rsid w:val="650C8995"/>
    <w:rPr>
      <w:rFonts w:ascii="Segoe UI" w:hAnsi="Segoe UI" w:cs="Segoe UI"/>
      <w:sz w:val="18"/>
      <w:szCs w:val="18"/>
    </w:rPr>
  </w:style>
  <w:style w:type="character" w:customStyle="1" w:styleId="BalloonTextChar">
    <w:name w:val="Balloon Text Char"/>
    <w:basedOn w:val="DefaultParagraphFont"/>
    <w:link w:val="BalloonText"/>
    <w:uiPriority w:val="1"/>
    <w:semiHidden/>
    <w:rsid w:val="650C8995"/>
    <w:rPr>
      <w:rFonts w:ascii="Segoe UI" w:eastAsia="Times New Roman" w:hAnsi="Segoe UI" w:cs="Segoe UI"/>
      <w:noProof w:val="0"/>
      <w:sz w:val="18"/>
      <w:szCs w:val="18"/>
      <w:lang w:val="en-US"/>
    </w:rPr>
  </w:style>
  <w:style w:type="paragraph" w:customStyle="1" w:styleId="Addressfield">
    <w:name w:val="Address field"/>
    <w:basedOn w:val="Normal"/>
    <w:uiPriority w:val="1"/>
    <w:qFormat/>
    <w:rsid w:val="650C8995"/>
  </w:style>
  <w:style w:type="character" w:styleId="CommentReference">
    <w:name w:val="annotation reference"/>
    <w:basedOn w:val="DefaultParagraphFont"/>
    <w:semiHidden/>
    <w:unhideWhenUsed/>
    <w:rsid w:val="00DE6F55"/>
    <w:rPr>
      <w:sz w:val="16"/>
      <w:szCs w:val="16"/>
    </w:rPr>
  </w:style>
  <w:style w:type="paragraph" w:styleId="CommentText">
    <w:name w:val="annotation text"/>
    <w:basedOn w:val="Normal"/>
    <w:link w:val="CommentTextChar"/>
    <w:uiPriority w:val="1"/>
    <w:semiHidden/>
    <w:unhideWhenUsed/>
    <w:rsid w:val="650C8995"/>
  </w:style>
  <w:style w:type="character" w:customStyle="1" w:styleId="CommentTextChar">
    <w:name w:val="Comment Text Char"/>
    <w:basedOn w:val="DefaultParagraphFont"/>
    <w:link w:val="CommentText"/>
    <w:uiPriority w:val="1"/>
    <w:semiHidden/>
    <w:rsid w:val="650C8995"/>
    <w:rPr>
      <w:rFonts w:ascii="Arial" w:eastAsia="Times New Roman" w:hAnsi="Arial" w:cs="Times New Roman"/>
      <w:noProof w:val="0"/>
      <w:sz w:val="20"/>
      <w:szCs w:val="20"/>
      <w:lang w:val="en-US"/>
    </w:rPr>
  </w:style>
  <w:style w:type="paragraph" w:styleId="CommentSubject">
    <w:name w:val="annotation subject"/>
    <w:basedOn w:val="CommentText"/>
    <w:next w:val="CommentText"/>
    <w:link w:val="CommentSubjectChar"/>
    <w:uiPriority w:val="1"/>
    <w:semiHidden/>
    <w:unhideWhenUsed/>
    <w:rsid w:val="650C8995"/>
    <w:rPr>
      <w:b/>
      <w:bCs/>
    </w:rPr>
  </w:style>
  <w:style w:type="character" w:customStyle="1" w:styleId="CommentSubjectChar">
    <w:name w:val="Comment Subject Char"/>
    <w:basedOn w:val="CommentTextChar"/>
    <w:link w:val="CommentSubject"/>
    <w:uiPriority w:val="1"/>
    <w:semiHidden/>
    <w:rsid w:val="650C8995"/>
    <w:rPr>
      <w:rFonts w:ascii="Arial" w:eastAsia="Times New Roman" w:hAnsi="Arial" w:cs="Times New Roman"/>
      <w:b/>
      <w:bCs/>
      <w:noProof w:val="0"/>
      <w:sz w:val="20"/>
      <w:szCs w:val="20"/>
      <w:lang w:val="en-US"/>
    </w:rPr>
  </w:style>
  <w:style w:type="paragraph" w:customStyle="1" w:styleId="Bodycopy">
    <w:name w:val="Body copy"/>
    <w:basedOn w:val="Normal"/>
    <w:link w:val="BodycopyChar"/>
    <w:uiPriority w:val="1"/>
    <w:qFormat/>
    <w:rsid w:val="650C8995"/>
    <w:pPr>
      <w:spacing w:after="120"/>
    </w:pPr>
    <w:rPr>
      <w:rFonts w:eastAsiaTheme="minorEastAsia" w:cstheme="minorBidi"/>
      <w:lang w:val="fr-FR"/>
    </w:rPr>
  </w:style>
  <w:style w:type="character" w:customStyle="1" w:styleId="BodycopyChar">
    <w:name w:val="Body copy Char"/>
    <w:basedOn w:val="DefaultParagraphFont"/>
    <w:link w:val="Bodycopy"/>
    <w:uiPriority w:val="1"/>
    <w:rsid w:val="650C8995"/>
    <w:rPr>
      <w:rFonts w:ascii="Volvo Novum" w:eastAsiaTheme="minorEastAsia" w:hAnsi="Volvo Novum" w:cstheme="minorBidi"/>
      <w:noProof w:val="0"/>
      <w:sz w:val="22"/>
      <w:szCs w:val="22"/>
      <w:lang w:val="fr-FR"/>
    </w:rPr>
  </w:style>
  <w:style w:type="character" w:styleId="UnresolvedMention">
    <w:name w:val="Unresolved Mention"/>
    <w:basedOn w:val="DefaultParagraphFont"/>
    <w:uiPriority w:val="99"/>
    <w:semiHidden/>
    <w:unhideWhenUsed/>
    <w:rsid w:val="00CD7D01"/>
    <w:rPr>
      <w:color w:val="605E5C"/>
      <w:shd w:val="clear" w:color="auto" w:fill="E1DFDD"/>
    </w:rPr>
  </w:style>
  <w:style w:type="paragraph" w:customStyle="1" w:styleId="Press">
    <w:name w:val="Press"/>
    <w:basedOn w:val="Heading4"/>
    <w:uiPriority w:val="1"/>
    <w:rsid w:val="650C8995"/>
    <w:pPr>
      <w:keepLines w:val="0"/>
      <w:spacing w:before="300" w:after="600"/>
      <w:ind w:right="13"/>
    </w:pPr>
    <w:rPr>
      <w:rFonts w:ascii="Volvo Novum SemiLight" w:eastAsia="Times New Roman" w:hAnsi="Volvo Novum SemiLight" w:cs="Times New Roman"/>
      <w:b/>
      <w:bCs/>
      <w:i w:val="0"/>
      <w:iCs w:val="0"/>
      <w:color w:val="auto"/>
      <w:lang w:val="pt-BR"/>
    </w:rPr>
  </w:style>
  <w:style w:type="paragraph" w:styleId="NormalWeb">
    <w:name w:val="Normal (Web)"/>
    <w:basedOn w:val="Normal"/>
    <w:uiPriority w:val="99"/>
    <w:unhideWhenUsed/>
    <w:rsid w:val="650C8995"/>
    <w:pPr>
      <w:spacing w:beforeAutospacing="1" w:afterAutospacing="1"/>
    </w:pPr>
    <w:rPr>
      <w:rFonts w:eastAsia="Calibri"/>
      <w:sz w:val="24"/>
      <w:szCs w:val="24"/>
      <w:lang w:eastAsia="sv-SE"/>
    </w:rPr>
  </w:style>
  <w:style w:type="paragraph" w:customStyle="1" w:styleId="Contact">
    <w:name w:val="Contact"/>
    <w:basedOn w:val="BodyText"/>
    <w:uiPriority w:val="99"/>
    <w:rsid w:val="650C8995"/>
    <w:pPr>
      <w:spacing w:after="300"/>
    </w:pPr>
    <w:rPr>
      <w:rFonts w:eastAsia="MS Mincho"/>
      <w:i/>
      <w:iCs/>
      <w:sz w:val="24"/>
      <w:szCs w:val="24"/>
      <w:lang w:val="en-GB" w:eastAsia="en-GB" w:bidi="en-GB"/>
    </w:rPr>
  </w:style>
  <w:style w:type="paragraph" w:styleId="BodyText">
    <w:name w:val="Body Text"/>
    <w:basedOn w:val="Normal"/>
    <w:link w:val="BodyTextChar"/>
    <w:uiPriority w:val="1"/>
    <w:semiHidden/>
    <w:unhideWhenUsed/>
    <w:rsid w:val="650C8995"/>
    <w:pPr>
      <w:spacing w:after="120"/>
    </w:pPr>
  </w:style>
  <w:style w:type="character" w:customStyle="1" w:styleId="BodyTextChar">
    <w:name w:val="Body Text Char"/>
    <w:basedOn w:val="DefaultParagraphFont"/>
    <w:link w:val="BodyText"/>
    <w:uiPriority w:val="1"/>
    <w:semiHidden/>
    <w:rsid w:val="650C8995"/>
    <w:rPr>
      <w:rFonts w:ascii="Times New Roman" w:eastAsia="Times New Roman" w:hAnsi="Times New Roman" w:cs="Times New Roman"/>
      <w:noProof w:val="0"/>
      <w:sz w:val="20"/>
      <w:szCs w:val="20"/>
      <w:lang w:val="en-US"/>
    </w:rPr>
  </w:style>
  <w:style w:type="paragraph" w:styleId="ListParagraph">
    <w:name w:val="List Paragraph"/>
    <w:basedOn w:val="Normal"/>
    <w:uiPriority w:val="34"/>
    <w:qFormat/>
    <w:rsid w:val="650C8995"/>
    <w:pPr>
      <w:ind w:left="720"/>
      <w:contextualSpacing/>
    </w:pPr>
  </w:style>
  <w:style w:type="character" w:customStyle="1" w:styleId="normaltextrun">
    <w:name w:val="normaltextrun"/>
    <w:basedOn w:val="DefaultParagraphFont"/>
    <w:uiPriority w:val="1"/>
    <w:rsid w:val="547CDF62"/>
  </w:style>
  <w:style w:type="paragraph" w:customStyle="1" w:styleId="paragraph">
    <w:name w:val="paragraph"/>
    <w:basedOn w:val="Normal"/>
    <w:uiPriority w:val="1"/>
    <w:rsid w:val="650C8995"/>
    <w:pPr>
      <w:spacing w:beforeAutospacing="1" w:afterAutospacing="1"/>
    </w:pPr>
    <w:rPr>
      <w:sz w:val="24"/>
      <w:szCs w:val="24"/>
    </w:rPr>
  </w:style>
  <w:style w:type="character" w:customStyle="1" w:styleId="eop">
    <w:name w:val="eop"/>
    <w:basedOn w:val="DefaultParagraphFont"/>
    <w:uiPriority w:val="1"/>
    <w:rsid w:val="547CDF62"/>
  </w:style>
  <w:style w:type="paragraph" w:styleId="Title">
    <w:name w:val="Title"/>
    <w:basedOn w:val="Normal"/>
    <w:next w:val="Normal"/>
    <w:link w:val="TitleChar"/>
    <w:uiPriority w:val="10"/>
    <w:qFormat/>
    <w:rsid w:val="650C8995"/>
    <w:pPr>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650C8995"/>
    <w:rPr>
      <w:rFonts w:eastAsiaTheme="minorEastAsia"/>
      <w:color w:val="5A5A5A"/>
    </w:rPr>
  </w:style>
  <w:style w:type="paragraph" w:styleId="Quote">
    <w:name w:val="Quote"/>
    <w:basedOn w:val="Normal"/>
    <w:next w:val="Normal"/>
    <w:link w:val="QuoteChar"/>
    <w:uiPriority w:val="29"/>
    <w:qFormat/>
    <w:rsid w:val="650C8995"/>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650C8995"/>
    <w:pPr>
      <w:spacing w:before="360" w:after="360"/>
      <w:ind w:left="864" w:right="864"/>
      <w:jc w:val="center"/>
    </w:pPr>
    <w:rPr>
      <w:i/>
      <w:iCs/>
      <w:color w:val="4E5054" w:themeColor="accent1"/>
    </w:rPr>
  </w:style>
  <w:style w:type="character" w:customStyle="1" w:styleId="Heading5Char">
    <w:name w:val="Heading 5 Char"/>
    <w:basedOn w:val="DefaultParagraphFont"/>
    <w:link w:val="Heading5"/>
    <w:uiPriority w:val="9"/>
    <w:rsid w:val="650C8995"/>
    <w:rPr>
      <w:rFonts w:asciiTheme="majorHAnsi" w:eastAsiaTheme="majorEastAsia" w:hAnsiTheme="majorHAnsi" w:cstheme="majorBidi"/>
      <w:noProof w:val="0"/>
      <w:color w:val="3A3B3E" w:themeColor="accent1" w:themeShade="BF"/>
      <w:lang w:val="en-US"/>
    </w:rPr>
  </w:style>
  <w:style w:type="character" w:customStyle="1" w:styleId="Heading6Char">
    <w:name w:val="Heading 6 Char"/>
    <w:basedOn w:val="DefaultParagraphFont"/>
    <w:link w:val="Heading6"/>
    <w:uiPriority w:val="9"/>
    <w:rsid w:val="650C8995"/>
    <w:rPr>
      <w:rFonts w:asciiTheme="majorHAnsi" w:eastAsiaTheme="majorEastAsia" w:hAnsiTheme="majorHAnsi" w:cstheme="majorBidi"/>
      <w:noProof w:val="0"/>
      <w:color w:val="272729"/>
      <w:lang w:val="en-US"/>
    </w:rPr>
  </w:style>
  <w:style w:type="character" w:customStyle="1" w:styleId="Heading7Char">
    <w:name w:val="Heading 7 Char"/>
    <w:basedOn w:val="DefaultParagraphFont"/>
    <w:link w:val="Heading7"/>
    <w:uiPriority w:val="9"/>
    <w:rsid w:val="650C8995"/>
    <w:rPr>
      <w:rFonts w:asciiTheme="majorHAnsi" w:eastAsiaTheme="majorEastAsia" w:hAnsiTheme="majorHAnsi" w:cstheme="majorBidi"/>
      <w:i/>
      <w:iCs/>
      <w:noProof w:val="0"/>
      <w:color w:val="272729"/>
      <w:lang w:val="en-US"/>
    </w:rPr>
  </w:style>
  <w:style w:type="character" w:customStyle="1" w:styleId="Heading8Char">
    <w:name w:val="Heading 8 Char"/>
    <w:basedOn w:val="DefaultParagraphFont"/>
    <w:link w:val="Heading8"/>
    <w:uiPriority w:val="9"/>
    <w:rsid w:val="650C8995"/>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650C8995"/>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650C8995"/>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650C8995"/>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650C8995"/>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650C8995"/>
    <w:rPr>
      <w:i/>
      <w:iCs/>
      <w:noProof w:val="0"/>
      <w:color w:val="4E5054" w:themeColor="accent1"/>
      <w:lang w:val="en-US"/>
    </w:rPr>
  </w:style>
  <w:style w:type="paragraph" w:styleId="TOC1">
    <w:name w:val="toc 1"/>
    <w:basedOn w:val="Normal"/>
    <w:next w:val="Normal"/>
    <w:uiPriority w:val="39"/>
    <w:unhideWhenUsed/>
    <w:rsid w:val="650C8995"/>
    <w:pPr>
      <w:spacing w:after="100"/>
    </w:pPr>
  </w:style>
  <w:style w:type="paragraph" w:styleId="TOC2">
    <w:name w:val="toc 2"/>
    <w:basedOn w:val="Normal"/>
    <w:next w:val="Normal"/>
    <w:uiPriority w:val="39"/>
    <w:unhideWhenUsed/>
    <w:rsid w:val="650C8995"/>
    <w:pPr>
      <w:spacing w:after="100"/>
      <w:ind w:left="220"/>
    </w:pPr>
  </w:style>
  <w:style w:type="paragraph" w:styleId="TOC3">
    <w:name w:val="toc 3"/>
    <w:basedOn w:val="Normal"/>
    <w:next w:val="Normal"/>
    <w:uiPriority w:val="39"/>
    <w:unhideWhenUsed/>
    <w:rsid w:val="650C8995"/>
    <w:pPr>
      <w:spacing w:after="100"/>
      <w:ind w:left="440"/>
    </w:pPr>
  </w:style>
  <w:style w:type="paragraph" w:styleId="TOC4">
    <w:name w:val="toc 4"/>
    <w:basedOn w:val="Normal"/>
    <w:next w:val="Normal"/>
    <w:uiPriority w:val="39"/>
    <w:unhideWhenUsed/>
    <w:rsid w:val="650C8995"/>
    <w:pPr>
      <w:spacing w:after="100"/>
      <w:ind w:left="660"/>
    </w:pPr>
  </w:style>
  <w:style w:type="paragraph" w:styleId="TOC5">
    <w:name w:val="toc 5"/>
    <w:basedOn w:val="Normal"/>
    <w:next w:val="Normal"/>
    <w:uiPriority w:val="39"/>
    <w:unhideWhenUsed/>
    <w:rsid w:val="650C8995"/>
    <w:pPr>
      <w:spacing w:after="100"/>
      <w:ind w:left="880"/>
    </w:pPr>
  </w:style>
  <w:style w:type="paragraph" w:styleId="TOC6">
    <w:name w:val="toc 6"/>
    <w:basedOn w:val="Normal"/>
    <w:next w:val="Normal"/>
    <w:uiPriority w:val="39"/>
    <w:unhideWhenUsed/>
    <w:rsid w:val="650C8995"/>
    <w:pPr>
      <w:spacing w:after="100"/>
      <w:ind w:left="1100"/>
    </w:pPr>
  </w:style>
  <w:style w:type="paragraph" w:styleId="TOC7">
    <w:name w:val="toc 7"/>
    <w:basedOn w:val="Normal"/>
    <w:next w:val="Normal"/>
    <w:uiPriority w:val="39"/>
    <w:unhideWhenUsed/>
    <w:rsid w:val="650C8995"/>
    <w:pPr>
      <w:spacing w:after="100"/>
      <w:ind w:left="1320"/>
    </w:pPr>
  </w:style>
  <w:style w:type="paragraph" w:styleId="TOC8">
    <w:name w:val="toc 8"/>
    <w:basedOn w:val="Normal"/>
    <w:next w:val="Normal"/>
    <w:uiPriority w:val="39"/>
    <w:unhideWhenUsed/>
    <w:rsid w:val="650C8995"/>
    <w:pPr>
      <w:spacing w:after="100"/>
      <w:ind w:left="1540"/>
    </w:pPr>
  </w:style>
  <w:style w:type="paragraph" w:styleId="TOC9">
    <w:name w:val="toc 9"/>
    <w:basedOn w:val="Normal"/>
    <w:next w:val="Normal"/>
    <w:uiPriority w:val="39"/>
    <w:unhideWhenUsed/>
    <w:rsid w:val="650C8995"/>
    <w:pPr>
      <w:spacing w:after="100"/>
      <w:ind w:left="1760"/>
    </w:pPr>
  </w:style>
  <w:style w:type="paragraph" w:styleId="EndnoteText">
    <w:name w:val="endnote text"/>
    <w:basedOn w:val="Normal"/>
    <w:link w:val="EndnoteTextChar"/>
    <w:uiPriority w:val="99"/>
    <w:semiHidden/>
    <w:unhideWhenUsed/>
    <w:rsid w:val="650C8995"/>
  </w:style>
  <w:style w:type="character" w:customStyle="1" w:styleId="EndnoteTextChar">
    <w:name w:val="Endnote Text Char"/>
    <w:basedOn w:val="DefaultParagraphFont"/>
    <w:link w:val="EndnoteText"/>
    <w:uiPriority w:val="99"/>
    <w:semiHidden/>
    <w:rsid w:val="650C8995"/>
    <w:rPr>
      <w:noProof w:val="0"/>
      <w:sz w:val="20"/>
      <w:szCs w:val="20"/>
      <w:lang w:val="en-US"/>
    </w:rPr>
  </w:style>
  <w:style w:type="paragraph" w:styleId="FootnoteText">
    <w:name w:val="footnote text"/>
    <w:basedOn w:val="Normal"/>
    <w:link w:val="FootnoteTextChar"/>
    <w:uiPriority w:val="99"/>
    <w:semiHidden/>
    <w:unhideWhenUsed/>
    <w:rsid w:val="650C8995"/>
  </w:style>
  <w:style w:type="character" w:customStyle="1" w:styleId="FootnoteTextChar">
    <w:name w:val="Footnote Text Char"/>
    <w:basedOn w:val="DefaultParagraphFont"/>
    <w:link w:val="FootnoteText"/>
    <w:uiPriority w:val="99"/>
    <w:semiHidden/>
    <w:rsid w:val="650C8995"/>
    <w:rPr>
      <w:noProof w:val="0"/>
      <w:sz w:val="20"/>
      <w:szCs w:val="20"/>
      <w:lang w:val="en-US"/>
    </w:rPr>
  </w:style>
  <w:style w:type="paragraph" w:styleId="Revision">
    <w:name w:val="Revision"/>
    <w:hidden/>
    <w:semiHidden/>
    <w:rsid w:val="007F0883"/>
    <w:pPr>
      <w:spacing w:after="0"/>
    </w:pPr>
    <w:rPr>
      <w:rFonts w:ascii="Times New Roman" w:eastAsia="Times New Roman" w:hAnsi="Times New Roman" w:cs="Times New Roman"/>
      <w:sz w:val="20"/>
      <w:szCs w:val="20"/>
      <w:lang w:val="en-US"/>
    </w:rPr>
  </w:style>
  <w:style w:type="character" w:customStyle="1" w:styleId="cf01">
    <w:name w:val="cf01"/>
    <w:basedOn w:val="DefaultParagraphFont"/>
    <w:rsid w:val="00CE1C82"/>
    <w:rPr>
      <w:rFonts w:ascii="Segoe UI" w:hAnsi="Segoe UI" w:cs="Segoe UI" w:hint="default"/>
      <w:sz w:val="18"/>
      <w:szCs w:val="18"/>
    </w:rPr>
  </w:style>
  <w:style w:type="paragraph" w:customStyle="1" w:styleId="pf0">
    <w:name w:val="pf0"/>
    <w:basedOn w:val="Normal"/>
    <w:rsid w:val="00CE1C82"/>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353197">
      <w:bodyDiv w:val="1"/>
      <w:marLeft w:val="0"/>
      <w:marRight w:val="0"/>
      <w:marTop w:val="0"/>
      <w:marBottom w:val="0"/>
      <w:divBdr>
        <w:top w:val="none" w:sz="0" w:space="0" w:color="auto"/>
        <w:left w:val="none" w:sz="0" w:space="0" w:color="auto"/>
        <w:bottom w:val="none" w:sz="0" w:space="0" w:color="auto"/>
        <w:right w:val="none" w:sz="0" w:space="0" w:color="auto"/>
      </w:divBdr>
    </w:div>
    <w:div w:id="12731991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olvotrucks.us/trucks/vnr-electric/"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kyle.zimmerman@volvo.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media.volvotrucks.us/"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ess.volvotrucks.us/"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volvoca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59291\OneDrive%20-%20Volvo%20Group\01.%20Brand\New%20logo%20material\Spread%20Word%20Mark%20Word%20templates\Volvo%20Spread%20-%20Letter%20A4.dotx" TargetMode="External"/></Relationships>
</file>

<file path=word/theme/theme1.xml><?xml version="1.0" encoding="utf-8"?>
<a:theme xmlns:a="http://schemas.openxmlformats.org/drawingml/2006/main" name="Office-tema">
  <a:themeElements>
    <a:clrScheme name="Volvo">
      <a:dk1>
        <a:sysClr val="windowText" lastClr="000000"/>
      </a:dk1>
      <a:lt1>
        <a:sysClr val="window" lastClr="FFFFFF"/>
      </a:lt1>
      <a:dk2>
        <a:srgbClr val="1D3342"/>
      </a:dk2>
      <a:lt2>
        <a:srgbClr val="C3D5E5"/>
      </a:lt2>
      <a:accent1>
        <a:srgbClr val="4E5054"/>
      </a:accent1>
      <a:accent2>
        <a:srgbClr val="99999B"/>
      </a:accent2>
      <a:accent3>
        <a:srgbClr val="495662"/>
      </a:accent3>
      <a:accent4>
        <a:srgbClr val="5B7F95"/>
      </a:accent4>
      <a:accent5>
        <a:srgbClr val="4BACC6"/>
      </a:accent5>
      <a:accent6>
        <a:srgbClr val="D4D1C3"/>
      </a:accent6>
      <a:hlink>
        <a:srgbClr val="5B7F95"/>
      </a:hlink>
      <a:folHlink>
        <a:srgbClr val="99999B"/>
      </a:folHlink>
    </a:clrScheme>
    <a:fontScheme name="Volvo WD2">
      <a:majorFont>
        <a:latin typeface="Volvo Sans Pro"/>
        <a:ea typeface=""/>
        <a:cs typeface=""/>
      </a:majorFont>
      <a:minorFont>
        <a:latin typeface="Volvo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69D3B974BCA64BA2B2E087BE2580CB" ma:contentTypeVersion="" ma:contentTypeDescription="Create a new document." ma:contentTypeScope="" ma:versionID="69fa5f930aba08eb1bb31dfaf65eb8ac">
  <xsd:schema xmlns:xsd="http://www.w3.org/2001/XMLSchema" xmlns:xs="http://www.w3.org/2001/XMLSchema" xmlns:p="http://schemas.microsoft.com/office/2006/metadata/properties" xmlns:ns2="0f598cf0-e8c5-4307-9cfa-42823bcfbaa3" xmlns:ns3="2dad8d9c-fab2-45f0-b4ad-0aec0f457adc" xmlns:ns4="2d94cab8-90a1-41ce-97ca-6728e2d37389" targetNamespace="http://schemas.microsoft.com/office/2006/metadata/properties" ma:root="true" ma:fieldsID="28a600f7a983a40d03a851ca2c96fae5" ns2:_="" ns3:_="" ns4:_="">
    <xsd:import namespace="0f598cf0-e8c5-4307-9cfa-42823bcfbaa3"/>
    <xsd:import namespace="2dad8d9c-fab2-45f0-b4ad-0aec0f457adc"/>
    <xsd:import namespace="2d94cab8-90a1-41ce-97ca-6728e2d3738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4:SharedWithUsers" minOccurs="0"/>
                <xsd:element ref="ns4:SharedWithDetails" minOccurs="0"/>
                <xsd:element ref="ns2:MediaServiceDateTaken" minOccurs="0"/>
                <xsd:element ref="ns2:MediaServiceOCR"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98cf0-e8c5-4307-9cfa-42823bcfba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6030b31-b262-4dfa-bb64-35cfdf7b07c2"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ad8d9c-fab2-45f0-b4ad-0aec0f457a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7ecf9c7-e407-4299-8599-2287f6949283}" ma:internalName="TaxCatchAll" ma:showField="CatchAllData" ma:web="2dad8d9c-fab2-45f0-b4ad-0aec0f457ad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94cab8-90a1-41ce-97ca-6728e2d3738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f598cf0-e8c5-4307-9cfa-42823bcfbaa3">
      <Terms xmlns="http://schemas.microsoft.com/office/infopath/2007/PartnerControls"/>
    </lcf76f155ced4ddcb4097134ff3c332f>
    <TaxCatchAll xmlns="2dad8d9c-fab2-45f0-b4ad-0aec0f457adc" xsi:nil="true"/>
    <SharedWithUsers xmlns="2d94cab8-90a1-41ce-97ca-6728e2d37389">
      <UserInfo>
        <DisplayName>Gifford, Kristen</DisplayName>
        <AccountId>397</AccountId>
        <AccountType/>
      </UserInfo>
    </SharedWithUsers>
  </documentManagement>
</p:properties>
</file>

<file path=customXml/itemProps1.xml><?xml version="1.0" encoding="utf-8"?>
<ds:datastoreItem xmlns:ds="http://schemas.openxmlformats.org/officeDocument/2006/customXml" ds:itemID="{C6079FF0-AD01-498E-9136-B4429AE2779F}">
  <ds:schemaRefs>
    <ds:schemaRef ds:uri="http://schemas.microsoft.com/sharepoint/v3/contenttype/forms"/>
  </ds:schemaRefs>
</ds:datastoreItem>
</file>

<file path=customXml/itemProps2.xml><?xml version="1.0" encoding="utf-8"?>
<ds:datastoreItem xmlns:ds="http://schemas.openxmlformats.org/officeDocument/2006/customXml" ds:itemID="{C75C7C2B-915F-407C-875A-71BF154FE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98cf0-e8c5-4307-9cfa-42823bcfbaa3"/>
    <ds:schemaRef ds:uri="2dad8d9c-fab2-45f0-b4ad-0aec0f457adc"/>
    <ds:schemaRef ds:uri="2d94cab8-90a1-41ce-97ca-6728e2d373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F77CA0-A1AA-4E7E-B9D7-8489E5E17A87}">
  <ds:schemaRefs>
    <ds:schemaRef ds:uri="http://schemas.openxmlformats.org/officeDocument/2006/bibliography"/>
  </ds:schemaRefs>
</ds:datastoreItem>
</file>

<file path=customXml/itemProps4.xml><?xml version="1.0" encoding="utf-8"?>
<ds:datastoreItem xmlns:ds="http://schemas.openxmlformats.org/officeDocument/2006/customXml" ds:itemID="{1E7972BC-2ADE-4430-9A33-1A44D9DA68EC}">
  <ds:schemaRefs>
    <ds:schemaRef ds:uri="http://schemas.microsoft.com/office/2006/metadata/properties"/>
    <ds:schemaRef ds:uri="http://schemas.microsoft.com/office/infopath/2007/PartnerControls"/>
    <ds:schemaRef ds:uri="0f598cf0-e8c5-4307-9cfa-42823bcfbaa3"/>
    <ds:schemaRef ds:uri="2dad8d9c-fab2-45f0-b4ad-0aec0f457adc"/>
    <ds:schemaRef ds:uri="2d94cab8-90a1-41ce-97ca-6728e2d37389"/>
  </ds:schemaRefs>
</ds:datastoreItem>
</file>

<file path=docProps/app.xml><?xml version="1.0" encoding="utf-8"?>
<Properties xmlns="http://schemas.openxmlformats.org/officeDocument/2006/extended-properties" xmlns:vt="http://schemas.openxmlformats.org/officeDocument/2006/docPropsVTypes">
  <Template>Volvo Spread - Letter A4.dotx</Template>
  <TotalTime>0</TotalTime>
  <Pages>5</Pages>
  <Words>1708</Words>
  <Characters>9738</Characters>
  <Application>Microsoft Office Word</Application>
  <DocSecurity>0</DocSecurity>
  <Lines>81</Lines>
  <Paragraphs>22</Paragraphs>
  <ScaleCrop>false</ScaleCrop>
  <Manager/>
  <Company/>
  <LinksUpToDate>false</LinksUpToDate>
  <CharactersWithSpaces>11424</CharactersWithSpaces>
  <SharedDoc>false</SharedDoc>
  <HLinks>
    <vt:vector size="30" baseType="variant">
      <vt:variant>
        <vt:i4>4456497</vt:i4>
      </vt:variant>
      <vt:variant>
        <vt:i4>9</vt:i4>
      </vt:variant>
      <vt:variant>
        <vt:i4>0</vt:i4>
      </vt:variant>
      <vt:variant>
        <vt:i4>5</vt:i4>
      </vt:variant>
      <vt:variant>
        <vt:lpwstr>mailto:kyle.zimmerman@volvo.com</vt:lpwstr>
      </vt:variant>
      <vt:variant>
        <vt:lpwstr/>
      </vt:variant>
      <vt:variant>
        <vt:i4>1900618</vt:i4>
      </vt:variant>
      <vt:variant>
        <vt:i4>6</vt:i4>
      </vt:variant>
      <vt:variant>
        <vt:i4>0</vt:i4>
      </vt:variant>
      <vt:variant>
        <vt:i4>5</vt:i4>
      </vt:variant>
      <vt:variant>
        <vt:lpwstr>https://media.volvotrucks.us/</vt:lpwstr>
      </vt:variant>
      <vt:variant>
        <vt:lpwstr/>
      </vt:variant>
      <vt:variant>
        <vt:i4>1048644</vt:i4>
      </vt:variant>
      <vt:variant>
        <vt:i4>3</vt:i4>
      </vt:variant>
      <vt:variant>
        <vt:i4>0</vt:i4>
      </vt:variant>
      <vt:variant>
        <vt:i4>5</vt:i4>
      </vt:variant>
      <vt:variant>
        <vt:lpwstr>https://press.volvotrucks.us/</vt:lpwstr>
      </vt:variant>
      <vt:variant>
        <vt:lpwstr/>
      </vt:variant>
      <vt:variant>
        <vt:i4>8257654</vt:i4>
      </vt:variant>
      <vt:variant>
        <vt:i4>0</vt:i4>
      </vt:variant>
      <vt:variant>
        <vt:i4>0</vt:i4>
      </vt:variant>
      <vt:variant>
        <vt:i4>5</vt:i4>
      </vt:variant>
      <vt:variant>
        <vt:lpwstr>https://www.volvotrucks.us/trucks/vnr-electric/</vt:lpwstr>
      </vt:variant>
      <vt:variant>
        <vt:lpwstr/>
      </vt:variant>
      <vt:variant>
        <vt:i4>4325401</vt:i4>
      </vt:variant>
      <vt:variant>
        <vt:i4>0</vt:i4>
      </vt:variant>
      <vt:variant>
        <vt:i4>0</vt:i4>
      </vt:variant>
      <vt:variant>
        <vt:i4>5</vt:i4>
      </vt:variant>
      <vt:variant>
        <vt:lpwstr>http://www.volvocars.com/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9</cp:revision>
  <dcterms:created xsi:type="dcterms:W3CDTF">2023-09-11T19:48:00Z</dcterms:created>
  <dcterms:modified xsi:type="dcterms:W3CDTF">2024-03-28T12:14:00Z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0x0101009969D3B974BCA64BA2B2E087BE2580CB</vt:lpwstr>
  </property>
  <property fmtid="{D5CDD505-2E9C-101B-9397-08002B2CF9AE}" pid="4" name="MSIP_Label_7fea2623-af8f-4fb8-b1cf-b63cc8e496aa_Enabled">
    <vt:lpwstr>True</vt:lpwstr>
  </property>
  <property fmtid="{D5CDD505-2E9C-101B-9397-08002B2CF9AE}" pid="5" name="MSIP_Label_7fea2623-af8f-4fb8-b1cf-b63cc8e496aa_SiteId">
    <vt:lpwstr>81fa766e-a349-4867-8bf4-ab35e250a08f</vt:lpwstr>
  </property>
  <property fmtid="{D5CDD505-2E9C-101B-9397-08002B2CF9AE}" pid="6" name="MSIP_Label_7fea2623-af8f-4fb8-b1cf-b63cc8e496aa_Ref">
    <vt:lpwstr>https://api.informationprotection.azure.com/api/81fa766e-a349-4867-8bf4-ab35e250a08f</vt:lpwstr>
  </property>
  <property fmtid="{D5CDD505-2E9C-101B-9397-08002B2CF9AE}" pid="7" name="MSIP_Label_7fea2623-af8f-4fb8-b1cf-b63cc8e496aa_Owner">
    <vt:lpwstr>OHALLGRE@volvocars.com</vt:lpwstr>
  </property>
  <property fmtid="{D5CDD505-2E9C-101B-9397-08002B2CF9AE}" pid="8" name="MSIP_Label_7fea2623-af8f-4fb8-b1cf-b63cc8e496aa_SetDate">
    <vt:lpwstr>2018-05-29T10:16:43.9564380+02:00</vt:lpwstr>
  </property>
  <property fmtid="{D5CDD505-2E9C-101B-9397-08002B2CF9AE}" pid="9" name="MSIP_Label_7fea2623-af8f-4fb8-b1cf-b63cc8e496aa_Name">
    <vt:lpwstr>Proprietary</vt:lpwstr>
  </property>
  <property fmtid="{D5CDD505-2E9C-101B-9397-08002B2CF9AE}" pid="10" name="MSIP_Label_7fea2623-af8f-4fb8-b1cf-b63cc8e496aa_Application">
    <vt:lpwstr>Microsoft Azure Information Protection</vt:lpwstr>
  </property>
  <property fmtid="{D5CDD505-2E9C-101B-9397-08002B2CF9AE}" pid="11" name="MSIP_Label_7fea2623-af8f-4fb8-b1cf-b63cc8e496aa_Extended_MSFT_Method">
    <vt:lpwstr>Automatic</vt:lpwstr>
  </property>
  <property fmtid="{D5CDD505-2E9C-101B-9397-08002B2CF9AE}" pid="12" name="MSIP_Label_19540963-e559-4020-8a90-fe8a502c2801_Enabled">
    <vt:lpwstr>true</vt:lpwstr>
  </property>
  <property fmtid="{D5CDD505-2E9C-101B-9397-08002B2CF9AE}" pid="13" name="MSIP_Label_19540963-e559-4020-8a90-fe8a502c2801_SetDate">
    <vt:lpwstr>2021-06-03T07:50:37Z</vt:lpwstr>
  </property>
  <property fmtid="{D5CDD505-2E9C-101B-9397-08002B2CF9AE}" pid="14" name="MSIP_Label_19540963-e559-4020-8a90-fe8a502c2801_Method">
    <vt:lpwstr>Standard</vt:lpwstr>
  </property>
  <property fmtid="{D5CDD505-2E9C-101B-9397-08002B2CF9AE}" pid="15" name="MSIP_Label_19540963-e559-4020-8a90-fe8a502c2801_Name">
    <vt:lpwstr>19540963-e559-4020-8a90-fe8a502c2801</vt:lpwstr>
  </property>
  <property fmtid="{D5CDD505-2E9C-101B-9397-08002B2CF9AE}" pid="16" name="MSIP_Label_19540963-e559-4020-8a90-fe8a502c2801_SiteId">
    <vt:lpwstr>f25493ae-1c98-41d7-8a33-0be75f5fe603</vt:lpwstr>
  </property>
  <property fmtid="{D5CDD505-2E9C-101B-9397-08002B2CF9AE}" pid="17" name="MSIP_Label_19540963-e559-4020-8a90-fe8a502c2801_ActionId">
    <vt:lpwstr>835c7aa1-16ac-460b-ab59-a2d5fd1451a2</vt:lpwstr>
  </property>
  <property fmtid="{D5CDD505-2E9C-101B-9397-08002B2CF9AE}" pid="18" name="MSIP_Label_19540963-e559-4020-8a90-fe8a502c2801_ContentBits">
    <vt:lpwstr>0</vt:lpwstr>
  </property>
  <property fmtid="{D5CDD505-2E9C-101B-9397-08002B2CF9AE}" pid="19" name="MediaServiceImageTags">
    <vt:lpwstr/>
  </property>
</Properties>
</file>