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91035" w14:textId="76BD73E3" w:rsidR="00804A5D" w:rsidRPr="00853EAB" w:rsidRDefault="00EE1622" w:rsidP="752813D6">
      <w:pPr>
        <w:pStyle w:val="Press"/>
        <w:rPr>
          <w:rFonts w:ascii="Volvo Sans Pro" w:eastAsia="Volvo Sans Pro" w:hAnsi="Volvo Sans Pro" w:cs="Volvo Sans Pro"/>
        </w:rPr>
      </w:pPr>
      <w:r w:rsidRPr="650C8995">
        <w:rPr>
          <w:rFonts w:ascii="Volvo Sans Pro" w:eastAsia="Volvo Sans Pro" w:hAnsi="Volvo Sans Pro" w:cs="Volvo Sans Pro"/>
        </w:rPr>
        <w:t>P R E S S R E L E A S E</w:t>
      </w:r>
    </w:p>
    <w:p w14:paraId="1648A0CD" w14:textId="02098DCA" w:rsidR="000A6ADC" w:rsidRDefault="005B58DF" w:rsidP="752813D6">
      <w:pPr>
        <w:rPr>
          <w:rFonts w:ascii="Volvo Sans Pro" w:eastAsia="Volvo Sans Pro" w:hAnsi="Volvo Sans Pro" w:cs="Volvo Sans Pro"/>
          <w:sz w:val="32"/>
          <w:szCs w:val="32"/>
        </w:rPr>
      </w:pPr>
      <w:r w:rsidRPr="005B58DF">
        <w:rPr>
          <w:rFonts w:ascii="Volvo Sans Pro" w:eastAsia="Volvo Sans Pro" w:hAnsi="Volvo Sans Pro" w:cs="Volvo Sans Pro"/>
          <w:sz w:val="32"/>
          <w:szCs w:val="32"/>
        </w:rPr>
        <w:t xml:space="preserve">Volvo Trucks </w:t>
      </w:r>
      <w:r>
        <w:rPr>
          <w:rFonts w:ascii="Volvo Sans Pro" w:eastAsia="Volvo Sans Pro" w:hAnsi="Volvo Sans Pro" w:cs="Volvo Sans Pro"/>
          <w:sz w:val="32"/>
          <w:szCs w:val="32"/>
        </w:rPr>
        <w:t>previews</w:t>
      </w:r>
      <w:r w:rsidRPr="005B58DF">
        <w:rPr>
          <w:rFonts w:ascii="Volvo Sans Pro" w:eastAsia="Volvo Sans Pro" w:hAnsi="Volvo Sans Pro" w:cs="Volvo Sans Pro"/>
          <w:sz w:val="32"/>
          <w:szCs w:val="32"/>
        </w:rPr>
        <w:t xml:space="preserve"> the next step in electric trucking for North America</w:t>
      </w:r>
      <w:r w:rsidR="000051D1">
        <w:rPr>
          <w:rFonts w:ascii="Volvo Sans Pro" w:eastAsia="Volvo Sans Pro" w:hAnsi="Volvo Sans Pro" w:cs="Volvo Sans Pro"/>
          <w:sz w:val="32"/>
          <w:szCs w:val="32"/>
        </w:rPr>
        <w:t xml:space="preserve"> </w:t>
      </w:r>
    </w:p>
    <w:p w14:paraId="19D6C9B0" w14:textId="77777777" w:rsidR="005B58DF" w:rsidRDefault="005B58DF" w:rsidP="752813D6">
      <w:pPr>
        <w:rPr>
          <w:rFonts w:ascii="Volvo Sans Pro" w:eastAsia="Volvo Sans Pro" w:hAnsi="Volvo Sans Pro" w:cs="Volvo Sans Pro"/>
          <w:sz w:val="44"/>
          <w:szCs w:val="44"/>
        </w:rPr>
      </w:pPr>
    </w:p>
    <w:p w14:paraId="49C3BAD3" w14:textId="31771944" w:rsidR="00B95499" w:rsidRDefault="007279C9" w:rsidP="752813D6">
      <w:pPr>
        <w:rPr>
          <w:rFonts w:ascii="Volvo Novum" w:eastAsia="Volvo Sans Pro" w:hAnsi="Volvo Novum" w:cs="Volvo Sans Pro"/>
          <w:b/>
          <w:bCs/>
          <w:sz w:val="19"/>
          <w:szCs w:val="19"/>
        </w:rPr>
      </w:pPr>
      <w:r w:rsidRPr="007279C9">
        <w:rPr>
          <w:rFonts w:ascii="Volvo Novum" w:eastAsia="Volvo Sans Pro" w:hAnsi="Volvo Novum" w:cs="Volvo Sans Pro"/>
          <w:b/>
          <w:bCs/>
          <w:sz w:val="19"/>
          <w:szCs w:val="19"/>
        </w:rPr>
        <w:t xml:space="preserve">A new electric truck is coming—and it is built </w:t>
      </w:r>
      <w:r w:rsidR="00EA3276" w:rsidRPr="00EA3276">
        <w:rPr>
          <w:rFonts w:ascii="Volvo Novum" w:eastAsia="Volvo Sans Pro" w:hAnsi="Volvo Novum" w:cs="Volvo Sans Pro"/>
          <w:b/>
          <w:bCs/>
          <w:sz w:val="19"/>
          <w:szCs w:val="19"/>
        </w:rPr>
        <w:t>on Volvo’s proven performance and real-world experience</w:t>
      </w:r>
    </w:p>
    <w:p w14:paraId="5726350F" w14:textId="77777777" w:rsidR="007279C9" w:rsidRDefault="007279C9" w:rsidP="752813D6">
      <w:pPr>
        <w:rPr>
          <w:rFonts w:ascii="Volvo Novum" w:eastAsia="Volvo Sans Pro" w:hAnsi="Volvo Novum" w:cs="Volvo Sans Pro"/>
          <w:b/>
          <w:bCs/>
          <w:sz w:val="19"/>
          <w:szCs w:val="19"/>
        </w:rPr>
      </w:pPr>
    </w:p>
    <w:p w14:paraId="25B6CED9" w14:textId="44C601DF" w:rsidR="00086F17" w:rsidRDefault="005725C8" w:rsidP="00086F17">
      <w:pPr>
        <w:rPr>
          <w:rFonts w:ascii="Volvo Novum" w:eastAsia="Volvo Sans Pro" w:hAnsi="Volvo Novum" w:cs="Volvo Sans Pro"/>
          <w:sz w:val="19"/>
          <w:szCs w:val="19"/>
        </w:rPr>
      </w:pPr>
      <w:r w:rsidRPr="005725C8">
        <w:rPr>
          <w:rFonts w:ascii="Volvo Novum" w:eastAsia="Volvo Sans Pro" w:hAnsi="Volvo Novum" w:cs="Volvo Sans Pro"/>
          <w:sz w:val="19"/>
          <w:szCs w:val="19"/>
        </w:rPr>
        <w:t>Volvo Trucks North America is previewing the next-generation Volvo VNL Electric, a new battery-electric truck in development</w:t>
      </w:r>
      <w:r w:rsidR="00E723D1">
        <w:rPr>
          <w:rFonts w:ascii="Volvo Novum" w:eastAsia="Volvo Sans Pro" w:hAnsi="Volvo Novum" w:cs="Volvo Sans Pro"/>
          <w:sz w:val="19"/>
          <w:szCs w:val="19"/>
        </w:rPr>
        <w:t>,</w:t>
      </w:r>
      <w:r w:rsidRPr="005725C8">
        <w:rPr>
          <w:rFonts w:ascii="Volvo Novum" w:eastAsia="Volvo Sans Pro" w:hAnsi="Volvo Novum" w:cs="Volvo Sans Pro"/>
          <w:sz w:val="19"/>
          <w:szCs w:val="19"/>
        </w:rPr>
        <w:t xml:space="preserve"> designed for regional haul, drayage and city distribution. As the fourth truck planned for Volvo’s new platform—alongside the all-new Volvo VNL, the all-new Volvo VNR, and a recently previewed future vocational model—the VNL Electric represents the next step in Volvo’s long-term electrification strategy.</w:t>
      </w:r>
      <w:r w:rsidR="0BA8C738" w:rsidRPr="2AB85FDB">
        <w:rPr>
          <w:rFonts w:ascii="Volvo Novum" w:eastAsia="Volvo Sans Pro" w:hAnsi="Volvo Novum" w:cs="Volvo Sans Pro"/>
          <w:sz w:val="19"/>
          <w:szCs w:val="19"/>
        </w:rPr>
        <w:t xml:space="preserve"> </w:t>
      </w:r>
      <w:r w:rsidR="51CEFA45" w:rsidRPr="2AB85FDB">
        <w:rPr>
          <w:rFonts w:ascii="Volvo Novum" w:eastAsia="Volvo Sans Pro" w:hAnsi="Volvo Novum" w:cs="Volvo Sans Pro"/>
          <w:sz w:val="19"/>
          <w:szCs w:val="19"/>
        </w:rPr>
        <w:t>The updated platform</w:t>
      </w:r>
      <w:r w:rsidR="7E35D0B5" w:rsidRPr="2AB85FDB">
        <w:rPr>
          <w:rFonts w:ascii="Volvo Novum" w:eastAsia="Volvo Sans Pro" w:hAnsi="Volvo Novum" w:cs="Volvo Sans Pro"/>
          <w:sz w:val="19"/>
          <w:szCs w:val="19"/>
        </w:rPr>
        <w:t xml:space="preserve"> is </w:t>
      </w:r>
      <w:r w:rsidR="51CEFA45" w:rsidRPr="2AB85FDB">
        <w:rPr>
          <w:rFonts w:ascii="Volvo Novum" w:eastAsia="Volvo Sans Pro" w:hAnsi="Volvo Novum" w:cs="Volvo Sans Pro"/>
          <w:sz w:val="19"/>
          <w:szCs w:val="19"/>
        </w:rPr>
        <w:t xml:space="preserve">designed to </w:t>
      </w:r>
      <w:r w:rsidR="2E84386A" w:rsidRPr="2AB85FDB">
        <w:rPr>
          <w:rFonts w:ascii="Volvo Novum" w:eastAsia="Volvo Sans Pro" w:hAnsi="Volvo Novum" w:cs="Volvo Sans Pro"/>
          <w:sz w:val="19"/>
          <w:szCs w:val="19"/>
        </w:rPr>
        <w:t xml:space="preserve">support </w:t>
      </w:r>
      <w:r w:rsidR="51CEFA45" w:rsidRPr="2AB85FDB">
        <w:rPr>
          <w:rFonts w:ascii="Volvo Novum" w:eastAsia="Volvo Sans Pro" w:hAnsi="Volvo Novum" w:cs="Volvo Sans Pro"/>
          <w:sz w:val="19"/>
          <w:szCs w:val="19"/>
        </w:rPr>
        <w:t xml:space="preserve">all </w:t>
      </w:r>
      <w:r w:rsidR="15855B3F" w:rsidRPr="2AB85FDB">
        <w:rPr>
          <w:rFonts w:ascii="Volvo Novum" w:eastAsia="Volvo Sans Pro" w:hAnsi="Volvo Novum" w:cs="Volvo Sans Pro"/>
          <w:sz w:val="19"/>
          <w:szCs w:val="19"/>
        </w:rPr>
        <w:t>future</w:t>
      </w:r>
      <w:r w:rsidR="51CEFA45" w:rsidRPr="2AB85FDB">
        <w:rPr>
          <w:rFonts w:ascii="Volvo Novum" w:eastAsia="Volvo Sans Pro" w:hAnsi="Volvo Novum" w:cs="Volvo Sans Pro"/>
          <w:sz w:val="19"/>
          <w:szCs w:val="19"/>
        </w:rPr>
        <w:t xml:space="preserve"> technologies, including battery</w:t>
      </w:r>
      <w:r>
        <w:noBreakHyphen/>
      </w:r>
      <w:r w:rsidR="51CEFA45" w:rsidRPr="2AB85FDB">
        <w:rPr>
          <w:rFonts w:ascii="Volvo Novum" w:eastAsia="Volvo Sans Pro" w:hAnsi="Volvo Novum" w:cs="Volvo Sans Pro"/>
          <w:sz w:val="19"/>
          <w:szCs w:val="19"/>
        </w:rPr>
        <w:t>electric, fuel cell and internal combustion engines.</w:t>
      </w:r>
    </w:p>
    <w:p w14:paraId="015E9338" w14:textId="77777777" w:rsidR="005725C8" w:rsidRPr="00086F17" w:rsidRDefault="005725C8" w:rsidP="00086F17">
      <w:pPr>
        <w:rPr>
          <w:rFonts w:ascii="Volvo Novum" w:eastAsia="Volvo Sans Pro" w:hAnsi="Volvo Novum" w:cs="Volvo Sans Pro"/>
          <w:sz w:val="19"/>
          <w:szCs w:val="19"/>
        </w:rPr>
      </w:pPr>
    </w:p>
    <w:p w14:paraId="6F9A39D3" w14:textId="68BA95F7" w:rsidR="0086397C" w:rsidRPr="0086397C" w:rsidRDefault="0086397C" w:rsidP="00086F17">
      <w:pPr>
        <w:rPr>
          <w:rFonts w:ascii="Volvo Novum" w:eastAsia="Volvo Sans Pro" w:hAnsi="Volvo Novum" w:cs="Volvo Sans Pro"/>
          <w:b/>
          <w:bCs/>
          <w:sz w:val="19"/>
          <w:szCs w:val="19"/>
        </w:rPr>
      </w:pPr>
      <w:r w:rsidRPr="0086397C">
        <w:rPr>
          <w:rFonts w:ascii="Volvo Novum" w:eastAsia="Volvo Sans Pro" w:hAnsi="Volvo Novum" w:cs="Volvo Sans Pro"/>
          <w:b/>
          <w:bCs/>
          <w:sz w:val="19"/>
          <w:szCs w:val="19"/>
        </w:rPr>
        <w:t>Built on real-world experience</w:t>
      </w:r>
    </w:p>
    <w:p w14:paraId="2AE3FFA4" w14:textId="044BEB9B" w:rsidR="00086F17" w:rsidRDefault="00086F17" w:rsidP="00086F17">
      <w:pPr>
        <w:rPr>
          <w:rFonts w:ascii="Volvo Novum" w:eastAsia="Volvo Sans Pro" w:hAnsi="Volvo Novum" w:cs="Volvo Sans Pro"/>
          <w:sz w:val="19"/>
          <w:szCs w:val="19"/>
        </w:rPr>
      </w:pPr>
      <w:r w:rsidRPr="00086F17">
        <w:rPr>
          <w:rFonts w:ascii="Volvo Novum" w:eastAsia="Volvo Sans Pro" w:hAnsi="Volvo Novum" w:cs="Volvo Sans Pro"/>
          <w:sz w:val="19"/>
          <w:szCs w:val="19"/>
        </w:rPr>
        <w:t xml:space="preserve">Developed for the segments leading the transition to zero-tailpipe emission transport, the Volvo VNL Electric reflects Volvo’s more than seven years of experience delivering battery-electric trucks to customers around the world. The company’s approach focuses on applying electric solutions where they deliver the greatest impact </w:t>
      </w:r>
      <w:proofErr w:type="gramStart"/>
      <w:r w:rsidRPr="00086F17">
        <w:rPr>
          <w:rFonts w:ascii="Volvo Novum" w:eastAsia="Volvo Sans Pro" w:hAnsi="Volvo Novum" w:cs="Volvo Sans Pro"/>
          <w:sz w:val="19"/>
          <w:szCs w:val="19"/>
        </w:rPr>
        <w:t>today—supported</w:t>
      </w:r>
      <w:proofErr w:type="gramEnd"/>
      <w:r w:rsidRPr="00086F17">
        <w:rPr>
          <w:rFonts w:ascii="Volvo Novum" w:eastAsia="Volvo Sans Pro" w:hAnsi="Volvo Novum" w:cs="Volvo Sans Pro"/>
          <w:sz w:val="19"/>
          <w:szCs w:val="19"/>
        </w:rPr>
        <w:t xml:space="preserve"> by real-world operational data and a growing ecosystem of infrastructure, service and support.</w:t>
      </w:r>
    </w:p>
    <w:p w14:paraId="75E41629" w14:textId="58736194" w:rsidR="00FE4D9D" w:rsidRDefault="00FE4D9D" w:rsidP="00086F17">
      <w:pPr>
        <w:rPr>
          <w:rFonts w:ascii="Volvo Novum" w:eastAsia="Volvo Sans Pro" w:hAnsi="Volvo Novum" w:cs="Volvo Sans Pro"/>
          <w:sz w:val="19"/>
          <w:szCs w:val="19"/>
        </w:rPr>
      </w:pPr>
    </w:p>
    <w:p w14:paraId="2BC80CB6" w14:textId="032EC8B4" w:rsidR="00FE4D9D" w:rsidRPr="00086F17" w:rsidRDefault="00FE4D9D" w:rsidP="00086F17">
      <w:pPr>
        <w:rPr>
          <w:rFonts w:ascii="Volvo Novum" w:eastAsia="Volvo Sans Pro" w:hAnsi="Volvo Novum" w:cs="Volvo Sans Pro"/>
          <w:sz w:val="19"/>
          <w:szCs w:val="19"/>
        </w:rPr>
      </w:pPr>
      <w:r w:rsidRPr="00FE4D9D">
        <w:rPr>
          <w:rFonts w:ascii="Volvo Novum" w:eastAsia="Volvo Sans Pro" w:hAnsi="Volvo Novum" w:cs="Volvo Sans Pro"/>
          <w:sz w:val="19"/>
          <w:szCs w:val="19"/>
        </w:rPr>
        <w:t xml:space="preserve">Globally, Volvo Trucks continues to advance battery-electric technology, developing new truck platforms with increased range, </w:t>
      </w:r>
      <w:r>
        <w:rPr>
          <w:rFonts w:ascii="Volvo Novum" w:eastAsia="Volvo Sans Pro" w:hAnsi="Volvo Novum" w:cs="Volvo Sans Pro"/>
          <w:sz w:val="19"/>
          <w:szCs w:val="19"/>
        </w:rPr>
        <w:t xml:space="preserve">improved </w:t>
      </w:r>
      <w:r w:rsidRPr="00FE4D9D">
        <w:rPr>
          <w:rFonts w:ascii="Volvo Novum" w:eastAsia="Volvo Sans Pro" w:hAnsi="Volvo Novum" w:cs="Volvo Sans Pro"/>
          <w:sz w:val="19"/>
          <w:szCs w:val="19"/>
        </w:rPr>
        <w:t>performance and</w:t>
      </w:r>
      <w:r>
        <w:rPr>
          <w:rFonts w:ascii="Volvo Novum" w:eastAsia="Volvo Sans Pro" w:hAnsi="Volvo Novum" w:cs="Volvo Sans Pro"/>
          <w:sz w:val="19"/>
          <w:szCs w:val="19"/>
        </w:rPr>
        <w:t xml:space="preserve"> greater application</w:t>
      </w:r>
      <w:r w:rsidRPr="00FE4D9D">
        <w:rPr>
          <w:rFonts w:ascii="Volvo Novum" w:eastAsia="Volvo Sans Pro" w:hAnsi="Volvo Novum" w:cs="Volvo Sans Pro"/>
          <w:sz w:val="19"/>
          <w:szCs w:val="19"/>
        </w:rPr>
        <w:t xml:space="preserve"> flexibility. This ongoing innovation builds on Volvo’s real-world</w:t>
      </w:r>
      <w:r>
        <w:rPr>
          <w:rFonts w:ascii="Volvo Novum" w:eastAsia="Volvo Sans Pro" w:hAnsi="Volvo Novum" w:cs="Volvo Sans Pro"/>
          <w:sz w:val="19"/>
          <w:szCs w:val="19"/>
        </w:rPr>
        <w:t xml:space="preserve"> global</w:t>
      </w:r>
      <w:r w:rsidRPr="00FE4D9D">
        <w:rPr>
          <w:rFonts w:ascii="Volvo Novum" w:eastAsia="Volvo Sans Pro" w:hAnsi="Volvo Novum" w:cs="Volvo Sans Pro"/>
          <w:sz w:val="19"/>
          <w:szCs w:val="19"/>
        </w:rPr>
        <w:t xml:space="preserve"> experience and helps inform future electric solutions for the North American market, including the Volvo VNL Electric.</w:t>
      </w:r>
    </w:p>
    <w:p w14:paraId="43FF0F03" w14:textId="77777777" w:rsidR="00086F17" w:rsidRDefault="00086F17" w:rsidP="00086F17">
      <w:pPr>
        <w:rPr>
          <w:rFonts w:ascii="Volvo Novum" w:eastAsia="Volvo Sans Pro" w:hAnsi="Volvo Novum" w:cs="Volvo Sans Pro"/>
          <w:b/>
          <w:bCs/>
          <w:sz w:val="19"/>
          <w:szCs w:val="19"/>
        </w:rPr>
      </w:pPr>
    </w:p>
    <w:p w14:paraId="22AF87DB" w14:textId="3AB8FF1D" w:rsidR="00253485" w:rsidRPr="00253485" w:rsidRDefault="00253485" w:rsidP="00086F17">
      <w:pPr>
        <w:rPr>
          <w:rFonts w:ascii="Volvo Novum" w:eastAsia="Volvo Sans Pro" w:hAnsi="Volvo Novum" w:cs="Volvo Sans Pro"/>
          <w:sz w:val="19"/>
          <w:szCs w:val="19"/>
        </w:rPr>
      </w:pPr>
      <w:r w:rsidRPr="00253485">
        <w:rPr>
          <w:rFonts w:ascii="Volvo Novum" w:eastAsia="Volvo Sans Pro" w:hAnsi="Volvo Novum" w:cs="Volvo Sans Pro"/>
          <w:sz w:val="19"/>
          <w:szCs w:val="19"/>
        </w:rPr>
        <w:t xml:space="preserve">“Volvo Trucks has been delivering battery-electric trucks to customers for several years, giving us valuable real-world insight into how these vehicles perform across different applications,” said Peter Voorhoeve, president, Volvo Trucks North America. “The Volvo VNL Electric </w:t>
      </w:r>
      <w:r w:rsidR="00236763">
        <w:rPr>
          <w:rFonts w:ascii="Volvo Novum" w:eastAsia="Volvo Sans Pro" w:hAnsi="Volvo Novum" w:cs="Volvo Sans Pro"/>
          <w:sz w:val="19"/>
          <w:szCs w:val="19"/>
        </w:rPr>
        <w:t>will build</w:t>
      </w:r>
      <w:r w:rsidRPr="00253485">
        <w:rPr>
          <w:rFonts w:ascii="Volvo Novum" w:eastAsia="Volvo Sans Pro" w:hAnsi="Volvo Novum" w:cs="Volvo Sans Pro"/>
          <w:sz w:val="19"/>
          <w:szCs w:val="19"/>
        </w:rPr>
        <w:t xml:space="preserve"> on that experience, designed specifically for the segments where electrification is gaining the most momentum, and supported by an ecosystem that helps customers operate with confidence.”</w:t>
      </w:r>
    </w:p>
    <w:p w14:paraId="4B833065" w14:textId="77777777" w:rsidR="00253485" w:rsidRPr="00253485" w:rsidRDefault="00253485" w:rsidP="00086F17">
      <w:pPr>
        <w:rPr>
          <w:rFonts w:ascii="Volvo Novum" w:eastAsia="Volvo Sans Pro" w:hAnsi="Volvo Novum" w:cs="Volvo Sans Pro"/>
          <w:sz w:val="19"/>
          <w:szCs w:val="19"/>
        </w:rPr>
      </w:pPr>
    </w:p>
    <w:p w14:paraId="59B2E7F3" w14:textId="335162D5" w:rsidR="001A2A3E" w:rsidRDefault="001A2A3E" w:rsidP="7A795F81">
      <w:pPr>
        <w:rPr>
          <w:rFonts w:ascii="Volvo Novum" w:eastAsia="Volvo Sans Pro" w:hAnsi="Volvo Novum" w:cs="Volvo Sans Pro"/>
          <w:sz w:val="19"/>
          <w:szCs w:val="19"/>
        </w:rPr>
      </w:pPr>
      <w:r w:rsidRPr="00253485">
        <w:rPr>
          <w:rFonts w:ascii="Volvo Novum" w:eastAsia="Volvo Sans Pro" w:hAnsi="Volvo Novum" w:cs="Volvo Sans Pro"/>
          <w:sz w:val="19"/>
          <w:szCs w:val="19"/>
        </w:rPr>
        <w:t xml:space="preserve">As part of Volvo’s flagship VNL family, the VNL Electric </w:t>
      </w:r>
      <w:r w:rsidR="2813C1D7" w:rsidRPr="2AB85FDB">
        <w:rPr>
          <w:rFonts w:ascii="Volvo Novum" w:eastAsia="Volvo Sans Pro" w:hAnsi="Volvo Novum" w:cs="Volvo Sans Pro"/>
          <w:sz w:val="19"/>
          <w:szCs w:val="19"/>
        </w:rPr>
        <w:t>will</w:t>
      </w:r>
      <w:r w:rsidRPr="00253485">
        <w:rPr>
          <w:rFonts w:ascii="Volvo Novum" w:eastAsia="Volvo Sans Pro" w:hAnsi="Volvo Novum" w:cs="Volvo Sans Pro"/>
          <w:sz w:val="19"/>
          <w:szCs w:val="19"/>
        </w:rPr>
        <w:t xml:space="preserve"> deliver the same high standards of comfort, connectivity and safety that drivers and fleets expect, now in a zero-tailpipe emission configuration. The truck will </w:t>
      </w:r>
      <w:r w:rsidR="005725C8">
        <w:rPr>
          <w:rFonts w:ascii="Volvo Novum" w:eastAsia="Volvo Sans Pro" w:hAnsi="Volvo Novum" w:cs="Volvo Sans Pro"/>
          <w:sz w:val="19"/>
          <w:szCs w:val="19"/>
        </w:rPr>
        <w:t>be equipped with</w:t>
      </w:r>
      <w:r w:rsidRPr="00253485">
        <w:rPr>
          <w:rFonts w:ascii="Volvo Novum" w:eastAsia="Volvo Sans Pro" w:hAnsi="Volvo Novum" w:cs="Volvo Sans Pro"/>
          <w:sz w:val="19"/>
          <w:szCs w:val="19"/>
        </w:rPr>
        <w:t xml:space="preserve"> </w:t>
      </w:r>
      <w:r w:rsidR="5865FEE1" w:rsidRPr="7A795F81">
        <w:rPr>
          <w:rFonts w:ascii="Volvo Novum" w:eastAsia="Volvo Sans Pro" w:hAnsi="Volvo Novum" w:cs="Volvo Sans Pro"/>
          <w:sz w:val="19"/>
          <w:szCs w:val="19"/>
        </w:rPr>
        <w:t>Proterra’s Onyx Battery Platform, with industry leading safety, durability and proven performance in the most challenging operating conditions. Proterra’s batteries are manufactured in the United States at the company’s factory in South Carolina, supporting both performance and supply chain reliability.</w:t>
      </w:r>
    </w:p>
    <w:p w14:paraId="4BB53B0C" w14:textId="77777777" w:rsidR="00AC7FCA" w:rsidRDefault="00AC7FCA" w:rsidP="00086F17">
      <w:pPr>
        <w:rPr>
          <w:rFonts w:ascii="Volvo Novum" w:eastAsia="Volvo Sans Pro" w:hAnsi="Volvo Novum" w:cs="Volvo Sans Pro"/>
          <w:sz w:val="19"/>
          <w:szCs w:val="19"/>
        </w:rPr>
      </w:pPr>
    </w:p>
    <w:p w14:paraId="788FE3E1" w14:textId="5BEA6F1B" w:rsidR="00B33A9F" w:rsidRPr="00AC7FCA" w:rsidRDefault="006B06D2" w:rsidP="00086F17">
      <w:pPr>
        <w:rPr>
          <w:rFonts w:ascii="Volvo Novum" w:eastAsia="Volvo Sans Pro" w:hAnsi="Volvo Novum" w:cs="Volvo Sans Pro"/>
          <w:sz w:val="19"/>
          <w:szCs w:val="19"/>
        </w:rPr>
      </w:pPr>
      <w:r w:rsidRPr="006B06D2">
        <w:rPr>
          <w:rFonts w:ascii="Volvo Novum" w:eastAsia="Volvo Sans Pro" w:hAnsi="Volvo Novum" w:cs="Volvo Sans Pro"/>
          <w:b/>
          <w:bCs/>
          <w:sz w:val="19"/>
          <w:szCs w:val="19"/>
        </w:rPr>
        <w:lastRenderedPageBreak/>
        <w:t>An ecosystem ready to support scale</w:t>
      </w:r>
    </w:p>
    <w:p w14:paraId="2A4B4C3A" w14:textId="5046FA2B" w:rsidR="00B33A9F" w:rsidRDefault="00B33A9F" w:rsidP="00086F17">
      <w:pPr>
        <w:rPr>
          <w:rFonts w:ascii="Volvo Novum" w:eastAsia="Volvo Sans Pro" w:hAnsi="Volvo Novum" w:cs="Volvo Sans Pro"/>
          <w:sz w:val="19"/>
          <w:szCs w:val="19"/>
        </w:rPr>
      </w:pPr>
      <w:r w:rsidRPr="00B33A9F">
        <w:rPr>
          <w:rFonts w:ascii="Volvo Novum" w:eastAsia="Volvo Sans Pro" w:hAnsi="Volvo Novum" w:cs="Volvo Sans Pro"/>
          <w:sz w:val="19"/>
          <w:szCs w:val="19"/>
        </w:rPr>
        <w:t xml:space="preserve">Today, Volvo Trucks has </w:t>
      </w:r>
      <w:r w:rsidR="00DD7E57">
        <w:rPr>
          <w:rFonts w:ascii="Volvo Novum" w:eastAsia="Volvo Sans Pro" w:hAnsi="Volvo Novum" w:cs="Volvo Sans Pro"/>
          <w:sz w:val="19"/>
          <w:szCs w:val="19"/>
        </w:rPr>
        <w:t>more than</w:t>
      </w:r>
      <w:r w:rsidR="158B4DCE" w:rsidRPr="2AB85FDB">
        <w:rPr>
          <w:rFonts w:ascii="Volvo Novum" w:eastAsia="Volvo Sans Pro" w:hAnsi="Volvo Novum" w:cs="Volvo Sans Pro"/>
          <w:sz w:val="19"/>
          <w:szCs w:val="19"/>
        </w:rPr>
        <w:t xml:space="preserve"> </w:t>
      </w:r>
      <w:r w:rsidR="07AB7FD8" w:rsidRPr="7A795F81">
        <w:rPr>
          <w:rFonts w:ascii="Volvo Novum" w:eastAsia="Volvo Sans Pro" w:hAnsi="Volvo Novum" w:cs="Volvo Sans Pro"/>
          <w:sz w:val="19"/>
          <w:szCs w:val="19"/>
        </w:rPr>
        <w:t>7</w:t>
      </w:r>
      <w:r w:rsidR="14D8DE09" w:rsidRPr="7A795F81">
        <w:rPr>
          <w:rFonts w:ascii="Volvo Novum" w:eastAsia="Volvo Sans Pro" w:hAnsi="Volvo Novum" w:cs="Volvo Sans Pro"/>
          <w:sz w:val="19"/>
          <w:szCs w:val="19"/>
        </w:rPr>
        <w:t>50</w:t>
      </w:r>
      <w:r w:rsidRPr="00B33A9F">
        <w:rPr>
          <w:rFonts w:ascii="Volvo Novum" w:eastAsia="Volvo Sans Pro" w:hAnsi="Volvo Novum" w:cs="Volvo Sans Pro"/>
          <w:sz w:val="19"/>
          <w:szCs w:val="19"/>
        </w:rPr>
        <w:t xml:space="preserve"> battery-electric trucks operating across the United States and Canada, collectively logging </w:t>
      </w:r>
      <w:r w:rsidR="22212151" w:rsidRPr="2AB85FDB">
        <w:rPr>
          <w:rFonts w:ascii="Volvo Novum" w:eastAsia="Volvo Sans Pro" w:hAnsi="Volvo Novum" w:cs="Volvo Sans Pro"/>
          <w:sz w:val="19"/>
          <w:szCs w:val="19"/>
        </w:rPr>
        <w:t xml:space="preserve">over 30 </w:t>
      </w:r>
      <w:r w:rsidRPr="00B33A9F">
        <w:rPr>
          <w:rFonts w:ascii="Volvo Novum" w:eastAsia="Volvo Sans Pro" w:hAnsi="Volvo Novum" w:cs="Volvo Sans Pro"/>
          <w:sz w:val="19"/>
          <w:szCs w:val="19"/>
        </w:rPr>
        <w:t>million zero-tailpipe emission miles. These deployments are supported by a growing network of Volvo Trucks Certified EV Dealerships, providing the expertise and infrastructure needed to help fleets successfully transition to electric transport.</w:t>
      </w:r>
    </w:p>
    <w:p w14:paraId="250BBF9E" w14:textId="07D2FB4B" w:rsidR="003C0B4F" w:rsidRPr="002A0385" w:rsidRDefault="003C0B4F" w:rsidP="00086F17">
      <w:pPr>
        <w:rPr>
          <w:rFonts w:ascii="Volvo Novum" w:eastAsia="Volvo Sans Pro" w:hAnsi="Volvo Novum" w:cs="Volvo Sans Pro"/>
          <w:sz w:val="19"/>
          <w:szCs w:val="19"/>
        </w:rPr>
      </w:pPr>
      <w:r w:rsidRPr="002A0385">
        <w:rPr>
          <w:rFonts w:ascii="Volvo Novum" w:eastAsia="Volvo Sans Pro" w:hAnsi="Volvo Novum" w:cs="Volvo Sans Pro"/>
          <w:sz w:val="19"/>
          <w:szCs w:val="19"/>
        </w:rPr>
        <w:t xml:space="preserve"> </w:t>
      </w:r>
    </w:p>
    <w:p w14:paraId="4A9F93A5" w14:textId="585221E8" w:rsidR="00C422F9" w:rsidRPr="00C422F9" w:rsidRDefault="00C422F9" w:rsidP="00C422F9">
      <w:pPr>
        <w:rPr>
          <w:rFonts w:ascii="Volvo Novum" w:eastAsia="Volvo Sans Pro" w:hAnsi="Volvo Novum" w:cs="Volvo Sans Pro"/>
          <w:sz w:val="19"/>
          <w:szCs w:val="19"/>
        </w:rPr>
      </w:pPr>
      <w:r w:rsidRPr="00C422F9">
        <w:rPr>
          <w:rFonts w:ascii="Volvo Novum" w:eastAsia="Volvo Sans Pro" w:hAnsi="Volvo Novum" w:cs="Volvo Sans Pro"/>
          <w:sz w:val="19"/>
          <w:szCs w:val="19"/>
        </w:rPr>
        <w:t xml:space="preserve">Volvo Trucks has certified </w:t>
      </w:r>
      <w:r>
        <w:rPr>
          <w:rFonts w:ascii="Volvo Novum" w:eastAsia="Volvo Sans Pro" w:hAnsi="Volvo Novum" w:cs="Volvo Sans Pro"/>
          <w:sz w:val="19"/>
          <w:szCs w:val="19"/>
        </w:rPr>
        <w:t>84</w:t>
      </w:r>
      <w:r w:rsidRPr="00C422F9">
        <w:rPr>
          <w:rFonts w:ascii="Volvo Novum" w:eastAsia="Volvo Sans Pro" w:hAnsi="Volvo Novum" w:cs="Volvo Sans Pro"/>
          <w:sz w:val="19"/>
          <w:szCs w:val="19"/>
        </w:rPr>
        <w:t xml:space="preserve"> dealer locations across 33 states: Alabama, Arizona, California, Colorado, Delaware, Florida, Georgia, Idaho, Illinois, Indiana, Louisiana, Maine, Maryland, Massachusetts, Michigan, Minnesota, Missouri, Montana, Nevada, New Jersey, New York, North Carolina, Ohio, Oklahoma, Oregon, Pennsylvania, Rhode Island, Tennessee, Texas, Utah, Virginia, Washington, and Wisconsin and four Canadian provinces: British Columbia, Manitoba, Ontario, and Quebec.</w:t>
      </w:r>
    </w:p>
    <w:p w14:paraId="447ADF93" w14:textId="77777777" w:rsidR="003C0B4F" w:rsidRPr="002A0385" w:rsidRDefault="003C0B4F" w:rsidP="752813D6">
      <w:pPr>
        <w:rPr>
          <w:rFonts w:ascii="Volvo Novum" w:eastAsia="Volvo Sans Pro" w:hAnsi="Volvo Novum" w:cs="Volvo Sans Pro"/>
          <w:sz w:val="19"/>
          <w:szCs w:val="19"/>
        </w:rPr>
      </w:pPr>
    </w:p>
    <w:p w14:paraId="469AA2AA" w14:textId="77777777" w:rsidR="00C01E30" w:rsidRPr="002A0385" w:rsidRDefault="00C01E30" w:rsidP="752813D6">
      <w:pPr>
        <w:rPr>
          <w:rFonts w:ascii="Volvo Novum" w:eastAsia="Volvo Sans Pro" w:hAnsi="Volvo Novum" w:cs="Volvo Sans Pro"/>
          <w:sz w:val="19"/>
          <w:szCs w:val="19"/>
        </w:rPr>
      </w:pPr>
    </w:p>
    <w:p w14:paraId="02B0D444" w14:textId="39591469" w:rsidR="003C0B4F" w:rsidRPr="002A0385" w:rsidRDefault="00CD248D" w:rsidP="752813D6">
      <w:pPr>
        <w:rPr>
          <w:rFonts w:ascii="Volvo Novum" w:eastAsia="Volvo Sans Pro" w:hAnsi="Volvo Novum" w:cs="Volvo Sans Pro"/>
          <w:sz w:val="19"/>
          <w:szCs w:val="19"/>
        </w:rPr>
      </w:pPr>
      <w:r w:rsidRPr="00CD248D">
        <w:rPr>
          <w:rFonts w:ascii="Volvo Novum" w:eastAsia="Volvo Sans Pro" w:hAnsi="Volvo Novum" w:cs="Volvo Sans Pro"/>
          <w:noProof/>
          <w:sz w:val="19"/>
          <w:szCs w:val="19"/>
        </w:rPr>
        <w:drawing>
          <wp:inline distT="0" distB="0" distL="0" distR="0" wp14:anchorId="2970DB2F" wp14:editId="24B81F57">
            <wp:extent cx="5220970" cy="2926715"/>
            <wp:effectExtent l="0" t="0" r="0" b="6985"/>
            <wp:docPr id="666316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16982" name=""/>
                    <pic:cNvPicPr/>
                  </pic:nvPicPr>
                  <pic:blipFill>
                    <a:blip r:embed="rId11"/>
                    <a:stretch>
                      <a:fillRect/>
                    </a:stretch>
                  </pic:blipFill>
                  <pic:spPr>
                    <a:xfrm>
                      <a:off x="0" y="0"/>
                      <a:ext cx="5220970" cy="2926715"/>
                    </a:xfrm>
                    <a:prstGeom prst="rect">
                      <a:avLst/>
                    </a:prstGeom>
                  </pic:spPr>
                </pic:pic>
              </a:graphicData>
            </a:graphic>
          </wp:inline>
        </w:drawing>
      </w:r>
    </w:p>
    <w:p w14:paraId="54CBDFF0" w14:textId="26D803B3" w:rsidR="003C0B4F" w:rsidRPr="002A0385" w:rsidRDefault="003C0B4F" w:rsidP="752813D6">
      <w:pPr>
        <w:rPr>
          <w:rFonts w:ascii="Volvo Novum" w:eastAsia="Volvo Sans Pro" w:hAnsi="Volvo Novum" w:cs="Volvo Sans Pro"/>
          <w:sz w:val="19"/>
          <w:szCs w:val="19"/>
        </w:rPr>
      </w:pPr>
      <w:r w:rsidRPr="002A0385">
        <w:rPr>
          <w:rFonts w:ascii="Volvo Novum" w:eastAsia="Volvo Sans Pro" w:hAnsi="Volvo Novum" w:cs="Volvo Sans Pro"/>
          <w:b/>
          <w:bCs/>
          <w:sz w:val="19"/>
          <w:szCs w:val="19"/>
        </w:rPr>
        <w:t>CAPTION</w:t>
      </w:r>
      <w:r w:rsidRPr="002A0385">
        <w:rPr>
          <w:rFonts w:ascii="Volvo Novum" w:eastAsia="Volvo Sans Pro" w:hAnsi="Volvo Novum" w:cs="Volvo Sans Pro"/>
          <w:sz w:val="19"/>
          <w:szCs w:val="19"/>
        </w:rPr>
        <w:t xml:space="preserve">: </w:t>
      </w:r>
      <w:r w:rsidR="00CD248D" w:rsidRPr="005725C8">
        <w:rPr>
          <w:rFonts w:ascii="Volvo Novum" w:eastAsia="Volvo Sans Pro" w:hAnsi="Volvo Novum" w:cs="Volvo Sans Pro"/>
          <w:sz w:val="19"/>
          <w:szCs w:val="19"/>
        </w:rPr>
        <w:t>Volvo Trucks North America is previewing the next-generation Volvo VNL Electric, a new battery-electric truck in development</w:t>
      </w:r>
      <w:r w:rsidR="00CD248D">
        <w:rPr>
          <w:rFonts w:ascii="Volvo Novum" w:eastAsia="Volvo Sans Pro" w:hAnsi="Volvo Novum" w:cs="Volvo Sans Pro"/>
          <w:sz w:val="19"/>
          <w:szCs w:val="19"/>
        </w:rPr>
        <w:t>,</w:t>
      </w:r>
      <w:r w:rsidR="00CD248D" w:rsidRPr="005725C8">
        <w:rPr>
          <w:rFonts w:ascii="Volvo Novum" w:eastAsia="Volvo Sans Pro" w:hAnsi="Volvo Novum" w:cs="Volvo Sans Pro"/>
          <w:sz w:val="19"/>
          <w:szCs w:val="19"/>
        </w:rPr>
        <w:t xml:space="preserve"> designed for regional haul, drayage and city distribution</w:t>
      </w:r>
      <w:r w:rsidRPr="002A0385">
        <w:rPr>
          <w:rFonts w:ascii="Volvo Novum" w:eastAsia="Volvo Sans Pro" w:hAnsi="Volvo Novum" w:cs="Volvo Sans Pro"/>
          <w:sz w:val="19"/>
          <w:szCs w:val="19"/>
        </w:rPr>
        <w:t xml:space="preserve">. </w:t>
      </w:r>
    </w:p>
    <w:p w14:paraId="582AF25E" w14:textId="02A0E754" w:rsidR="00C066C7" w:rsidRDefault="00C066C7" w:rsidP="752813D6">
      <w:pPr>
        <w:rPr>
          <w:rFonts w:ascii="Volvo Novum" w:eastAsia="Volvo Sans Pro" w:hAnsi="Volvo Novum" w:cs="Volvo Sans Pro"/>
          <w:sz w:val="19"/>
          <w:szCs w:val="19"/>
        </w:rPr>
      </w:pPr>
    </w:p>
    <w:p w14:paraId="0E6EE762" w14:textId="3DF1A0A9" w:rsidR="00E62209" w:rsidRPr="00E62209" w:rsidRDefault="00E62209" w:rsidP="00E62209">
      <w:pPr>
        <w:rPr>
          <w:rFonts w:ascii="Volvo Novum" w:eastAsia="Volvo Sans Pro" w:hAnsi="Volvo Novum" w:cs="Volvo Sans Pro"/>
          <w:sz w:val="19"/>
          <w:szCs w:val="19"/>
        </w:rPr>
      </w:pPr>
      <w:r w:rsidRPr="00E62209">
        <w:rPr>
          <w:rFonts w:ascii="Volvo Novum" w:eastAsia="Volvo Sans Pro" w:hAnsi="Volvo Novum" w:cs="Volvo Sans Pro"/>
          <w:noProof/>
          <w:sz w:val="19"/>
          <w:szCs w:val="19"/>
        </w:rPr>
        <w:lastRenderedPageBreak/>
        <w:drawing>
          <wp:inline distT="0" distB="0" distL="0" distR="0" wp14:anchorId="2FC407E0" wp14:editId="7F92CDE4">
            <wp:extent cx="5220970" cy="2936875"/>
            <wp:effectExtent l="0" t="0" r="0" b="0"/>
            <wp:docPr id="995373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970" cy="2936875"/>
                    </a:xfrm>
                    <a:prstGeom prst="rect">
                      <a:avLst/>
                    </a:prstGeom>
                    <a:noFill/>
                    <a:ln>
                      <a:noFill/>
                    </a:ln>
                  </pic:spPr>
                </pic:pic>
              </a:graphicData>
            </a:graphic>
          </wp:inline>
        </w:drawing>
      </w:r>
    </w:p>
    <w:p w14:paraId="2890D696" w14:textId="77777777" w:rsidR="00E62209" w:rsidRPr="002A0385" w:rsidRDefault="00E62209" w:rsidP="752813D6">
      <w:pPr>
        <w:rPr>
          <w:rFonts w:ascii="Volvo Novum" w:eastAsia="Volvo Sans Pro" w:hAnsi="Volvo Novum" w:cs="Volvo Sans Pro"/>
          <w:sz w:val="19"/>
          <w:szCs w:val="19"/>
        </w:rPr>
      </w:pPr>
    </w:p>
    <w:p w14:paraId="4F3F3912" w14:textId="0B2EF678" w:rsidR="00E62209" w:rsidRDefault="00E62209" w:rsidP="00E62209">
      <w:pPr>
        <w:rPr>
          <w:rFonts w:ascii="Volvo Novum" w:eastAsia="Volvo Sans Pro" w:hAnsi="Volvo Novum" w:cs="Volvo Sans Pro"/>
          <w:sz w:val="19"/>
          <w:szCs w:val="19"/>
        </w:rPr>
      </w:pPr>
      <w:r w:rsidRPr="002A0385">
        <w:rPr>
          <w:rFonts w:ascii="Volvo Novum" w:eastAsia="Volvo Sans Pro" w:hAnsi="Volvo Novum" w:cs="Volvo Sans Pro"/>
          <w:b/>
          <w:bCs/>
          <w:sz w:val="19"/>
          <w:szCs w:val="19"/>
        </w:rPr>
        <w:t>CAPTION</w:t>
      </w:r>
      <w:r w:rsidRPr="002A0385">
        <w:rPr>
          <w:rFonts w:ascii="Volvo Novum" w:eastAsia="Volvo Sans Pro" w:hAnsi="Volvo Novum" w:cs="Volvo Sans Pro"/>
          <w:sz w:val="19"/>
          <w:szCs w:val="19"/>
        </w:rPr>
        <w:t>:</w:t>
      </w:r>
      <w:r>
        <w:rPr>
          <w:rFonts w:ascii="Volvo Novum" w:eastAsia="Volvo Sans Pro" w:hAnsi="Volvo Novum" w:cs="Volvo Sans Pro"/>
          <w:sz w:val="19"/>
          <w:szCs w:val="19"/>
        </w:rPr>
        <w:t xml:space="preserve"> Volvo’s battery-electric trucks are</w:t>
      </w:r>
      <w:r w:rsidRPr="00E62209">
        <w:rPr>
          <w:rFonts w:ascii="Volvo Novum" w:eastAsia="Volvo Sans Pro" w:hAnsi="Volvo Novum" w:cs="Volvo Sans Pro"/>
          <w:sz w:val="19"/>
          <w:szCs w:val="19"/>
        </w:rPr>
        <w:t xml:space="preserve"> </w:t>
      </w:r>
      <w:r w:rsidRPr="00B33A9F">
        <w:rPr>
          <w:rFonts w:ascii="Volvo Novum" w:eastAsia="Volvo Sans Pro" w:hAnsi="Volvo Novum" w:cs="Volvo Sans Pro"/>
          <w:sz w:val="19"/>
          <w:szCs w:val="19"/>
        </w:rPr>
        <w:t>supported by a growing network of Volvo Trucks Certified EV Dealerships, providing the expertise and infrastructure needed to help fleets successfully transition to electric transport.</w:t>
      </w:r>
    </w:p>
    <w:p w14:paraId="0408ABB3" w14:textId="77777777" w:rsidR="00E62209" w:rsidRPr="002A0385" w:rsidRDefault="00E62209" w:rsidP="752813D6">
      <w:pPr>
        <w:rPr>
          <w:rFonts w:ascii="Volvo Novum" w:eastAsia="Volvo Sans Pro" w:hAnsi="Volvo Novum" w:cs="Volvo Sans Pro"/>
          <w:sz w:val="19"/>
          <w:szCs w:val="19"/>
        </w:rPr>
      </w:pPr>
    </w:p>
    <w:p w14:paraId="1D453720" w14:textId="5E17ECE9" w:rsidR="3E2F08C2" w:rsidRPr="002A0385" w:rsidRDefault="00661421" w:rsidP="752813D6">
      <w:pPr>
        <w:spacing w:line="259" w:lineRule="auto"/>
        <w:jc w:val="both"/>
        <w:rPr>
          <w:rFonts w:ascii="Volvo Novum" w:eastAsia="Volvo Sans Pro" w:hAnsi="Volvo Novum" w:cs="Volvo Sans Pro"/>
          <w:sz w:val="19"/>
          <w:szCs w:val="19"/>
        </w:rPr>
      </w:pPr>
      <w:r>
        <w:rPr>
          <w:rFonts w:ascii="Volvo Novum" w:eastAsia="Volvo Sans Pro" w:hAnsi="Volvo Novum" w:cs="Volvo Sans Pro"/>
          <w:sz w:val="19"/>
          <w:szCs w:val="19"/>
        </w:rPr>
        <w:t>May 4, 2026</w:t>
      </w:r>
    </w:p>
    <w:p w14:paraId="6A1EB67D" w14:textId="77777777" w:rsidR="003C0B4F" w:rsidRPr="002A0385" w:rsidRDefault="003C0B4F" w:rsidP="752813D6">
      <w:pPr>
        <w:jc w:val="both"/>
        <w:rPr>
          <w:rFonts w:ascii="Volvo Novum" w:eastAsia="Volvo Sans Pro" w:hAnsi="Volvo Novum" w:cs="Volvo Sans Pro"/>
          <w:sz w:val="19"/>
          <w:szCs w:val="19"/>
        </w:rPr>
      </w:pPr>
    </w:p>
    <w:p w14:paraId="6977CAED" w14:textId="1F34398C"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 xml:space="preserve">To learn more about Volvo Trucks North America and </w:t>
      </w:r>
      <w:proofErr w:type="gramStart"/>
      <w:r w:rsidRPr="002A0385">
        <w:rPr>
          <w:rFonts w:ascii="Volvo Novum" w:eastAsia="Volvo Sans Pro" w:hAnsi="Volvo Novum" w:cs="Volvo Sans Pro"/>
          <w:color w:val="000000" w:themeColor="text1"/>
          <w:sz w:val="19"/>
          <w:szCs w:val="19"/>
        </w:rPr>
        <w:t>the Volvo</w:t>
      </w:r>
      <w:proofErr w:type="gramEnd"/>
      <w:r w:rsidRPr="002A0385">
        <w:rPr>
          <w:rFonts w:ascii="Volvo Novum" w:eastAsia="Volvo Sans Pro" w:hAnsi="Volvo Novum" w:cs="Volvo Sans Pro"/>
          <w:color w:val="000000" w:themeColor="text1"/>
          <w:sz w:val="19"/>
          <w:szCs w:val="19"/>
        </w:rPr>
        <w:t xml:space="preserve"> VNR Electric, visit the company </w:t>
      </w:r>
      <w:hyperlink r:id="rId13">
        <w:r w:rsidRPr="002A0385">
          <w:rPr>
            <w:rStyle w:val="Hyperlink"/>
            <w:rFonts w:ascii="Volvo Novum" w:eastAsia="Volvo Sans Pro" w:hAnsi="Volvo Novum" w:cs="Volvo Sans Pro"/>
            <w:sz w:val="19"/>
            <w:szCs w:val="19"/>
          </w:rPr>
          <w:t>website</w:t>
        </w:r>
      </w:hyperlink>
      <w:r w:rsidRPr="002A0385">
        <w:rPr>
          <w:rFonts w:ascii="Volvo Novum" w:eastAsia="Volvo Sans Pro" w:hAnsi="Volvo Novum" w:cs="Volvo Sans Pro"/>
          <w:color w:val="000000" w:themeColor="text1"/>
          <w:sz w:val="19"/>
          <w:szCs w:val="19"/>
        </w:rPr>
        <w:t>.</w:t>
      </w:r>
    </w:p>
    <w:p w14:paraId="54BA2329" w14:textId="77777777" w:rsidR="002A0385" w:rsidRPr="002A0385" w:rsidRDefault="002A0385" w:rsidP="752813D6">
      <w:pPr>
        <w:rPr>
          <w:rFonts w:ascii="Volvo Novum" w:eastAsia="Volvo Sans Pro" w:hAnsi="Volvo Novum" w:cs="Volvo Sans Pro"/>
          <w:color w:val="000000" w:themeColor="text1"/>
          <w:sz w:val="19"/>
          <w:szCs w:val="19"/>
        </w:rPr>
      </w:pPr>
    </w:p>
    <w:p w14:paraId="1CE7CD69" w14:textId="6383DDEE" w:rsidR="4F2C9C02" w:rsidRDefault="4F2C9C02" w:rsidP="1828EE7A">
      <w:pPr>
        <w:rPr>
          <w:rFonts w:ascii="Volvo Novum" w:eastAsia="Volvo Novum" w:hAnsi="Volvo Novum" w:cs="Volvo Novum"/>
          <w:color w:val="000000" w:themeColor="text1"/>
          <w:sz w:val="19"/>
          <w:szCs w:val="19"/>
        </w:rPr>
      </w:pPr>
      <w:r w:rsidRPr="1828EE7A">
        <w:rPr>
          <w:rFonts w:ascii="Volvo Novum" w:eastAsia="Volvo Novum" w:hAnsi="Volvo Novum" w:cs="Volvo Novum"/>
          <w:color w:val="000000" w:themeColor="text1"/>
          <w:sz w:val="19"/>
          <w:szCs w:val="19"/>
        </w:rPr>
        <w:t>High-resolution images associated with this press release and others are available at</w:t>
      </w:r>
      <w:hyperlink r:id="rId14">
        <w:r w:rsidRPr="1828EE7A">
          <w:rPr>
            <w:rStyle w:val="Hyperlink"/>
            <w:rFonts w:ascii="Arial" w:eastAsia="Arial" w:hAnsi="Arial" w:cs="Arial"/>
            <w:sz w:val="19"/>
            <w:szCs w:val="19"/>
          </w:rPr>
          <w:t> </w:t>
        </w:r>
        <w:r w:rsidRPr="1828EE7A">
          <w:rPr>
            <w:rStyle w:val="Hyperlink"/>
            <w:rFonts w:ascii="Volvo Novum" w:eastAsia="Volvo Novum" w:hAnsi="Volvo Novum" w:cs="Volvo Novum"/>
            <w:color w:val="000000" w:themeColor="text1"/>
            <w:sz w:val="19"/>
            <w:szCs w:val="19"/>
          </w:rPr>
          <w:t xml:space="preserve"> </w:t>
        </w:r>
      </w:hyperlink>
      <w:hyperlink r:id="rId15">
        <w:r w:rsidRPr="1828EE7A">
          <w:rPr>
            <w:rStyle w:val="Hyperlink"/>
            <w:rFonts w:ascii="Volvo Novum" w:eastAsia="Volvo Novum" w:hAnsi="Volvo Novum" w:cs="Volvo Novum"/>
            <w:color w:val="000000" w:themeColor="text1"/>
            <w:sz w:val="19"/>
            <w:szCs w:val="19"/>
          </w:rPr>
          <w:t>https://press.volvotrucks.us/.</w:t>
        </w:r>
      </w:hyperlink>
    </w:p>
    <w:p w14:paraId="67CE8092" w14:textId="1C02FA94" w:rsidR="547CDF62" w:rsidRPr="002A0385" w:rsidRDefault="547CDF62" w:rsidP="752813D6">
      <w:pPr>
        <w:rPr>
          <w:rFonts w:ascii="Volvo Novum" w:eastAsia="Volvo Sans Pro" w:hAnsi="Volvo Novum" w:cs="Volvo Sans Pro"/>
          <w:color w:val="000000" w:themeColor="text1"/>
          <w:sz w:val="19"/>
          <w:szCs w:val="19"/>
        </w:rPr>
      </w:pPr>
    </w:p>
    <w:p w14:paraId="623F0191" w14:textId="4EB2177A"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 xml:space="preserve">For further information, please contact: </w:t>
      </w:r>
    </w:p>
    <w:p w14:paraId="6D51C5A8" w14:textId="04114DA6" w:rsidR="547CDF62" w:rsidRPr="002A0385" w:rsidRDefault="547CDF62" w:rsidP="752813D6">
      <w:pPr>
        <w:rPr>
          <w:rFonts w:ascii="Volvo Novum" w:eastAsia="Volvo Sans Pro" w:hAnsi="Volvo Novum" w:cs="Volvo Sans Pro"/>
          <w:color w:val="000000" w:themeColor="text1"/>
          <w:sz w:val="19"/>
          <w:szCs w:val="19"/>
        </w:rPr>
      </w:pPr>
    </w:p>
    <w:p w14:paraId="31E01947" w14:textId="55565EB4" w:rsidR="748B7373" w:rsidRDefault="748B7373" w:rsidP="6505B60C">
      <w:r w:rsidRPr="6505B60C">
        <w:rPr>
          <w:rFonts w:ascii="Volvo Novum" w:eastAsia="Volvo Novum" w:hAnsi="Volvo Novum" w:cs="Volvo Novum"/>
          <w:color w:val="000000" w:themeColor="text1"/>
          <w:sz w:val="19"/>
          <w:szCs w:val="19"/>
          <w:lang w:val="sv"/>
        </w:rPr>
        <w:t xml:space="preserve">Allison Scudder </w:t>
      </w:r>
    </w:p>
    <w:p w14:paraId="5309D0C5" w14:textId="77EA36D6" w:rsidR="748B7373" w:rsidRDefault="748B7373" w:rsidP="6505B60C">
      <w:r w:rsidRPr="6505B60C">
        <w:rPr>
          <w:rFonts w:ascii="Volvo Novum" w:eastAsia="Volvo Novum" w:hAnsi="Volvo Novum" w:cs="Volvo Novum"/>
          <w:color w:val="000000" w:themeColor="text1"/>
          <w:sz w:val="19"/>
          <w:szCs w:val="19"/>
          <w:lang w:val="sv"/>
        </w:rPr>
        <w:t xml:space="preserve">Public Relations Manager </w:t>
      </w:r>
    </w:p>
    <w:p w14:paraId="36E53412" w14:textId="680BA6DD" w:rsidR="748B7373" w:rsidRDefault="748B7373" w:rsidP="6505B60C">
      <w:r w:rsidRPr="6505B60C">
        <w:rPr>
          <w:rFonts w:ascii="Volvo Novum" w:eastAsia="Volvo Novum" w:hAnsi="Volvo Novum" w:cs="Volvo Novum"/>
          <w:color w:val="000000" w:themeColor="text1"/>
          <w:sz w:val="19"/>
          <w:szCs w:val="19"/>
          <w:lang w:val="sv"/>
        </w:rPr>
        <w:t xml:space="preserve">336.833.4679 </w:t>
      </w:r>
    </w:p>
    <w:p w14:paraId="484E9AB6" w14:textId="37D07642" w:rsidR="748B7373" w:rsidRDefault="748B7373" w:rsidP="6505B60C">
      <w:hyperlink r:id="rId16">
        <w:r w:rsidRPr="6505B60C">
          <w:rPr>
            <w:rStyle w:val="Hyperlink"/>
            <w:rFonts w:ascii="Volvo Novum" w:eastAsia="Volvo Novum" w:hAnsi="Volvo Novum" w:cs="Volvo Novum"/>
            <w:color w:val="000000" w:themeColor="text1"/>
            <w:sz w:val="19"/>
            <w:szCs w:val="19"/>
            <w:lang w:val="sv"/>
          </w:rPr>
          <w:t>allison.scudder@volvo.com</w:t>
        </w:r>
      </w:hyperlink>
    </w:p>
    <w:p w14:paraId="4F508106" w14:textId="12277DD6" w:rsidR="547CDF62" w:rsidRPr="002A0385" w:rsidRDefault="547CDF62" w:rsidP="752813D6">
      <w:pPr>
        <w:rPr>
          <w:rFonts w:ascii="Volvo Novum" w:eastAsia="Volvo Sans Pro" w:hAnsi="Volvo Novum" w:cs="Volvo Sans Pro"/>
          <w:color w:val="000000" w:themeColor="text1"/>
          <w:sz w:val="19"/>
          <w:szCs w:val="19"/>
        </w:rPr>
      </w:pPr>
    </w:p>
    <w:p w14:paraId="42B483E6" w14:textId="3EBDB59F" w:rsidR="6A598566" w:rsidRPr="002A0385" w:rsidRDefault="6A598566" w:rsidP="6F7B3CA9">
      <w:pPr>
        <w:spacing w:line="259" w:lineRule="auto"/>
        <w:rPr>
          <w:rFonts w:ascii="Volvo Novum" w:eastAsia="Volvo Novum" w:hAnsi="Volvo Novum" w:cs="Volvo Novum"/>
          <w:color w:val="000000" w:themeColor="text1"/>
          <w:sz w:val="19"/>
          <w:szCs w:val="19"/>
        </w:rPr>
      </w:pPr>
      <w:r w:rsidRPr="002A0385">
        <w:rPr>
          <w:rFonts w:ascii="Volvo Novum" w:eastAsia="Volvo Novum" w:hAnsi="Volvo Novum" w:cs="Volvo Novum"/>
          <w:color w:val="000000" w:themeColor="text1"/>
          <w:sz w:val="19"/>
          <w:szCs w:val="19"/>
        </w:rPr>
        <w:t xml:space="preserve">Volvo Trucks North America, headquartered in Greensboro, North Carolina, is one of the leading heavy-duty truck manufacturers in North America. Its Uptime Services commitment is delivered by a network of nearly 400 authorized dealers across North America and the 24/7 Volvo Trucks Uptime Center. Every Volvo truck is assembled in the Volvo Trucks New River Valley manufacturing facility in Dublin, Virginia, which meets the internationally recognized ISO 9001 standard for quality, 14001 </w:t>
      </w:r>
      <w:proofErr w:type="gramStart"/>
      <w:r w:rsidRPr="002A0385">
        <w:rPr>
          <w:rFonts w:ascii="Volvo Novum" w:eastAsia="Volvo Novum" w:hAnsi="Volvo Novum" w:cs="Volvo Novum"/>
          <w:color w:val="000000" w:themeColor="text1"/>
          <w:sz w:val="19"/>
          <w:szCs w:val="19"/>
        </w:rPr>
        <w:t>standard</w:t>
      </w:r>
      <w:proofErr w:type="gramEnd"/>
      <w:r w:rsidRPr="002A0385">
        <w:rPr>
          <w:rFonts w:ascii="Volvo Novum" w:eastAsia="Volvo Novum" w:hAnsi="Volvo Novum" w:cs="Volvo Novum"/>
          <w:color w:val="000000" w:themeColor="text1"/>
          <w:sz w:val="19"/>
          <w:szCs w:val="19"/>
        </w:rPr>
        <w:t xml:space="preserve"> for environmental care and holds a dual ISO </w:t>
      </w:r>
      <w:r w:rsidRPr="002A0385">
        <w:rPr>
          <w:rFonts w:ascii="Volvo Novum" w:eastAsia="Volvo Novum" w:hAnsi="Volvo Novum" w:cs="Volvo Novum"/>
          <w:color w:val="000000" w:themeColor="text1"/>
          <w:sz w:val="19"/>
          <w:szCs w:val="19"/>
        </w:rPr>
        <w:lastRenderedPageBreak/>
        <w:t xml:space="preserve">50001/Superior Energy Performance certification at the platinum level, indicating </w:t>
      </w:r>
      <w:proofErr w:type="gramStart"/>
      <w:r w:rsidRPr="002A0385">
        <w:rPr>
          <w:rFonts w:ascii="Volvo Novum" w:eastAsia="Volvo Novum" w:hAnsi="Volvo Novum" w:cs="Volvo Novum"/>
          <w:color w:val="000000" w:themeColor="text1"/>
          <w:sz w:val="19"/>
          <w:szCs w:val="19"/>
        </w:rPr>
        <w:t>a sustained</w:t>
      </w:r>
      <w:proofErr w:type="gramEnd"/>
      <w:r w:rsidRPr="002A0385">
        <w:rPr>
          <w:rFonts w:ascii="Volvo Novum" w:eastAsia="Volvo Novum" w:hAnsi="Volvo Novum" w:cs="Volvo Novum"/>
          <w:color w:val="000000" w:themeColor="text1"/>
          <w:sz w:val="19"/>
          <w:szCs w:val="19"/>
        </w:rPr>
        <w:t xml:space="preserve"> excellence in energy management. Volvo Trucks North America provides complete transport solutions for its customers, offering a full range of diesel, </w:t>
      </w:r>
      <w:proofErr w:type="gramStart"/>
      <w:r w:rsidRPr="002A0385">
        <w:rPr>
          <w:rFonts w:ascii="Volvo Novum" w:eastAsia="Volvo Novum" w:hAnsi="Volvo Novum" w:cs="Volvo Novum"/>
          <w:color w:val="000000" w:themeColor="text1"/>
          <w:sz w:val="19"/>
          <w:szCs w:val="19"/>
        </w:rPr>
        <w:t>alternative-fuel</w:t>
      </w:r>
      <w:proofErr w:type="gramEnd"/>
      <w:r w:rsidRPr="002A0385">
        <w:rPr>
          <w:rFonts w:ascii="Volvo Novum" w:eastAsia="Volvo Novum" w:hAnsi="Volvo Novum" w:cs="Volvo Novum"/>
          <w:color w:val="000000" w:themeColor="text1"/>
          <w:sz w:val="19"/>
          <w:szCs w:val="19"/>
        </w:rPr>
        <w:t xml:space="preserve"> and all-electric vehicles, and is part of the Volvo Trucks global organization</w:t>
      </w:r>
      <w:r w:rsidR="009456CF" w:rsidRPr="002A0385">
        <w:rPr>
          <w:rFonts w:ascii="Volvo Novum" w:eastAsia="Volvo Novum" w:hAnsi="Volvo Novum" w:cs="Volvo Novum"/>
          <w:color w:val="000000" w:themeColor="text1"/>
          <w:sz w:val="19"/>
          <w:szCs w:val="19"/>
        </w:rPr>
        <w:t>.</w:t>
      </w:r>
    </w:p>
    <w:p w14:paraId="3D7B09DE" w14:textId="01290F3A" w:rsidR="6F7B3CA9" w:rsidRPr="002A0385" w:rsidRDefault="6F7B3CA9" w:rsidP="6F7B3CA9">
      <w:pPr>
        <w:spacing w:line="259" w:lineRule="auto"/>
        <w:rPr>
          <w:rFonts w:ascii="Volvo Novum" w:eastAsia="Volvo Novum" w:hAnsi="Volvo Novum" w:cs="Volvo Novum"/>
          <w:color w:val="000000" w:themeColor="text1"/>
          <w:sz w:val="19"/>
          <w:szCs w:val="19"/>
        </w:rPr>
      </w:pPr>
    </w:p>
    <w:p w14:paraId="37C39543" w14:textId="0E3288C4" w:rsidR="0B41CF8A" w:rsidRDefault="0B41CF8A" w:rsidP="63697830">
      <w:pPr>
        <w:spacing w:line="259" w:lineRule="auto"/>
        <w:rPr>
          <w:rFonts w:ascii="Volvo Novum" w:eastAsia="Volvo Novum" w:hAnsi="Volvo Novum" w:cs="Volvo Novum"/>
          <w:color w:val="000000" w:themeColor="text1"/>
          <w:sz w:val="19"/>
          <w:szCs w:val="19"/>
        </w:rPr>
      </w:pPr>
      <w:r w:rsidRPr="63697830">
        <w:rPr>
          <w:rFonts w:ascii="Volvo Novum" w:eastAsia="Volvo Novum" w:hAnsi="Volvo Novum" w:cs="Volvo Novum"/>
          <w:color w:val="000000" w:themeColor="text1"/>
          <w:sz w:val="19"/>
          <w:szCs w:val="19"/>
        </w:rPr>
        <w:t xml:space="preserve">Volvo Trucks supplies complete transport solutions for discerning professional customers with </w:t>
      </w:r>
      <w:proofErr w:type="gramStart"/>
      <w:r w:rsidRPr="63697830">
        <w:rPr>
          <w:rFonts w:ascii="Volvo Novum" w:eastAsia="Volvo Novum" w:hAnsi="Volvo Novum" w:cs="Volvo Novum"/>
          <w:color w:val="000000" w:themeColor="text1"/>
          <w:sz w:val="19"/>
          <w:szCs w:val="19"/>
        </w:rPr>
        <w:t>its</w:t>
      </w:r>
      <w:proofErr w:type="gramEnd"/>
      <w:r w:rsidRPr="63697830">
        <w:rPr>
          <w:rFonts w:ascii="Volvo Novum" w:eastAsia="Volvo Novum" w:hAnsi="Volvo Novum" w:cs="Volvo Novum"/>
          <w:color w:val="000000" w:themeColor="text1"/>
          <w:sz w:val="19"/>
          <w:szCs w:val="19"/>
        </w:rPr>
        <w:t xml:space="preserve"> full range of medium- and heavy-duty trucks. Customer support is provided via a global network of dealers with 2,200 service points in about 130 countries. Volvo trucks are assembled in 12 countries across the globe. In 2025 approximately 120,000 Volvo trucks were delivered worldwide. Volvo Trucks is part of the Volvo Group, one of the world’s leading manufacturers of trucks, buses, construction equipment and marine and industrial engines. The group also provides complete solutions for financing and service. Volvo Trucks’ work is based on the core values of quality, safety and environmental care.</w:t>
      </w:r>
    </w:p>
    <w:p w14:paraId="6D2072D8" w14:textId="6225EAEE" w:rsidR="63697830" w:rsidRDefault="63697830" w:rsidP="63697830">
      <w:pPr>
        <w:spacing w:line="259" w:lineRule="auto"/>
        <w:rPr>
          <w:rFonts w:ascii="Volvo Novum" w:eastAsia="Volvo Novum" w:hAnsi="Volvo Novum" w:cs="Volvo Novum"/>
          <w:color w:val="000000" w:themeColor="text1"/>
          <w:sz w:val="19"/>
          <w:szCs w:val="19"/>
        </w:rPr>
      </w:pPr>
    </w:p>
    <w:p w14:paraId="3B5DD05B" w14:textId="46CF0452" w:rsidR="5093A019" w:rsidRDefault="3CD0BDEF" w:rsidP="00E723D1">
      <w:pPr>
        <w:spacing w:line="259" w:lineRule="auto"/>
        <w:rPr>
          <w:rFonts w:ascii="Volvo Novum" w:eastAsia="Volvo Novum" w:hAnsi="Volvo Novum" w:cs="Volvo Novum"/>
          <w:color w:val="000000" w:themeColor="text1"/>
          <w:sz w:val="19"/>
          <w:szCs w:val="19"/>
        </w:rPr>
      </w:pPr>
      <w:r w:rsidRPr="7A795F81">
        <w:rPr>
          <w:rFonts w:ascii="Volvo Novum" w:eastAsia="Volvo Novum" w:hAnsi="Volvo Novum" w:cs="Volvo Novum"/>
          <w:color w:val="000000" w:themeColor="text1"/>
          <w:sz w:val="19"/>
          <w:szCs w:val="19"/>
        </w:rPr>
        <w:t>About Proterra</w:t>
      </w:r>
    </w:p>
    <w:p w14:paraId="340622D5" w14:textId="52DF991C" w:rsidR="5093A019" w:rsidRDefault="3CD0BDEF" w:rsidP="00E723D1">
      <w:pPr>
        <w:spacing w:line="259" w:lineRule="auto"/>
        <w:rPr>
          <w:rFonts w:ascii="Volvo Novum" w:eastAsia="Volvo Novum" w:hAnsi="Volvo Novum" w:cs="Volvo Novum"/>
          <w:color w:val="000000" w:themeColor="text1"/>
          <w:sz w:val="19"/>
          <w:szCs w:val="19"/>
        </w:rPr>
      </w:pPr>
      <w:r w:rsidRPr="7A795F81">
        <w:rPr>
          <w:rFonts w:ascii="Volvo Novum" w:eastAsia="Volvo Novum" w:hAnsi="Volvo Novum" w:cs="Volvo Novum"/>
          <w:color w:val="000000" w:themeColor="text1"/>
          <w:sz w:val="19"/>
          <w:szCs w:val="19"/>
        </w:rPr>
        <w:t>Owned by the Volvo Group and independently operated as a standalone company, Proterra is the proven electrification partner for heavy-duty transportation and equipment manufacturers enabling the shift to zero-emission products. By providing innovative battery solutions that perform in the toughest environments, Proterra empowers their customers to build a safe and sustainable future. Learn more at proterra.com.</w:t>
      </w:r>
    </w:p>
    <w:p w14:paraId="19E7419F" w14:textId="3803338A" w:rsidR="5093A019" w:rsidRDefault="5093A019" w:rsidP="5093A019">
      <w:pPr>
        <w:spacing w:line="259" w:lineRule="auto"/>
        <w:rPr>
          <w:rFonts w:ascii="Volvo Novum" w:eastAsia="Volvo Novum" w:hAnsi="Volvo Novum" w:cs="Volvo Novum"/>
          <w:color w:val="000000" w:themeColor="text1"/>
          <w:sz w:val="19"/>
          <w:szCs w:val="19"/>
        </w:rPr>
      </w:pPr>
    </w:p>
    <w:p w14:paraId="4DAD38FA" w14:textId="52FA6590" w:rsidR="6F7B3CA9" w:rsidRPr="002A0385" w:rsidRDefault="6F7B3CA9" w:rsidP="6F7B3CA9">
      <w:pPr>
        <w:spacing w:line="259" w:lineRule="auto"/>
        <w:rPr>
          <w:rFonts w:ascii="Volvo Novum" w:eastAsia="Volvo Novum" w:hAnsi="Volvo Novum" w:cs="Volvo Novum"/>
          <w:color w:val="000000" w:themeColor="text1"/>
          <w:sz w:val="19"/>
          <w:szCs w:val="19"/>
        </w:rPr>
      </w:pPr>
    </w:p>
    <w:p w14:paraId="3CDC16AC" w14:textId="0ED9B489" w:rsidR="6F7B3CA9" w:rsidRDefault="6F7B3CA9" w:rsidP="6F7B3CA9">
      <w:pPr>
        <w:jc w:val="both"/>
        <w:rPr>
          <w:rFonts w:ascii="Volvo Sans Pro" w:eastAsia="Volvo Sans Pro" w:hAnsi="Volvo Sans Pro" w:cs="Volvo Sans Pro"/>
          <w:sz w:val="19"/>
          <w:szCs w:val="19"/>
        </w:rPr>
      </w:pPr>
    </w:p>
    <w:sectPr w:rsidR="6F7B3CA9" w:rsidSect="0065596F">
      <w:headerReference w:type="default" r:id="rId17"/>
      <w:footerReference w:type="default" r:id="rId18"/>
      <w:headerReference w:type="first" r:id="rId19"/>
      <w:footerReference w:type="first" r:id="rId20"/>
      <w:pgSz w:w="11906" w:h="16838"/>
      <w:pgMar w:top="2269" w:right="1841" w:bottom="2269" w:left="1843" w:header="709"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C2BE8" w14:textId="77777777" w:rsidR="00307B31" w:rsidRDefault="00307B31">
      <w:r>
        <w:separator/>
      </w:r>
    </w:p>
  </w:endnote>
  <w:endnote w:type="continuationSeparator" w:id="0">
    <w:p w14:paraId="4594CB80" w14:textId="77777777" w:rsidR="00307B31" w:rsidRDefault="00307B31">
      <w:r>
        <w:continuationSeparator/>
      </w:r>
    </w:p>
  </w:endnote>
  <w:endnote w:type="continuationNotice" w:id="1">
    <w:p w14:paraId="27B6253F" w14:textId="77777777" w:rsidR="00307B31" w:rsidRDefault="00307B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Sans Pro">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VolvoSans">
    <w:panose1 w:val="020B0504020202020003"/>
    <w:charset w:val="00"/>
    <w:family w:val="swiss"/>
    <w:pitch w:val="variable"/>
    <w:sig w:usb0="80000027" w:usb1="00000000" w:usb2="00000040" w:usb3="00000000" w:csb0="00000001" w:csb1="00000000"/>
  </w:font>
  <w:font w:name="Arial">
    <w:panose1 w:val="020B0604020202020204"/>
    <w:charset w:val="00"/>
    <w:family w:val="swiss"/>
    <w:pitch w:val="variable"/>
    <w:sig w:usb0="E0002EFF" w:usb1="C000785B" w:usb2="00000009" w:usb3="00000000" w:csb0="000001FF" w:csb1="00000000"/>
  </w:font>
  <w:font w:name="Volvo Novum">
    <w:panose1 w:val="020B0503040502060204"/>
    <w:charset w:val="00"/>
    <w:family w:val="swiss"/>
    <w:notTrueType/>
    <w:pitch w:val="variable"/>
    <w:sig w:usb0="A10002FF" w:usb1="5000200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Volvo Novum SemiLight">
    <w:panose1 w:val="020B0403040502060204"/>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200247B" w:usb2="00000009" w:usb3="00000000" w:csb0="000001FF" w:csb1="00000000"/>
  </w:font>
  <w:font w:name="Volvo Novum Medium">
    <w:panose1 w:val="020B0603040502060204"/>
    <w:charset w:val="00"/>
    <w:family w:val="swiss"/>
    <w:notTrueType/>
    <w:pitch w:val="variable"/>
    <w:sig w:usb0="A10002FF" w:usb1="5000200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topFromText="567" w:bottomFromText="794" w:vertAnchor="page" w:horzAnchor="page" w:tblpX="1986" w:tblpYSpec="bottom"/>
      <w:tblOverlap w:val="never"/>
      <w:tblW w:w="0" w:type="auto"/>
      <w:tblBorders>
        <w:top w:val="single" w:sz="4" w:space="0" w:color="auto"/>
      </w:tblBorders>
      <w:tblLayout w:type="fixed"/>
      <w:tblCellMar>
        <w:top w:w="57" w:type="dxa"/>
        <w:left w:w="28" w:type="dxa"/>
        <w:bottom w:w="113" w:type="dxa"/>
        <w:right w:w="28" w:type="dxa"/>
      </w:tblCellMar>
      <w:tblLook w:val="01E0" w:firstRow="1" w:lastRow="1" w:firstColumn="1" w:lastColumn="1" w:noHBand="0" w:noVBand="0"/>
    </w:tblPr>
    <w:tblGrid>
      <w:gridCol w:w="2250"/>
      <w:gridCol w:w="2570"/>
      <w:gridCol w:w="2409"/>
      <w:gridCol w:w="851"/>
    </w:tblGrid>
    <w:tr w:rsidR="00D05A7E" w:rsidRPr="00CC253E" w14:paraId="13708A0F" w14:textId="77777777">
      <w:trPr>
        <w:trHeight w:val="1309"/>
      </w:trPr>
      <w:tc>
        <w:tcPr>
          <w:tcW w:w="2250" w:type="dxa"/>
        </w:tcPr>
        <w:p w14:paraId="614612DE" w14:textId="77777777" w:rsidR="00D05A7E" w:rsidRPr="003C0B4F" w:rsidRDefault="00D05A7E" w:rsidP="00D05A7E">
          <w:pPr>
            <w:pStyle w:val="Footertext"/>
            <w:rPr>
              <w:rFonts w:ascii="Volvo Novum" w:hAnsi="Volvo Novum"/>
              <w:sz w:val="16"/>
              <w:szCs w:val="16"/>
            </w:rPr>
          </w:pPr>
          <w:r w:rsidRPr="650C8995">
            <w:rPr>
              <w:rFonts w:ascii="Volvo Novum Medium" w:hAnsi="Volvo Novum Medium"/>
              <w:sz w:val="16"/>
              <w:szCs w:val="16"/>
            </w:rPr>
            <w:t>Volvo Trucks North America</w:t>
          </w:r>
          <w:r>
            <w:br/>
          </w:r>
          <w:r w:rsidRPr="650C8995">
            <w:rPr>
              <w:rFonts w:ascii="Volvo Novum" w:hAnsi="Volvo Novum"/>
              <w:sz w:val="16"/>
              <w:szCs w:val="16"/>
            </w:rPr>
            <w:t>Greensboro, NC</w:t>
          </w:r>
        </w:p>
        <w:p w14:paraId="584ECA34" w14:textId="77777777" w:rsidR="00D05A7E" w:rsidRPr="00CC253E" w:rsidRDefault="00D05A7E" w:rsidP="00D05A7E">
          <w:pPr>
            <w:pStyle w:val="Footertext"/>
            <w:rPr>
              <w:rFonts w:ascii="Volvo Novum" w:hAnsi="Volvo Novum"/>
              <w:color w:val="000000"/>
              <w:sz w:val="16"/>
              <w:szCs w:val="16"/>
            </w:rPr>
          </w:pPr>
        </w:p>
      </w:tc>
      <w:tc>
        <w:tcPr>
          <w:tcW w:w="2570" w:type="dxa"/>
        </w:tcPr>
        <w:p w14:paraId="61B01AE2" w14:textId="77777777" w:rsidR="00D05A7E" w:rsidRPr="00CC253E" w:rsidRDefault="00D05A7E" w:rsidP="00D05A7E">
          <w:pPr>
            <w:pStyle w:val="Footertext"/>
            <w:rPr>
              <w:rFonts w:ascii="Volvo Novum" w:hAnsi="Volvo Novum"/>
              <w:sz w:val="16"/>
              <w:szCs w:val="16"/>
            </w:rPr>
          </w:pPr>
          <w:r w:rsidRPr="650C8995">
            <w:rPr>
              <w:rFonts w:ascii="Volvo Novum Medium" w:hAnsi="Volvo Novum Medium"/>
              <w:sz w:val="16"/>
              <w:szCs w:val="16"/>
            </w:rPr>
            <w:t xml:space="preserve">                       Telephone </w:t>
          </w:r>
          <w:r>
            <w:br/>
          </w:r>
          <w:r w:rsidRPr="650C8995">
            <w:rPr>
              <w:rFonts w:ascii="Volvo Novum" w:hAnsi="Volvo Novum"/>
              <w:sz w:val="16"/>
              <w:szCs w:val="16"/>
            </w:rPr>
            <w:t xml:space="preserve">                       336.823.2687</w:t>
          </w:r>
          <w:r>
            <w:br/>
          </w:r>
        </w:p>
        <w:p w14:paraId="3C0442D1" w14:textId="77777777" w:rsidR="00D05A7E" w:rsidRPr="00CC253E" w:rsidRDefault="00D05A7E" w:rsidP="00D05A7E">
          <w:pPr>
            <w:pStyle w:val="Footertext"/>
            <w:rPr>
              <w:rFonts w:ascii="Volvo Novum" w:hAnsi="Volvo Novum"/>
              <w:sz w:val="16"/>
              <w:szCs w:val="16"/>
            </w:rPr>
          </w:pPr>
        </w:p>
      </w:tc>
      <w:tc>
        <w:tcPr>
          <w:tcW w:w="2409" w:type="dxa"/>
        </w:tcPr>
        <w:p w14:paraId="0A84294A" w14:textId="77777777" w:rsidR="00D05A7E" w:rsidRDefault="00D05A7E" w:rsidP="00D05A7E">
          <w:pPr>
            <w:pStyle w:val="Footertext"/>
            <w:rPr>
              <w:rFonts w:ascii="Volvo Novum" w:hAnsi="Volvo Novum"/>
              <w:sz w:val="16"/>
              <w:szCs w:val="16"/>
              <w:lang w:val="pt-BR"/>
            </w:rPr>
          </w:pPr>
          <w:r w:rsidRPr="650C8995">
            <w:rPr>
              <w:rFonts w:ascii="Volvo Novum Medium" w:hAnsi="Volvo Novum Medium"/>
              <w:sz w:val="16"/>
              <w:szCs w:val="16"/>
            </w:rPr>
            <w:t xml:space="preserve">                 Web</w:t>
          </w:r>
          <w:r>
            <w:br/>
            <w:t xml:space="preserve">                       </w:t>
          </w:r>
          <w:hyperlink r:id="rId1">
            <w:r w:rsidRPr="650C8995">
              <w:rPr>
                <w:rFonts w:ascii="Volvo Novum" w:hAnsi="Volvo Novum"/>
                <w:sz w:val="16"/>
                <w:szCs w:val="16"/>
              </w:rPr>
              <w:t>volvotrucks.us</w:t>
            </w:r>
          </w:hyperlink>
        </w:p>
        <w:p w14:paraId="0B30BBCD" w14:textId="77777777" w:rsidR="00D05A7E" w:rsidRDefault="00D05A7E" w:rsidP="00D05A7E">
          <w:pPr>
            <w:pStyle w:val="Footertext"/>
            <w:rPr>
              <w:rFonts w:ascii="Volvo Novum" w:hAnsi="Volvo Novum"/>
              <w:sz w:val="16"/>
              <w:szCs w:val="16"/>
              <w:lang w:val="pt-BR"/>
            </w:rPr>
          </w:pPr>
          <w:r w:rsidRPr="650C8995">
            <w:rPr>
              <w:rFonts w:ascii="Volvo Novum" w:hAnsi="Volvo Novum"/>
              <w:sz w:val="16"/>
              <w:szCs w:val="16"/>
            </w:rPr>
            <w:t xml:space="preserve">                 </w:t>
          </w:r>
          <w:r>
            <w:rPr>
              <w:rFonts w:ascii="Volvo Novum" w:hAnsi="Volvo Novum"/>
              <w:sz w:val="16"/>
              <w:szCs w:val="16"/>
            </w:rPr>
            <w:t>v</w:t>
          </w:r>
          <w:r w:rsidRPr="650C8995">
            <w:rPr>
              <w:rFonts w:ascii="Volvo Novum" w:hAnsi="Volvo Novum"/>
              <w:sz w:val="16"/>
              <w:szCs w:val="16"/>
            </w:rPr>
            <w:t>olvotrucks.ca</w:t>
          </w:r>
        </w:p>
        <w:p w14:paraId="67A158A0" w14:textId="77777777" w:rsidR="00D05A7E" w:rsidRPr="00CC253E" w:rsidRDefault="00D05A7E" w:rsidP="00D05A7E">
          <w:pPr>
            <w:pStyle w:val="Footertext"/>
            <w:rPr>
              <w:rFonts w:ascii="Volvo Novum" w:hAnsi="Volvo Novum"/>
              <w:sz w:val="16"/>
              <w:szCs w:val="16"/>
            </w:rPr>
          </w:pPr>
        </w:p>
      </w:tc>
      <w:tc>
        <w:tcPr>
          <w:tcW w:w="851" w:type="dxa"/>
        </w:tcPr>
        <w:p w14:paraId="33D1D1F6" w14:textId="77777777" w:rsidR="00D05A7E" w:rsidRPr="00CC253E" w:rsidRDefault="00D05A7E" w:rsidP="00D05A7E">
          <w:pPr>
            <w:pStyle w:val="Footertext"/>
            <w:jc w:val="right"/>
            <w:rPr>
              <w:rFonts w:ascii="Volvo Novum" w:hAnsi="Volvo Novum"/>
              <w:sz w:val="16"/>
              <w:szCs w:val="16"/>
            </w:rPr>
          </w:pPr>
          <w:r w:rsidRPr="650C8995">
            <w:rPr>
              <w:rFonts w:ascii="Volvo Novum" w:hAnsi="Volvo Novum"/>
              <w:sz w:val="16"/>
              <w:szCs w:val="16"/>
            </w:rPr>
            <w:fldChar w:fldCharType="begin"/>
          </w:r>
          <w:r w:rsidRPr="650C8995">
            <w:rPr>
              <w:rFonts w:ascii="Volvo Novum" w:hAnsi="Volvo Novum"/>
              <w:sz w:val="16"/>
              <w:szCs w:val="16"/>
            </w:rPr>
            <w:instrText xml:space="preserve"> PAGE </w:instrText>
          </w:r>
          <w:r w:rsidRPr="650C8995">
            <w:rPr>
              <w:rFonts w:ascii="Volvo Novum" w:hAnsi="Volvo Novum"/>
              <w:sz w:val="16"/>
              <w:szCs w:val="16"/>
            </w:rPr>
            <w:fldChar w:fldCharType="separate"/>
          </w:r>
          <w:r w:rsidRPr="650C8995">
            <w:rPr>
              <w:rFonts w:ascii="Volvo Novum" w:hAnsi="Volvo Novum"/>
              <w:sz w:val="16"/>
              <w:szCs w:val="16"/>
            </w:rPr>
            <w:t>1</w:t>
          </w:r>
          <w:r w:rsidRPr="650C8995">
            <w:rPr>
              <w:rFonts w:ascii="Volvo Novum" w:hAnsi="Volvo Novum"/>
              <w:sz w:val="16"/>
              <w:szCs w:val="16"/>
            </w:rPr>
            <w:fldChar w:fldCharType="end"/>
          </w:r>
          <w:r w:rsidRPr="650C8995">
            <w:rPr>
              <w:rFonts w:ascii="Volvo Novum" w:hAnsi="Volvo Novum"/>
              <w:sz w:val="16"/>
              <w:szCs w:val="16"/>
            </w:rPr>
            <w:t>(</w:t>
          </w:r>
          <w:r w:rsidRPr="650C8995">
            <w:rPr>
              <w:rFonts w:ascii="Volvo Novum" w:hAnsi="Volvo Novum"/>
              <w:sz w:val="16"/>
              <w:szCs w:val="16"/>
            </w:rPr>
            <w:fldChar w:fldCharType="begin"/>
          </w:r>
          <w:r w:rsidRPr="650C8995">
            <w:rPr>
              <w:rFonts w:ascii="Volvo Novum" w:hAnsi="Volvo Novum"/>
              <w:sz w:val="16"/>
              <w:szCs w:val="16"/>
            </w:rPr>
            <w:instrText xml:space="preserve"> NUMPAGES </w:instrText>
          </w:r>
          <w:r w:rsidRPr="650C8995">
            <w:rPr>
              <w:rFonts w:ascii="Volvo Novum" w:hAnsi="Volvo Novum"/>
              <w:sz w:val="16"/>
              <w:szCs w:val="16"/>
            </w:rPr>
            <w:fldChar w:fldCharType="separate"/>
          </w:r>
          <w:r w:rsidRPr="650C8995">
            <w:rPr>
              <w:rFonts w:ascii="Volvo Novum" w:hAnsi="Volvo Novum"/>
              <w:sz w:val="16"/>
              <w:szCs w:val="16"/>
            </w:rPr>
            <w:t>1</w:t>
          </w:r>
          <w:r w:rsidRPr="650C8995">
            <w:rPr>
              <w:rFonts w:ascii="Volvo Novum" w:hAnsi="Volvo Novum"/>
              <w:sz w:val="16"/>
              <w:szCs w:val="16"/>
            </w:rPr>
            <w:fldChar w:fldCharType="end"/>
          </w:r>
          <w:r w:rsidRPr="650C8995">
            <w:rPr>
              <w:rFonts w:ascii="Volvo Novum" w:hAnsi="Volvo Novum"/>
              <w:sz w:val="16"/>
              <w:szCs w:val="16"/>
            </w:rPr>
            <w:t>)</w:t>
          </w:r>
        </w:p>
      </w:tc>
    </w:tr>
  </w:tbl>
  <w:p w14:paraId="3FABDD27" w14:textId="77777777" w:rsidR="00C372CD" w:rsidRPr="0096605D" w:rsidRDefault="00C372CD" w:rsidP="650C8995">
    <w:pPr>
      <w:pStyle w:val="Footer"/>
      <w:ind w:right="700"/>
      <w:jc w:val="center"/>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topFromText="567" w:bottomFromText="794" w:vertAnchor="page" w:horzAnchor="page" w:tblpX="1986" w:tblpYSpec="bottom"/>
      <w:tblOverlap w:val="never"/>
      <w:tblW w:w="0" w:type="auto"/>
      <w:tblBorders>
        <w:top w:val="single" w:sz="4" w:space="0" w:color="auto"/>
      </w:tblBorders>
      <w:tblLayout w:type="fixed"/>
      <w:tblCellMar>
        <w:top w:w="57" w:type="dxa"/>
        <w:left w:w="28" w:type="dxa"/>
        <w:bottom w:w="113" w:type="dxa"/>
        <w:right w:w="28" w:type="dxa"/>
      </w:tblCellMar>
      <w:tblLook w:val="01E0" w:firstRow="1" w:lastRow="1" w:firstColumn="1" w:lastColumn="1" w:noHBand="0" w:noVBand="0"/>
    </w:tblPr>
    <w:tblGrid>
      <w:gridCol w:w="2250"/>
      <w:gridCol w:w="2570"/>
      <w:gridCol w:w="2409"/>
      <w:gridCol w:w="851"/>
    </w:tblGrid>
    <w:tr w:rsidR="00372D78" w:rsidRPr="00CC253E" w14:paraId="656F82FC" w14:textId="77777777" w:rsidTr="650C8995">
      <w:trPr>
        <w:trHeight w:val="1309"/>
      </w:trPr>
      <w:tc>
        <w:tcPr>
          <w:tcW w:w="2250" w:type="dxa"/>
        </w:tcPr>
        <w:p w14:paraId="532BBD8F" w14:textId="182BE82D" w:rsidR="00372D78" w:rsidRPr="003C0B4F" w:rsidRDefault="650C8995" w:rsidP="008C0983">
          <w:pPr>
            <w:pStyle w:val="Footertext"/>
            <w:rPr>
              <w:rFonts w:ascii="Volvo Novum" w:hAnsi="Volvo Novum"/>
              <w:sz w:val="16"/>
              <w:szCs w:val="16"/>
            </w:rPr>
          </w:pPr>
          <w:r w:rsidRPr="650C8995">
            <w:rPr>
              <w:rFonts w:ascii="Volvo Novum Medium" w:hAnsi="Volvo Novum Medium"/>
              <w:sz w:val="16"/>
              <w:szCs w:val="16"/>
            </w:rPr>
            <w:t>Volvo Trucks North America</w:t>
          </w:r>
          <w:r w:rsidR="00CD7D01">
            <w:br/>
          </w:r>
          <w:r w:rsidRPr="650C8995">
            <w:rPr>
              <w:rFonts w:ascii="Volvo Novum" w:hAnsi="Volvo Novum"/>
              <w:sz w:val="16"/>
              <w:szCs w:val="16"/>
            </w:rPr>
            <w:t>Greensboro, NC</w:t>
          </w:r>
        </w:p>
        <w:p w14:paraId="5013FBF4" w14:textId="77777777" w:rsidR="00372D78" w:rsidRPr="00CC253E" w:rsidRDefault="00372D78" w:rsidP="008C0983">
          <w:pPr>
            <w:pStyle w:val="Footertext"/>
            <w:rPr>
              <w:rFonts w:ascii="Volvo Novum" w:hAnsi="Volvo Novum"/>
              <w:color w:val="000000"/>
              <w:sz w:val="16"/>
              <w:szCs w:val="16"/>
            </w:rPr>
          </w:pPr>
        </w:p>
      </w:tc>
      <w:tc>
        <w:tcPr>
          <w:tcW w:w="2570" w:type="dxa"/>
        </w:tcPr>
        <w:p w14:paraId="29B593C9" w14:textId="1A724AD6" w:rsidR="009F2011" w:rsidRPr="00CC253E" w:rsidRDefault="650C8995" w:rsidP="009F2011">
          <w:pPr>
            <w:pStyle w:val="Footertext"/>
            <w:rPr>
              <w:rFonts w:ascii="Volvo Novum" w:hAnsi="Volvo Novum"/>
              <w:sz w:val="16"/>
              <w:szCs w:val="16"/>
            </w:rPr>
          </w:pPr>
          <w:r w:rsidRPr="650C8995">
            <w:rPr>
              <w:rFonts w:ascii="Volvo Novum Medium" w:hAnsi="Volvo Novum Medium"/>
              <w:sz w:val="16"/>
              <w:szCs w:val="16"/>
            </w:rPr>
            <w:t xml:space="preserve">                       Telephone </w:t>
          </w:r>
          <w:r w:rsidR="003C0B4F">
            <w:br/>
          </w:r>
          <w:r w:rsidRPr="650C8995">
            <w:rPr>
              <w:rFonts w:ascii="Volvo Novum" w:hAnsi="Volvo Novum"/>
              <w:sz w:val="16"/>
              <w:szCs w:val="16"/>
            </w:rPr>
            <w:t xml:space="preserve">                       336.823.2687</w:t>
          </w:r>
          <w:r w:rsidR="003C0B4F">
            <w:br/>
          </w:r>
        </w:p>
        <w:p w14:paraId="35F35F2F" w14:textId="612F1DAD" w:rsidR="00372D78" w:rsidRPr="00CC253E" w:rsidRDefault="00372D78" w:rsidP="008C0983">
          <w:pPr>
            <w:pStyle w:val="Footertext"/>
            <w:rPr>
              <w:rFonts w:ascii="Volvo Novum" w:hAnsi="Volvo Novum"/>
              <w:sz w:val="16"/>
              <w:szCs w:val="16"/>
            </w:rPr>
          </w:pPr>
        </w:p>
      </w:tc>
      <w:tc>
        <w:tcPr>
          <w:tcW w:w="2409" w:type="dxa"/>
        </w:tcPr>
        <w:p w14:paraId="6AA447C0" w14:textId="77777777" w:rsidR="00372D78" w:rsidRDefault="650C8995" w:rsidP="008C0983">
          <w:pPr>
            <w:pStyle w:val="Footertext"/>
            <w:rPr>
              <w:rFonts w:ascii="Volvo Novum" w:hAnsi="Volvo Novum"/>
              <w:sz w:val="16"/>
              <w:szCs w:val="16"/>
              <w:lang w:val="pt-BR"/>
            </w:rPr>
          </w:pPr>
          <w:r w:rsidRPr="650C8995">
            <w:rPr>
              <w:rFonts w:ascii="Volvo Novum Medium" w:hAnsi="Volvo Novum Medium"/>
              <w:sz w:val="16"/>
              <w:szCs w:val="16"/>
            </w:rPr>
            <w:t xml:space="preserve">                 Web</w:t>
          </w:r>
          <w:r w:rsidR="003C0B4F">
            <w:br/>
          </w:r>
          <w:r>
            <w:t xml:space="preserve">                       </w:t>
          </w:r>
          <w:hyperlink r:id="rId1">
            <w:r w:rsidRPr="650C8995">
              <w:rPr>
                <w:rFonts w:ascii="Volvo Novum" w:hAnsi="Volvo Novum"/>
                <w:sz w:val="16"/>
                <w:szCs w:val="16"/>
              </w:rPr>
              <w:t>volvotrucks.us</w:t>
            </w:r>
          </w:hyperlink>
        </w:p>
        <w:p w14:paraId="3F9B51A2" w14:textId="7969FCE1" w:rsidR="006E7A88" w:rsidRDefault="650C8995" w:rsidP="008C0983">
          <w:pPr>
            <w:pStyle w:val="Footertext"/>
            <w:rPr>
              <w:rFonts w:ascii="Volvo Novum" w:hAnsi="Volvo Novum"/>
              <w:sz w:val="16"/>
              <w:szCs w:val="16"/>
              <w:lang w:val="pt-BR"/>
            </w:rPr>
          </w:pPr>
          <w:r w:rsidRPr="650C8995">
            <w:rPr>
              <w:rFonts w:ascii="Volvo Novum" w:hAnsi="Volvo Novum"/>
              <w:sz w:val="16"/>
              <w:szCs w:val="16"/>
            </w:rPr>
            <w:t xml:space="preserve">                 </w:t>
          </w:r>
          <w:r w:rsidR="00D05A7E">
            <w:rPr>
              <w:rFonts w:ascii="Volvo Novum" w:hAnsi="Volvo Novum"/>
              <w:sz w:val="16"/>
              <w:szCs w:val="16"/>
            </w:rPr>
            <w:t>v</w:t>
          </w:r>
          <w:r w:rsidRPr="650C8995">
            <w:rPr>
              <w:rFonts w:ascii="Volvo Novum" w:hAnsi="Volvo Novum"/>
              <w:sz w:val="16"/>
              <w:szCs w:val="16"/>
            </w:rPr>
            <w:t>olvotrucks.ca</w:t>
          </w:r>
        </w:p>
        <w:p w14:paraId="505A8397" w14:textId="0E34A223" w:rsidR="006E7A88" w:rsidRPr="00CC253E" w:rsidRDefault="006E7A88" w:rsidP="008C0983">
          <w:pPr>
            <w:pStyle w:val="Footertext"/>
            <w:rPr>
              <w:rFonts w:ascii="Volvo Novum" w:hAnsi="Volvo Novum"/>
              <w:sz w:val="16"/>
              <w:szCs w:val="16"/>
            </w:rPr>
          </w:pPr>
        </w:p>
      </w:tc>
      <w:tc>
        <w:tcPr>
          <w:tcW w:w="851" w:type="dxa"/>
        </w:tcPr>
        <w:p w14:paraId="3B772913" w14:textId="77777777" w:rsidR="00372D78" w:rsidRPr="00CC253E" w:rsidRDefault="00372D78" w:rsidP="008C0983">
          <w:pPr>
            <w:pStyle w:val="Footertext"/>
            <w:jc w:val="right"/>
            <w:rPr>
              <w:rFonts w:ascii="Volvo Novum" w:hAnsi="Volvo Novum"/>
              <w:sz w:val="16"/>
              <w:szCs w:val="16"/>
            </w:rPr>
          </w:pPr>
          <w:r w:rsidRPr="650C8995">
            <w:rPr>
              <w:rFonts w:ascii="Volvo Novum" w:hAnsi="Volvo Novum"/>
              <w:sz w:val="16"/>
              <w:szCs w:val="16"/>
            </w:rPr>
            <w:fldChar w:fldCharType="begin"/>
          </w:r>
          <w:r w:rsidRPr="650C8995">
            <w:rPr>
              <w:rFonts w:ascii="Volvo Novum" w:hAnsi="Volvo Novum"/>
              <w:sz w:val="16"/>
              <w:szCs w:val="16"/>
            </w:rPr>
            <w:instrText xml:space="preserve"> PAGE </w:instrText>
          </w:r>
          <w:r w:rsidRPr="650C8995">
            <w:rPr>
              <w:rFonts w:ascii="Volvo Novum" w:hAnsi="Volvo Novum"/>
              <w:sz w:val="16"/>
              <w:szCs w:val="16"/>
            </w:rPr>
            <w:fldChar w:fldCharType="separate"/>
          </w:r>
          <w:r w:rsidR="650C8995" w:rsidRPr="650C8995">
            <w:rPr>
              <w:rFonts w:ascii="Volvo Novum" w:hAnsi="Volvo Novum"/>
              <w:sz w:val="16"/>
              <w:szCs w:val="16"/>
            </w:rPr>
            <w:t>1</w:t>
          </w:r>
          <w:r w:rsidRPr="650C8995">
            <w:rPr>
              <w:rFonts w:ascii="Volvo Novum" w:hAnsi="Volvo Novum"/>
              <w:sz w:val="16"/>
              <w:szCs w:val="16"/>
            </w:rPr>
            <w:fldChar w:fldCharType="end"/>
          </w:r>
          <w:r w:rsidR="650C8995" w:rsidRPr="650C8995">
            <w:rPr>
              <w:rFonts w:ascii="Volvo Novum" w:hAnsi="Volvo Novum"/>
              <w:sz w:val="16"/>
              <w:szCs w:val="16"/>
            </w:rPr>
            <w:t>(</w:t>
          </w:r>
          <w:r w:rsidRPr="650C8995">
            <w:rPr>
              <w:rFonts w:ascii="Volvo Novum" w:hAnsi="Volvo Novum"/>
              <w:sz w:val="16"/>
              <w:szCs w:val="16"/>
            </w:rPr>
            <w:fldChar w:fldCharType="begin"/>
          </w:r>
          <w:r w:rsidRPr="650C8995">
            <w:rPr>
              <w:rFonts w:ascii="Volvo Novum" w:hAnsi="Volvo Novum"/>
              <w:sz w:val="16"/>
              <w:szCs w:val="16"/>
            </w:rPr>
            <w:instrText xml:space="preserve"> NUMPAGES </w:instrText>
          </w:r>
          <w:r w:rsidRPr="650C8995">
            <w:rPr>
              <w:rFonts w:ascii="Volvo Novum" w:hAnsi="Volvo Novum"/>
              <w:sz w:val="16"/>
              <w:szCs w:val="16"/>
            </w:rPr>
            <w:fldChar w:fldCharType="separate"/>
          </w:r>
          <w:r w:rsidR="650C8995" w:rsidRPr="650C8995">
            <w:rPr>
              <w:rFonts w:ascii="Volvo Novum" w:hAnsi="Volvo Novum"/>
              <w:sz w:val="16"/>
              <w:szCs w:val="16"/>
            </w:rPr>
            <w:t>1</w:t>
          </w:r>
          <w:r w:rsidRPr="650C8995">
            <w:rPr>
              <w:rFonts w:ascii="Volvo Novum" w:hAnsi="Volvo Novum"/>
              <w:sz w:val="16"/>
              <w:szCs w:val="16"/>
            </w:rPr>
            <w:fldChar w:fldCharType="end"/>
          </w:r>
          <w:r w:rsidR="650C8995" w:rsidRPr="650C8995">
            <w:rPr>
              <w:rFonts w:ascii="Volvo Novum" w:hAnsi="Volvo Novum"/>
              <w:sz w:val="16"/>
              <w:szCs w:val="16"/>
            </w:rPr>
            <w:t>)</w:t>
          </w:r>
        </w:p>
      </w:tc>
    </w:tr>
  </w:tbl>
  <w:p w14:paraId="0200E986" w14:textId="77777777" w:rsidR="00C372CD" w:rsidRPr="00CC253E" w:rsidRDefault="00C372CD">
    <w:pPr>
      <w:pStyle w:val="Footer"/>
      <w:rPr>
        <w:rFonts w:ascii="Volvo Novum" w:hAnsi="Volvo Nov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59AC1" w14:textId="77777777" w:rsidR="00307B31" w:rsidRDefault="00307B31">
      <w:r>
        <w:separator/>
      </w:r>
    </w:p>
  </w:footnote>
  <w:footnote w:type="continuationSeparator" w:id="0">
    <w:p w14:paraId="042BD50A" w14:textId="77777777" w:rsidR="00307B31" w:rsidRDefault="00307B31">
      <w:r>
        <w:continuationSeparator/>
      </w:r>
    </w:p>
  </w:footnote>
  <w:footnote w:type="continuationNotice" w:id="1">
    <w:p w14:paraId="191D8058" w14:textId="77777777" w:rsidR="00307B31" w:rsidRDefault="00307B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8B771" w14:textId="77777777" w:rsidR="00C372CD" w:rsidRPr="00FE7FB5" w:rsidRDefault="00B65995">
    <w:pPr>
      <w:pStyle w:val="Header"/>
    </w:pPr>
    <w:r w:rsidRPr="00AF69E3">
      <w:rPr>
        <w:noProof/>
        <w:lang w:eastAsia="zh-CN"/>
      </w:rPr>
      <w:drawing>
        <wp:anchor distT="0" distB="0" distL="114300" distR="114300" simplePos="0" relativeHeight="251658240" behindDoc="0" locked="1" layoutInCell="1" allowOverlap="0" wp14:anchorId="5133B09B" wp14:editId="470B0B1E">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30D23" w14:textId="77777777" w:rsidR="00C372CD" w:rsidRPr="00FE7FB5" w:rsidRDefault="00AF7B99">
    <w:pPr>
      <w:pStyle w:val="Header"/>
    </w:pPr>
    <w:r>
      <w:rPr>
        <w:noProof/>
      </w:rPr>
      <w:drawing>
        <wp:anchor distT="0" distB="0" distL="114300" distR="114300" simplePos="0" relativeHeight="251658241" behindDoc="0" locked="1" layoutInCell="1" allowOverlap="1" wp14:anchorId="0DB64B74" wp14:editId="2579548B">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09664BE"/>
    <w:lvl w:ilvl="0">
      <w:start w:val="1"/>
      <w:numFmt w:val="decimal"/>
      <w:lvlText w:val="%1."/>
      <w:lvlJc w:val="left"/>
      <w:pPr>
        <w:tabs>
          <w:tab w:val="num" w:pos="360"/>
        </w:tabs>
        <w:ind w:left="360" w:hanging="360"/>
      </w:pPr>
    </w:lvl>
  </w:abstractNum>
  <w:abstractNum w:abstractNumId="1" w15:restartNumberingAfterBreak="0">
    <w:nsid w:val="5BAC1BF6"/>
    <w:multiLevelType w:val="hybridMultilevel"/>
    <w:tmpl w:val="E5AE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3496700">
    <w:abstractNumId w:val="0"/>
  </w:num>
  <w:num w:numId="2" w16cid:durableId="1854763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ctiveWritingStyle w:appName="MSWord" w:lang="en-US"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FF"/>
    <w:rsid w:val="000019B4"/>
    <w:rsid w:val="00002181"/>
    <w:rsid w:val="000051D1"/>
    <w:rsid w:val="00007FD0"/>
    <w:rsid w:val="000125CF"/>
    <w:rsid w:val="00024058"/>
    <w:rsid w:val="00035E1E"/>
    <w:rsid w:val="00037D15"/>
    <w:rsid w:val="00051479"/>
    <w:rsid w:val="000540B8"/>
    <w:rsid w:val="00061D20"/>
    <w:rsid w:val="00063B7D"/>
    <w:rsid w:val="000737A4"/>
    <w:rsid w:val="000802A3"/>
    <w:rsid w:val="00083BBC"/>
    <w:rsid w:val="00086F17"/>
    <w:rsid w:val="00086FAD"/>
    <w:rsid w:val="000A2ADD"/>
    <w:rsid w:val="000A33C2"/>
    <w:rsid w:val="000A6ADC"/>
    <w:rsid w:val="000B2F85"/>
    <w:rsid w:val="000B3F4C"/>
    <w:rsid w:val="000C0E09"/>
    <w:rsid w:val="000C6596"/>
    <w:rsid w:val="000F1458"/>
    <w:rsid w:val="000F21CC"/>
    <w:rsid w:val="000F2A1C"/>
    <w:rsid w:val="001057DB"/>
    <w:rsid w:val="0010748F"/>
    <w:rsid w:val="00117212"/>
    <w:rsid w:val="00131191"/>
    <w:rsid w:val="00134971"/>
    <w:rsid w:val="00135DF4"/>
    <w:rsid w:val="0013796A"/>
    <w:rsid w:val="0014140B"/>
    <w:rsid w:val="00141A51"/>
    <w:rsid w:val="001446D0"/>
    <w:rsid w:val="001506AA"/>
    <w:rsid w:val="00150A45"/>
    <w:rsid w:val="00153C30"/>
    <w:rsid w:val="001571B3"/>
    <w:rsid w:val="00166FA9"/>
    <w:rsid w:val="00176BDB"/>
    <w:rsid w:val="001833C1"/>
    <w:rsid w:val="0019430F"/>
    <w:rsid w:val="001A2A3E"/>
    <w:rsid w:val="001A641B"/>
    <w:rsid w:val="001B5202"/>
    <w:rsid w:val="001D4CE6"/>
    <w:rsid w:val="001F4275"/>
    <w:rsid w:val="002005E8"/>
    <w:rsid w:val="00204349"/>
    <w:rsid w:val="00206720"/>
    <w:rsid w:val="002171C5"/>
    <w:rsid w:val="00221C7A"/>
    <w:rsid w:val="00225DA0"/>
    <w:rsid w:val="00227F2D"/>
    <w:rsid w:val="002315DE"/>
    <w:rsid w:val="00231A2B"/>
    <w:rsid w:val="00233987"/>
    <w:rsid w:val="00236763"/>
    <w:rsid w:val="002438BA"/>
    <w:rsid w:val="00244621"/>
    <w:rsid w:val="002476C5"/>
    <w:rsid w:val="00253485"/>
    <w:rsid w:val="0027198E"/>
    <w:rsid w:val="00280914"/>
    <w:rsid w:val="00280A0B"/>
    <w:rsid w:val="00280DF9"/>
    <w:rsid w:val="00287828"/>
    <w:rsid w:val="0029111E"/>
    <w:rsid w:val="00292777"/>
    <w:rsid w:val="0029667D"/>
    <w:rsid w:val="002A0385"/>
    <w:rsid w:val="002B522A"/>
    <w:rsid w:val="002B5731"/>
    <w:rsid w:val="002C025D"/>
    <w:rsid w:val="002C2A54"/>
    <w:rsid w:val="002C549B"/>
    <w:rsid w:val="002E32E8"/>
    <w:rsid w:val="002E4463"/>
    <w:rsid w:val="002F0BE2"/>
    <w:rsid w:val="002F1D2E"/>
    <w:rsid w:val="002F258B"/>
    <w:rsid w:val="00303616"/>
    <w:rsid w:val="00307B31"/>
    <w:rsid w:val="00325A31"/>
    <w:rsid w:val="003316EE"/>
    <w:rsid w:val="00335EBD"/>
    <w:rsid w:val="0035288C"/>
    <w:rsid w:val="00352DFF"/>
    <w:rsid w:val="00366B93"/>
    <w:rsid w:val="00370E04"/>
    <w:rsid w:val="00372D78"/>
    <w:rsid w:val="00374B97"/>
    <w:rsid w:val="00377C06"/>
    <w:rsid w:val="00391477"/>
    <w:rsid w:val="00397A12"/>
    <w:rsid w:val="003A5502"/>
    <w:rsid w:val="003B4699"/>
    <w:rsid w:val="003C0B4F"/>
    <w:rsid w:val="003C2D68"/>
    <w:rsid w:val="003E1065"/>
    <w:rsid w:val="003E3224"/>
    <w:rsid w:val="003E5357"/>
    <w:rsid w:val="003F424D"/>
    <w:rsid w:val="0041027C"/>
    <w:rsid w:val="00413BD1"/>
    <w:rsid w:val="00437DB8"/>
    <w:rsid w:val="00451A4A"/>
    <w:rsid w:val="00472682"/>
    <w:rsid w:val="00490ADD"/>
    <w:rsid w:val="00493548"/>
    <w:rsid w:val="004970E7"/>
    <w:rsid w:val="00497270"/>
    <w:rsid w:val="004A241A"/>
    <w:rsid w:val="004B1731"/>
    <w:rsid w:val="004B576F"/>
    <w:rsid w:val="004B5A37"/>
    <w:rsid w:val="004C05BB"/>
    <w:rsid w:val="004C7AAA"/>
    <w:rsid w:val="004D79EB"/>
    <w:rsid w:val="004E0088"/>
    <w:rsid w:val="004E1243"/>
    <w:rsid w:val="004F1228"/>
    <w:rsid w:val="00503D43"/>
    <w:rsid w:val="00506E67"/>
    <w:rsid w:val="0051408D"/>
    <w:rsid w:val="00527807"/>
    <w:rsid w:val="0053349D"/>
    <w:rsid w:val="0054471B"/>
    <w:rsid w:val="005452FE"/>
    <w:rsid w:val="005500CC"/>
    <w:rsid w:val="00551CC9"/>
    <w:rsid w:val="005565DA"/>
    <w:rsid w:val="00561D91"/>
    <w:rsid w:val="005620FA"/>
    <w:rsid w:val="0056302E"/>
    <w:rsid w:val="0056475A"/>
    <w:rsid w:val="005662B0"/>
    <w:rsid w:val="005725C8"/>
    <w:rsid w:val="005848FF"/>
    <w:rsid w:val="00586E9D"/>
    <w:rsid w:val="00590784"/>
    <w:rsid w:val="0059093A"/>
    <w:rsid w:val="00591F38"/>
    <w:rsid w:val="005945E6"/>
    <w:rsid w:val="0059553E"/>
    <w:rsid w:val="005A6AA7"/>
    <w:rsid w:val="005A6D7C"/>
    <w:rsid w:val="005B467A"/>
    <w:rsid w:val="005B58DF"/>
    <w:rsid w:val="005B68A5"/>
    <w:rsid w:val="005C1429"/>
    <w:rsid w:val="005C3A1A"/>
    <w:rsid w:val="005C65AD"/>
    <w:rsid w:val="005C6810"/>
    <w:rsid w:val="005D2009"/>
    <w:rsid w:val="005E001E"/>
    <w:rsid w:val="005E53E9"/>
    <w:rsid w:val="005F06F3"/>
    <w:rsid w:val="005F2132"/>
    <w:rsid w:val="00600DE1"/>
    <w:rsid w:val="00605C18"/>
    <w:rsid w:val="00613EFA"/>
    <w:rsid w:val="006208CE"/>
    <w:rsid w:val="00633CF5"/>
    <w:rsid w:val="00637227"/>
    <w:rsid w:val="00640BC9"/>
    <w:rsid w:val="006444F1"/>
    <w:rsid w:val="0065596F"/>
    <w:rsid w:val="00656A45"/>
    <w:rsid w:val="00661421"/>
    <w:rsid w:val="00663F21"/>
    <w:rsid w:val="00677C37"/>
    <w:rsid w:val="006816DB"/>
    <w:rsid w:val="0069308D"/>
    <w:rsid w:val="006A0BD7"/>
    <w:rsid w:val="006A2E1E"/>
    <w:rsid w:val="006B06D2"/>
    <w:rsid w:val="006B60EB"/>
    <w:rsid w:val="006C030E"/>
    <w:rsid w:val="006C404E"/>
    <w:rsid w:val="006C725A"/>
    <w:rsid w:val="006D70C4"/>
    <w:rsid w:val="006E12BB"/>
    <w:rsid w:val="006E1B4F"/>
    <w:rsid w:val="006E7A88"/>
    <w:rsid w:val="006F4B13"/>
    <w:rsid w:val="00706774"/>
    <w:rsid w:val="00711019"/>
    <w:rsid w:val="007141FF"/>
    <w:rsid w:val="007233E7"/>
    <w:rsid w:val="0072388C"/>
    <w:rsid w:val="007243C1"/>
    <w:rsid w:val="007279C9"/>
    <w:rsid w:val="00735D85"/>
    <w:rsid w:val="00745131"/>
    <w:rsid w:val="00745EFF"/>
    <w:rsid w:val="0076145F"/>
    <w:rsid w:val="00775A45"/>
    <w:rsid w:val="00791685"/>
    <w:rsid w:val="007A1C02"/>
    <w:rsid w:val="007A7375"/>
    <w:rsid w:val="007D64C5"/>
    <w:rsid w:val="007D6FA1"/>
    <w:rsid w:val="007D70E4"/>
    <w:rsid w:val="007F31F6"/>
    <w:rsid w:val="007F72A5"/>
    <w:rsid w:val="00802E9C"/>
    <w:rsid w:val="00804A5D"/>
    <w:rsid w:val="0080709A"/>
    <w:rsid w:val="008220D5"/>
    <w:rsid w:val="008257FA"/>
    <w:rsid w:val="00827A2A"/>
    <w:rsid w:val="008335ED"/>
    <w:rsid w:val="008345B4"/>
    <w:rsid w:val="00840E85"/>
    <w:rsid w:val="00847BAA"/>
    <w:rsid w:val="00853EAB"/>
    <w:rsid w:val="0086397C"/>
    <w:rsid w:val="00866CC2"/>
    <w:rsid w:val="00880F33"/>
    <w:rsid w:val="008847E1"/>
    <w:rsid w:val="0088559E"/>
    <w:rsid w:val="00886A8C"/>
    <w:rsid w:val="00887617"/>
    <w:rsid w:val="00891D49"/>
    <w:rsid w:val="008B0534"/>
    <w:rsid w:val="008B20F1"/>
    <w:rsid w:val="008B275C"/>
    <w:rsid w:val="008B394C"/>
    <w:rsid w:val="008B4030"/>
    <w:rsid w:val="008B66E1"/>
    <w:rsid w:val="008C05BC"/>
    <w:rsid w:val="008C0983"/>
    <w:rsid w:val="008C420C"/>
    <w:rsid w:val="008C623B"/>
    <w:rsid w:val="008D3E1D"/>
    <w:rsid w:val="008E3264"/>
    <w:rsid w:val="008E3401"/>
    <w:rsid w:val="008E3A44"/>
    <w:rsid w:val="008E7D2E"/>
    <w:rsid w:val="008F2920"/>
    <w:rsid w:val="008F33BD"/>
    <w:rsid w:val="00903F84"/>
    <w:rsid w:val="0090727F"/>
    <w:rsid w:val="00907814"/>
    <w:rsid w:val="009145BF"/>
    <w:rsid w:val="0092141A"/>
    <w:rsid w:val="00922A76"/>
    <w:rsid w:val="00926AD2"/>
    <w:rsid w:val="00941D47"/>
    <w:rsid w:val="0094269C"/>
    <w:rsid w:val="00942EE1"/>
    <w:rsid w:val="009456CF"/>
    <w:rsid w:val="0096605D"/>
    <w:rsid w:val="00974778"/>
    <w:rsid w:val="00981FCC"/>
    <w:rsid w:val="00993EEC"/>
    <w:rsid w:val="00996B44"/>
    <w:rsid w:val="009A2796"/>
    <w:rsid w:val="009A6E06"/>
    <w:rsid w:val="009B215F"/>
    <w:rsid w:val="009C228D"/>
    <w:rsid w:val="009C2DA1"/>
    <w:rsid w:val="009C32E0"/>
    <w:rsid w:val="009C3B01"/>
    <w:rsid w:val="009C6B77"/>
    <w:rsid w:val="009D192C"/>
    <w:rsid w:val="009D4F64"/>
    <w:rsid w:val="009F2011"/>
    <w:rsid w:val="00A0204E"/>
    <w:rsid w:val="00A023D1"/>
    <w:rsid w:val="00A16C5A"/>
    <w:rsid w:val="00A24EFD"/>
    <w:rsid w:val="00A32A74"/>
    <w:rsid w:val="00A43ECD"/>
    <w:rsid w:val="00A440DD"/>
    <w:rsid w:val="00A67A6A"/>
    <w:rsid w:val="00A707C5"/>
    <w:rsid w:val="00A841B1"/>
    <w:rsid w:val="00A96E13"/>
    <w:rsid w:val="00AA5736"/>
    <w:rsid w:val="00AB1BEA"/>
    <w:rsid w:val="00AB2C09"/>
    <w:rsid w:val="00AB63CF"/>
    <w:rsid w:val="00AB6A42"/>
    <w:rsid w:val="00AC4613"/>
    <w:rsid w:val="00AC7FCA"/>
    <w:rsid w:val="00AD3595"/>
    <w:rsid w:val="00AE269D"/>
    <w:rsid w:val="00AF0E65"/>
    <w:rsid w:val="00AF421C"/>
    <w:rsid w:val="00AF69E3"/>
    <w:rsid w:val="00AF6F9D"/>
    <w:rsid w:val="00AF7B99"/>
    <w:rsid w:val="00B01A04"/>
    <w:rsid w:val="00B05C3F"/>
    <w:rsid w:val="00B21844"/>
    <w:rsid w:val="00B259C7"/>
    <w:rsid w:val="00B2622D"/>
    <w:rsid w:val="00B263A4"/>
    <w:rsid w:val="00B33836"/>
    <w:rsid w:val="00B33A9F"/>
    <w:rsid w:val="00B36073"/>
    <w:rsid w:val="00B45B24"/>
    <w:rsid w:val="00B52994"/>
    <w:rsid w:val="00B54A2D"/>
    <w:rsid w:val="00B65995"/>
    <w:rsid w:val="00B66C67"/>
    <w:rsid w:val="00B72326"/>
    <w:rsid w:val="00B74D8D"/>
    <w:rsid w:val="00B84D7C"/>
    <w:rsid w:val="00B90137"/>
    <w:rsid w:val="00B95499"/>
    <w:rsid w:val="00BB56D4"/>
    <w:rsid w:val="00BC020F"/>
    <w:rsid w:val="00BC18B4"/>
    <w:rsid w:val="00BC1A5A"/>
    <w:rsid w:val="00BC22B3"/>
    <w:rsid w:val="00BD2B08"/>
    <w:rsid w:val="00BE2754"/>
    <w:rsid w:val="00BF02D1"/>
    <w:rsid w:val="00C01E30"/>
    <w:rsid w:val="00C066C7"/>
    <w:rsid w:val="00C06782"/>
    <w:rsid w:val="00C077B3"/>
    <w:rsid w:val="00C32A57"/>
    <w:rsid w:val="00C364A8"/>
    <w:rsid w:val="00C372CD"/>
    <w:rsid w:val="00C37B34"/>
    <w:rsid w:val="00C422F9"/>
    <w:rsid w:val="00C431A3"/>
    <w:rsid w:val="00C47001"/>
    <w:rsid w:val="00C537CB"/>
    <w:rsid w:val="00C61D23"/>
    <w:rsid w:val="00C703FA"/>
    <w:rsid w:val="00C704A9"/>
    <w:rsid w:val="00C77D72"/>
    <w:rsid w:val="00C828D1"/>
    <w:rsid w:val="00C840DD"/>
    <w:rsid w:val="00C94BEC"/>
    <w:rsid w:val="00CA3EC3"/>
    <w:rsid w:val="00CC253E"/>
    <w:rsid w:val="00CC4E3C"/>
    <w:rsid w:val="00CD248D"/>
    <w:rsid w:val="00CD51EF"/>
    <w:rsid w:val="00CD7D01"/>
    <w:rsid w:val="00CE1637"/>
    <w:rsid w:val="00CE3472"/>
    <w:rsid w:val="00CF2F2C"/>
    <w:rsid w:val="00CF556B"/>
    <w:rsid w:val="00CF57E8"/>
    <w:rsid w:val="00D0498A"/>
    <w:rsid w:val="00D05A7E"/>
    <w:rsid w:val="00D232D2"/>
    <w:rsid w:val="00D30160"/>
    <w:rsid w:val="00D4059B"/>
    <w:rsid w:val="00D42738"/>
    <w:rsid w:val="00D43633"/>
    <w:rsid w:val="00D4627B"/>
    <w:rsid w:val="00D6576E"/>
    <w:rsid w:val="00D82A2E"/>
    <w:rsid w:val="00D838EA"/>
    <w:rsid w:val="00D915A5"/>
    <w:rsid w:val="00D9230A"/>
    <w:rsid w:val="00D94129"/>
    <w:rsid w:val="00D94E92"/>
    <w:rsid w:val="00DA3365"/>
    <w:rsid w:val="00DA3A2E"/>
    <w:rsid w:val="00DB028F"/>
    <w:rsid w:val="00DB0406"/>
    <w:rsid w:val="00DB392E"/>
    <w:rsid w:val="00DC449F"/>
    <w:rsid w:val="00DD0150"/>
    <w:rsid w:val="00DD549D"/>
    <w:rsid w:val="00DD7E57"/>
    <w:rsid w:val="00DE0BB8"/>
    <w:rsid w:val="00DE2D33"/>
    <w:rsid w:val="00DE2EC1"/>
    <w:rsid w:val="00DE52A9"/>
    <w:rsid w:val="00DE6F55"/>
    <w:rsid w:val="00DF4AA2"/>
    <w:rsid w:val="00DF7696"/>
    <w:rsid w:val="00E04B8F"/>
    <w:rsid w:val="00E15680"/>
    <w:rsid w:val="00E15858"/>
    <w:rsid w:val="00E21B8A"/>
    <w:rsid w:val="00E2210D"/>
    <w:rsid w:val="00E22D97"/>
    <w:rsid w:val="00E31ABA"/>
    <w:rsid w:val="00E409CB"/>
    <w:rsid w:val="00E4550B"/>
    <w:rsid w:val="00E45B0C"/>
    <w:rsid w:val="00E62209"/>
    <w:rsid w:val="00E723D1"/>
    <w:rsid w:val="00E8247A"/>
    <w:rsid w:val="00E9797C"/>
    <w:rsid w:val="00EA3276"/>
    <w:rsid w:val="00EA38C0"/>
    <w:rsid w:val="00EA5C94"/>
    <w:rsid w:val="00EA5D06"/>
    <w:rsid w:val="00EC383E"/>
    <w:rsid w:val="00EE1622"/>
    <w:rsid w:val="00EE3204"/>
    <w:rsid w:val="00EF15FE"/>
    <w:rsid w:val="00EF6777"/>
    <w:rsid w:val="00F0072B"/>
    <w:rsid w:val="00F02971"/>
    <w:rsid w:val="00F10E14"/>
    <w:rsid w:val="00F1136C"/>
    <w:rsid w:val="00F11DFE"/>
    <w:rsid w:val="00F224C1"/>
    <w:rsid w:val="00F2719A"/>
    <w:rsid w:val="00F3413F"/>
    <w:rsid w:val="00F3626F"/>
    <w:rsid w:val="00F43B6E"/>
    <w:rsid w:val="00F44558"/>
    <w:rsid w:val="00F46871"/>
    <w:rsid w:val="00F64229"/>
    <w:rsid w:val="00F7078A"/>
    <w:rsid w:val="00F91241"/>
    <w:rsid w:val="00F96CA1"/>
    <w:rsid w:val="00FA2604"/>
    <w:rsid w:val="00FA45FB"/>
    <w:rsid w:val="00FB1E43"/>
    <w:rsid w:val="00FB2E21"/>
    <w:rsid w:val="00FD091C"/>
    <w:rsid w:val="00FD33B8"/>
    <w:rsid w:val="00FE32B8"/>
    <w:rsid w:val="00FE4D9D"/>
    <w:rsid w:val="00FE707A"/>
    <w:rsid w:val="00FE7FB5"/>
    <w:rsid w:val="031A2D0F"/>
    <w:rsid w:val="049BFF18"/>
    <w:rsid w:val="07AB7FD8"/>
    <w:rsid w:val="0B103988"/>
    <w:rsid w:val="0B41CF8A"/>
    <w:rsid w:val="0BA8C738"/>
    <w:rsid w:val="0EE6458D"/>
    <w:rsid w:val="121D5FEA"/>
    <w:rsid w:val="1428892C"/>
    <w:rsid w:val="14D8DE09"/>
    <w:rsid w:val="14E2D1F8"/>
    <w:rsid w:val="15855B3F"/>
    <w:rsid w:val="158B4DCE"/>
    <w:rsid w:val="1828EE7A"/>
    <w:rsid w:val="1D7390E2"/>
    <w:rsid w:val="1E91CC5B"/>
    <w:rsid w:val="1F8FBE1E"/>
    <w:rsid w:val="200CEC58"/>
    <w:rsid w:val="21A51347"/>
    <w:rsid w:val="22212151"/>
    <w:rsid w:val="2271DD8F"/>
    <w:rsid w:val="262354F1"/>
    <w:rsid w:val="265B5380"/>
    <w:rsid w:val="26BCB471"/>
    <w:rsid w:val="27B67DE7"/>
    <w:rsid w:val="2813C1D7"/>
    <w:rsid w:val="292C056D"/>
    <w:rsid w:val="2AB85FDB"/>
    <w:rsid w:val="2CB74A36"/>
    <w:rsid w:val="2CBC8BD5"/>
    <w:rsid w:val="2E84386A"/>
    <w:rsid w:val="3179E356"/>
    <w:rsid w:val="337E9D5C"/>
    <w:rsid w:val="33826207"/>
    <w:rsid w:val="341D43B6"/>
    <w:rsid w:val="34403886"/>
    <w:rsid w:val="349435D2"/>
    <w:rsid w:val="354173DF"/>
    <w:rsid w:val="355187C5"/>
    <w:rsid w:val="3A29D1DB"/>
    <w:rsid w:val="3C16B028"/>
    <w:rsid w:val="3CD0BDEF"/>
    <w:rsid w:val="3E2F08C2"/>
    <w:rsid w:val="426F4E45"/>
    <w:rsid w:val="44514649"/>
    <w:rsid w:val="45D0E670"/>
    <w:rsid w:val="482CBCC9"/>
    <w:rsid w:val="4B730C06"/>
    <w:rsid w:val="4B75ED17"/>
    <w:rsid w:val="4D3AF0CE"/>
    <w:rsid w:val="4DDBF3B7"/>
    <w:rsid w:val="4F2C9C02"/>
    <w:rsid w:val="5093A019"/>
    <w:rsid w:val="51CEFA45"/>
    <w:rsid w:val="523A6538"/>
    <w:rsid w:val="546EAEB0"/>
    <w:rsid w:val="547CDF62"/>
    <w:rsid w:val="56C3093C"/>
    <w:rsid w:val="56DB1EEA"/>
    <w:rsid w:val="5865FEE1"/>
    <w:rsid w:val="59808D61"/>
    <w:rsid w:val="599DCC08"/>
    <w:rsid w:val="5C3711F8"/>
    <w:rsid w:val="5C73927D"/>
    <w:rsid w:val="5DEF604E"/>
    <w:rsid w:val="612AA5FF"/>
    <w:rsid w:val="62C6C4E0"/>
    <w:rsid w:val="63697830"/>
    <w:rsid w:val="649AF0B2"/>
    <w:rsid w:val="6505B60C"/>
    <w:rsid w:val="650C8995"/>
    <w:rsid w:val="655056FF"/>
    <w:rsid w:val="66D1F6BD"/>
    <w:rsid w:val="67D29174"/>
    <w:rsid w:val="69085F1F"/>
    <w:rsid w:val="6A598566"/>
    <w:rsid w:val="6F7B3CA9"/>
    <w:rsid w:val="707790F5"/>
    <w:rsid w:val="721E0303"/>
    <w:rsid w:val="722C1E7C"/>
    <w:rsid w:val="72FD54BE"/>
    <w:rsid w:val="73B23E3D"/>
    <w:rsid w:val="743CE82A"/>
    <w:rsid w:val="7444972E"/>
    <w:rsid w:val="748B7373"/>
    <w:rsid w:val="752813D6"/>
    <w:rsid w:val="776E9DA6"/>
    <w:rsid w:val="7852160A"/>
    <w:rsid w:val="7A795F81"/>
    <w:rsid w:val="7E35D0B5"/>
  </w:rsids>
  <m:mathPr>
    <m:mathFont m:val="Cambria Math"/>
    <m:brkBin m:val="before"/>
    <m:brkBinSub m:val="--"/>
    <m:smallFrac m:val="0"/>
    <m:dispDef m:val="0"/>
    <m:lMargin m:val="0"/>
    <m:rMargin m:val="0"/>
    <m:defJc m:val="centerGroup"/>
    <m:wrapRight/>
    <m:intLim m:val="subSup"/>
    <m:naryLim m:val="subSup"/>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F2C390A"/>
  <w15:docId w15:val="{9D397652-A35E-4AE0-A27F-0199D14E3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650C8995"/>
    <w:pPr>
      <w:spacing w:after="0"/>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1"/>
    <w:qFormat/>
    <w:rsid w:val="650C899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1"/>
    <w:qFormat/>
    <w:rsid w:val="650C8995"/>
    <w:pPr>
      <w:keepNext/>
      <w:keepLines/>
      <w:spacing w:before="360"/>
      <w:outlineLvl w:val="1"/>
    </w:pPr>
    <w:rPr>
      <w:rFonts w:eastAsiaTheme="majorEastAsia" w:cstheme="majorBidi"/>
      <w:sz w:val="28"/>
      <w:szCs w:val="28"/>
      <w:lang w:val="fr-FR"/>
    </w:rPr>
  </w:style>
  <w:style w:type="paragraph" w:styleId="Heading3">
    <w:name w:val="heading 3"/>
    <w:basedOn w:val="Normal"/>
    <w:next w:val="Normal"/>
    <w:link w:val="Heading3Char"/>
    <w:uiPriority w:val="1"/>
    <w:qFormat/>
    <w:rsid w:val="650C8995"/>
    <w:pPr>
      <w:keepNext/>
      <w:keepLines/>
      <w:spacing w:before="360"/>
      <w:outlineLvl w:val="2"/>
    </w:pPr>
    <w:rPr>
      <w:rFonts w:eastAsiaTheme="majorEastAsia" w:cstheme="majorBidi"/>
    </w:rPr>
  </w:style>
  <w:style w:type="paragraph" w:styleId="Heading4">
    <w:name w:val="heading 4"/>
    <w:basedOn w:val="Normal"/>
    <w:next w:val="Normal"/>
    <w:link w:val="Heading4Char"/>
    <w:uiPriority w:val="1"/>
    <w:rsid w:val="650C8995"/>
    <w:pPr>
      <w:keepNext/>
      <w:keepLines/>
      <w:spacing w:before="40"/>
      <w:outlineLvl w:val="3"/>
    </w:pPr>
    <w:rPr>
      <w:rFonts w:asciiTheme="majorHAnsi" w:eastAsiaTheme="majorEastAsia" w:hAnsiTheme="majorHAnsi" w:cstheme="majorBidi"/>
      <w:i/>
      <w:iCs/>
      <w:color w:val="3A3B3E" w:themeColor="accent1" w:themeShade="BF"/>
    </w:rPr>
  </w:style>
  <w:style w:type="paragraph" w:styleId="Heading5">
    <w:name w:val="heading 5"/>
    <w:basedOn w:val="Normal"/>
    <w:next w:val="Normal"/>
    <w:link w:val="Heading5Char"/>
    <w:uiPriority w:val="9"/>
    <w:unhideWhenUsed/>
    <w:qFormat/>
    <w:rsid w:val="650C8995"/>
    <w:pPr>
      <w:keepNext/>
      <w:keepLines/>
      <w:spacing w:before="40"/>
      <w:outlineLvl w:val="4"/>
    </w:pPr>
    <w:rPr>
      <w:rFonts w:asciiTheme="majorHAnsi" w:eastAsiaTheme="majorEastAsia" w:hAnsiTheme="majorHAnsi" w:cstheme="majorBidi"/>
      <w:color w:val="3A3B3E" w:themeColor="accent1" w:themeShade="BF"/>
    </w:rPr>
  </w:style>
  <w:style w:type="paragraph" w:styleId="Heading6">
    <w:name w:val="heading 6"/>
    <w:basedOn w:val="Normal"/>
    <w:next w:val="Normal"/>
    <w:link w:val="Heading6Char"/>
    <w:uiPriority w:val="9"/>
    <w:unhideWhenUsed/>
    <w:qFormat/>
    <w:rsid w:val="650C8995"/>
    <w:pPr>
      <w:keepNext/>
      <w:keepLines/>
      <w:spacing w:before="40"/>
      <w:outlineLvl w:val="5"/>
    </w:pPr>
    <w:rPr>
      <w:rFonts w:asciiTheme="majorHAnsi" w:eastAsiaTheme="majorEastAsia" w:hAnsiTheme="majorHAnsi" w:cstheme="majorBidi"/>
      <w:color w:val="272729"/>
    </w:rPr>
  </w:style>
  <w:style w:type="paragraph" w:styleId="Heading7">
    <w:name w:val="heading 7"/>
    <w:basedOn w:val="Normal"/>
    <w:next w:val="Normal"/>
    <w:link w:val="Heading7Char"/>
    <w:uiPriority w:val="9"/>
    <w:unhideWhenUsed/>
    <w:qFormat/>
    <w:rsid w:val="650C8995"/>
    <w:pPr>
      <w:keepNext/>
      <w:keepLines/>
      <w:spacing w:before="40"/>
      <w:outlineLvl w:val="6"/>
    </w:pPr>
    <w:rPr>
      <w:rFonts w:asciiTheme="majorHAnsi" w:eastAsiaTheme="majorEastAsia" w:hAnsiTheme="majorHAnsi" w:cstheme="majorBidi"/>
      <w:i/>
      <w:iCs/>
      <w:color w:val="272729"/>
    </w:rPr>
  </w:style>
  <w:style w:type="paragraph" w:styleId="Heading8">
    <w:name w:val="heading 8"/>
    <w:basedOn w:val="Normal"/>
    <w:next w:val="Normal"/>
    <w:link w:val="Heading8Char"/>
    <w:uiPriority w:val="9"/>
    <w:unhideWhenUsed/>
    <w:qFormat/>
    <w:rsid w:val="650C8995"/>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50C8995"/>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650C8995"/>
    <w:pPr>
      <w:tabs>
        <w:tab w:val="center" w:pos="4703"/>
        <w:tab w:val="right" w:pos="9406"/>
      </w:tabs>
    </w:pPr>
  </w:style>
  <w:style w:type="character" w:customStyle="1" w:styleId="HeaderChar">
    <w:name w:val="Header Char"/>
    <w:basedOn w:val="DefaultParagraphFont"/>
    <w:link w:val="Header"/>
    <w:uiPriority w:val="99"/>
    <w:rsid w:val="650C8995"/>
    <w:rPr>
      <w:rFonts w:ascii="Volvo Sans Pro" w:eastAsia="Times New Roman" w:hAnsi="Volvo Sans Pro" w:cs="Times New Roman"/>
      <w:noProof w:val="0"/>
      <w:color w:val="5C5C54"/>
      <w:lang w:val="en-US"/>
    </w:rPr>
  </w:style>
  <w:style w:type="paragraph" w:styleId="Footer">
    <w:name w:val="footer"/>
    <w:basedOn w:val="Normal"/>
    <w:link w:val="FooterChar"/>
    <w:uiPriority w:val="99"/>
    <w:unhideWhenUsed/>
    <w:rsid w:val="650C8995"/>
    <w:pPr>
      <w:tabs>
        <w:tab w:val="center" w:pos="4703"/>
        <w:tab w:val="right" w:pos="9406"/>
      </w:tabs>
    </w:pPr>
  </w:style>
  <w:style w:type="character" w:customStyle="1" w:styleId="FooterChar">
    <w:name w:val="Footer Char"/>
    <w:basedOn w:val="DefaultParagraphFont"/>
    <w:link w:val="Footer"/>
    <w:uiPriority w:val="99"/>
    <w:rsid w:val="650C8995"/>
    <w:rPr>
      <w:rFonts w:ascii="Volvo Sans Pro" w:eastAsia="Times New Roman" w:hAnsi="Volvo Sans Pro" w:cs="Times New Roman"/>
      <w:noProof w:val="0"/>
      <w:color w:val="5C5C54"/>
      <w:lang w:val="en-US"/>
    </w:rPr>
  </w:style>
  <w:style w:type="paragraph" w:customStyle="1" w:styleId="Template-Address">
    <w:name w:val="Template - Address"/>
    <w:basedOn w:val="Normal"/>
    <w:uiPriority w:val="1"/>
    <w:semiHidden/>
    <w:rsid w:val="650C8995"/>
    <w:pPr>
      <w:spacing w:line="200" w:lineRule="atLeast"/>
    </w:pPr>
    <w:rPr>
      <w:rFonts w:ascii="VolvoSans" w:hAnsi="VolvoSans"/>
      <w:noProof/>
      <w:sz w:val="12"/>
      <w:szCs w:val="12"/>
    </w:rPr>
  </w:style>
  <w:style w:type="character" w:customStyle="1" w:styleId="Heading1Char">
    <w:name w:val="Heading 1 Char"/>
    <w:basedOn w:val="DefaultParagraphFont"/>
    <w:link w:val="Heading1"/>
    <w:uiPriority w:val="1"/>
    <w:rsid w:val="650C8995"/>
    <w:rPr>
      <w:rFonts w:ascii="Arial" w:eastAsiaTheme="majorEastAsia" w:hAnsi="Arial" w:cstheme="majorBidi"/>
      <w:noProof w:val="0"/>
      <w:sz w:val="32"/>
      <w:szCs w:val="32"/>
      <w:lang w:val="en-US"/>
    </w:rPr>
  </w:style>
  <w:style w:type="character" w:customStyle="1" w:styleId="Heading2Char">
    <w:name w:val="Heading 2 Char"/>
    <w:basedOn w:val="DefaultParagraphFont"/>
    <w:link w:val="Heading2"/>
    <w:uiPriority w:val="1"/>
    <w:rsid w:val="650C8995"/>
    <w:rPr>
      <w:rFonts w:ascii="Volvo Novum" w:eastAsiaTheme="majorEastAsia" w:hAnsi="Volvo Novum" w:cstheme="majorBidi"/>
      <w:noProof w:val="0"/>
      <w:sz w:val="28"/>
      <w:szCs w:val="28"/>
      <w:lang w:val="fr-FR"/>
    </w:rPr>
  </w:style>
  <w:style w:type="character" w:customStyle="1" w:styleId="Heading3Char">
    <w:name w:val="Heading 3 Char"/>
    <w:basedOn w:val="DefaultParagraphFont"/>
    <w:link w:val="Heading3"/>
    <w:uiPriority w:val="1"/>
    <w:rsid w:val="650C8995"/>
    <w:rPr>
      <w:rFonts w:ascii="Arial" w:eastAsiaTheme="majorEastAsia" w:hAnsi="Arial" w:cstheme="majorBidi"/>
      <w:noProof w:val="0"/>
      <w:sz w:val="20"/>
      <w:szCs w:val="20"/>
      <w:lang w:val="en-US"/>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uiPriority w:val="1"/>
    <w:rsid w:val="650C8995"/>
    <w:rPr>
      <w:rFonts w:asciiTheme="majorHAnsi" w:eastAsiaTheme="majorEastAsia" w:hAnsiTheme="majorHAnsi" w:cstheme="majorBidi"/>
      <w:i/>
      <w:iCs/>
      <w:noProof w:val="0"/>
      <w:color w:val="3A3B3E" w:themeColor="accent1" w:themeShade="BF"/>
      <w:lang w:val="en-US"/>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uiPriority w:val="1"/>
    <w:qFormat/>
    <w:rsid w:val="650C8995"/>
    <w:rPr>
      <w:noProof/>
      <w:sz w:val="12"/>
      <w:szCs w:val="12"/>
    </w:rPr>
  </w:style>
  <w:style w:type="character" w:customStyle="1" w:styleId="FootertextChar">
    <w:name w:val="Footer text Char"/>
    <w:basedOn w:val="DefaultParagraphFont"/>
    <w:link w:val="Footertext"/>
    <w:uiPriority w:val="1"/>
    <w:rsid w:val="650C8995"/>
    <w:rPr>
      <w:rFonts w:ascii="Volvo Novum" w:eastAsia="Times New Roman" w:hAnsi="Volvo Novum" w:cs="Times New Roman"/>
      <w:noProof/>
      <w:sz w:val="12"/>
      <w:szCs w:val="12"/>
      <w:lang w:val="en-US"/>
    </w:rPr>
  </w:style>
  <w:style w:type="paragraph" w:styleId="BalloonText">
    <w:name w:val="Balloon Text"/>
    <w:basedOn w:val="Normal"/>
    <w:link w:val="BalloonTextChar"/>
    <w:uiPriority w:val="1"/>
    <w:semiHidden/>
    <w:unhideWhenUsed/>
    <w:rsid w:val="650C8995"/>
    <w:rPr>
      <w:rFonts w:ascii="Segoe UI" w:hAnsi="Segoe UI" w:cs="Segoe UI"/>
      <w:sz w:val="18"/>
      <w:szCs w:val="18"/>
    </w:rPr>
  </w:style>
  <w:style w:type="character" w:customStyle="1" w:styleId="BalloonTextChar">
    <w:name w:val="Balloon Text Char"/>
    <w:basedOn w:val="DefaultParagraphFont"/>
    <w:link w:val="BalloonText"/>
    <w:uiPriority w:val="1"/>
    <w:semiHidden/>
    <w:rsid w:val="650C8995"/>
    <w:rPr>
      <w:rFonts w:ascii="Segoe UI" w:eastAsia="Times New Roman" w:hAnsi="Segoe UI" w:cs="Segoe UI"/>
      <w:noProof w:val="0"/>
      <w:sz w:val="18"/>
      <w:szCs w:val="18"/>
      <w:lang w:val="en-US"/>
    </w:rPr>
  </w:style>
  <w:style w:type="paragraph" w:customStyle="1" w:styleId="Addressfield">
    <w:name w:val="Address field"/>
    <w:basedOn w:val="Normal"/>
    <w:uiPriority w:val="1"/>
    <w:qFormat/>
    <w:rsid w:val="650C8995"/>
  </w:style>
  <w:style w:type="character" w:styleId="CommentReference">
    <w:name w:val="annotation reference"/>
    <w:basedOn w:val="DefaultParagraphFont"/>
    <w:semiHidden/>
    <w:unhideWhenUsed/>
    <w:rsid w:val="00DE6F55"/>
    <w:rPr>
      <w:sz w:val="16"/>
      <w:szCs w:val="16"/>
    </w:rPr>
  </w:style>
  <w:style w:type="paragraph" w:styleId="CommentText">
    <w:name w:val="annotation text"/>
    <w:basedOn w:val="Normal"/>
    <w:link w:val="CommentTextChar"/>
    <w:uiPriority w:val="1"/>
    <w:unhideWhenUsed/>
    <w:rsid w:val="650C8995"/>
  </w:style>
  <w:style w:type="character" w:customStyle="1" w:styleId="CommentTextChar">
    <w:name w:val="Comment Text Char"/>
    <w:basedOn w:val="DefaultParagraphFont"/>
    <w:link w:val="CommentText"/>
    <w:uiPriority w:val="1"/>
    <w:rsid w:val="650C8995"/>
    <w:rPr>
      <w:rFonts w:ascii="Arial" w:eastAsia="Times New Roman" w:hAnsi="Arial" w:cs="Times New Roman"/>
      <w:noProof w:val="0"/>
      <w:sz w:val="20"/>
      <w:szCs w:val="20"/>
      <w:lang w:val="en-US"/>
    </w:rPr>
  </w:style>
  <w:style w:type="paragraph" w:styleId="CommentSubject">
    <w:name w:val="annotation subject"/>
    <w:basedOn w:val="CommentText"/>
    <w:next w:val="CommentText"/>
    <w:link w:val="CommentSubjectChar"/>
    <w:uiPriority w:val="1"/>
    <w:semiHidden/>
    <w:unhideWhenUsed/>
    <w:rsid w:val="650C8995"/>
    <w:rPr>
      <w:b/>
      <w:bCs/>
    </w:rPr>
  </w:style>
  <w:style w:type="character" w:customStyle="1" w:styleId="CommentSubjectChar">
    <w:name w:val="Comment Subject Char"/>
    <w:basedOn w:val="CommentTextChar"/>
    <w:link w:val="CommentSubject"/>
    <w:uiPriority w:val="1"/>
    <w:semiHidden/>
    <w:rsid w:val="650C8995"/>
    <w:rPr>
      <w:rFonts w:ascii="Arial" w:eastAsia="Times New Roman" w:hAnsi="Arial" w:cs="Times New Roman"/>
      <w:b/>
      <w:bCs/>
      <w:noProof w:val="0"/>
      <w:sz w:val="20"/>
      <w:szCs w:val="20"/>
      <w:lang w:val="en-US"/>
    </w:rPr>
  </w:style>
  <w:style w:type="paragraph" w:customStyle="1" w:styleId="Bodycopy">
    <w:name w:val="Body copy"/>
    <w:basedOn w:val="Normal"/>
    <w:link w:val="BodycopyChar"/>
    <w:uiPriority w:val="1"/>
    <w:qFormat/>
    <w:rsid w:val="650C8995"/>
    <w:pPr>
      <w:spacing w:after="120"/>
    </w:pPr>
    <w:rPr>
      <w:rFonts w:eastAsiaTheme="minorEastAsia" w:cstheme="minorBidi"/>
      <w:lang w:val="fr-FR"/>
    </w:rPr>
  </w:style>
  <w:style w:type="character" w:customStyle="1" w:styleId="BodycopyChar">
    <w:name w:val="Body copy Char"/>
    <w:basedOn w:val="DefaultParagraphFont"/>
    <w:link w:val="Bodycopy"/>
    <w:uiPriority w:val="1"/>
    <w:rsid w:val="650C8995"/>
    <w:rPr>
      <w:rFonts w:ascii="Volvo Novum" w:eastAsiaTheme="minorEastAsia" w:hAnsi="Volvo Novum" w:cstheme="minorBidi"/>
      <w:noProof w:val="0"/>
      <w:sz w:val="22"/>
      <w:szCs w:val="22"/>
      <w:lang w:val="fr-FR"/>
    </w:rPr>
  </w:style>
  <w:style w:type="character" w:styleId="UnresolvedMention">
    <w:name w:val="Unresolved Mention"/>
    <w:basedOn w:val="DefaultParagraphFont"/>
    <w:uiPriority w:val="99"/>
    <w:semiHidden/>
    <w:unhideWhenUsed/>
    <w:rsid w:val="00CD7D01"/>
    <w:rPr>
      <w:color w:val="605E5C"/>
      <w:shd w:val="clear" w:color="auto" w:fill="E1DFDD"/>
    </w:rPr>
  </w:style>
  <w:style w:type="paragraph" w:customStyle="1" w:styleId="Press">
    <w:name w:val="Press"/>
    <w:basedOn w:val="Heading4"/>
    <w:uiPriority w:val="1"/>
    <w:rsid w:val="650C8995"/>
    <w:pPr>
      <w:keepLines w:val="0"/>
      <w:spacing w:before="300" w:after="600"/>
      <w:ind w:right="13"/>
    </w:pPr>
    <w:rPr>
      <w:rFonts w:ascii="Volvo Novum SemiLight" w:eastAsia="Times New Roman" w:hAnsi="Volvo Novum SemiLight" w:cs="Times New Roman"/>
      <w:b/>
      <w:bCs/>
      <w:i w:val="0"/>
      <w:iCs w:val="0"/>
      <w:color w:val="auto"/>
      <w:lang w:val="pt-BR"/>
    </w:rPr>
  </w:style>
  <w:style w:type="paragraph" w:styleId="NormalWeb">
    <w:name w:val="Normal (Web)"/>
    <w:basedOn w:val="Normal"/>
    <w:uiPriority w:val="99"/>
    <w:unhideWhenUsed/>
    <w:rsid w:val="650C8995"/>
    <w:pPr>
      <w:spacing w:beforeAutospacing="1" w:afterAutospacing="1"/>
    </w:pPr>
    <w:rPr>
      <w:rFonts w:eastAsia="Calibri"/>
      <w:sz w:val="24"/>
      <w:szCs w:val="24"/>
      <w:lang w:eastAsia="sv-SE"/>
    </w:rPr>
  </w:style>
  <w:style w:type="paragraph" w:customStyle="1" w:styleId="Contact">
    <w:name w:val="Contact"/>
    <w:basedOn w:val="BodyText"/>
    <w:uiPriority w:val="99"/>
    <w:rsid w:val="650C8995"/>
    <w:pPr>
      <w:spacing w:after="300"/>
    </w:pPr>
    <w:rPr>
      <w:rFonts w:eastAsia="MS Mincho"/>
      <w:i/>
      <w:iCs/>
      <w:sz w:val="24"/>
      <w:szCs w:val="24"/>
      <w:lang w:val="en-GB" w:eastAsia="en-GB" w:bidi="en-GB"/>
    </w:rPr>
  </w:style>
  <w:style w:type="paragraph" w:styleId="BodyText">
    <w:name w:val="Body Text"/>
    <w:basedOn w:val="Normal"/>
    <w:link w:val="BodyTextChar"/>
    <w:uiPriority w:val="1"/>
    <w:semiHidden/>
    <w:unhideWhenUsed/>
    <w:rsid w:val="650C8995"/>
    <w:pPr>
      <w:spacing w:after="120"/>
    </w:pPr>
  </w:style>
  <w:style w:type="character" w:customStyle="1" w:styleId="BodyTextChar">
    <w:name w:val="Body Text Char"/>
    <w:basedOn w:val="DefaultParagraphFont"/>
    <w:link w:val="BodyText"/>
    <w:uiPriority w:val="1"/>
    <w:semiHidden/>
    <w:rsid w:val="650C8995"/>
    <w:rPr>
      <w:rFonts w:ascii="Times New Roman" w:eastAsia="Times New Roman" w:hAnsi="Times New Roman" w:cs="Times New Roman"/>
      <w:noProof w:val="0"/>
      <w:sz w:val="20"/>
      <w:szCs w:val="20"/>
      <w:lang w:val="en-US"/>
    </w:rPr>
  </w:style>
  <w:style w:type="paragraph" w:styleId="ListParagraph">
    <w:name w:val="List Paragraph"/>
    <w:basedOn w:val="Normal"/>
    <w:uiPriority w:val="34"/>
    <w:qFormat/>
    <w:rsid w:val="650C8995"/>
    <w:pPr>
      <w:ind w:left="720"/>
      <w:contextualSpacing/>
    </w:pPr>
  </w:style>
  <w:style w:type="character" w:customStyle="1" w:styleId="normaltextrun">
    <w:name w:val="normaltextrun"/>
    <w:basedOn w:val="DefaultParagraphFont"/>
    <w:uiPriority w:val="1"/>
    <w:rsid w:val="547CDF62"/>
  </w:style>
  <w:style w:type="paragraph" w:customStyle="1" w:styleId="paragraph">
    <w:name w:val="paragraph"/>
    <w:basedOn w:val="Normal"/>
    <w:uiPriority w:val="1"/>
    <w:rsid w:val="650C8995"/>
    <w:pPr>
      <w:spacing w:beforeAutospacing="1" w:afterAutospacing="1"/>
    </w:pPr>
    <w:rPr>
      <w:sz w:val="24"/>
      <w:szCs w:val="24"/>
    </w:rPr>
  </w:style>
  <w:style w:type="character" w:customStyle="1" w:styleId="eop">
    <w:name w:val="eop"/>
    <w:basedOn w:val="DefaultParagraphFont"/>
    <w:uiPriority w:val="1"/>
    <w:rsid w:val="547CDF62"/>
  </w:style>
  <w:style w:type="paragraph" w:styleId="Title">
    <w:name w:val="Title"/>
    <w:basedOn w:val="Normal"/>
    <w:next w:val="Normal"/>
    <w:link w:val="TitleChar"/>
    <w:uiPriority w:val="10"/>
    <w:qFormat/>
    <w:rsid w:val="650C8995"/>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650C8995"/>
    <w:rPr>
      <w:rFonts w:eastAsiaTheme="minorEastAsia"/>
      <w:color w:val="5A5A5A"/>
    </w:rPr>
  </w:style>
  <w:style w:type="paragraph" w:styleId="Quote">
    <w:name w:val="Quote"/>
    <w:basedOn w:val="Normal"/>
    <w:next w:val="Normal"/>
    <w:link w:val="QuoteChar"/>
    <w:uiPriority w:val="29"/>
    <w:qFormat/>
    <w:rsid w:val="650C8995"/>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50C8995"/>
    <w:pPr>
      <w:spacing w:before="360" w:after="360"/>
      <w:ind w:left="864" w:right="864"/>
      <w:jc w:val="center"/>
    </w:pPr>
    <w:rPr>
      <w:i/>
      <w:iCs/>
      <w:color w:val="4E5054" w:themeColor="accent1"/>
    </w:rPr>
  </w:style>
  <w:style w:type="character" w:customStyle="1" w:styleId="Heading5Char">
    <w:name w:val="Heading 5 Char"/>
    <w:basedOn w:val="DefaultParagraphFont"/>
    <w:link w:val="Heading5"/>
    <w:uiPriority w:val="9"/>
    <w:rsid w:val="650C8995"/>
    <w:rPr>
      <w:rFonts w:asciiTheme="majorHAnsi" w:eastAsiaTheme="majorEastAsia" w:hAnsiTheme="majorHAnsi" w:cstheme="majorBidi"/>
      <w:noProof w:val="0"/>
      <w:color w:val="3A3B3E" w:themeColor="accent1" w:themeShade="BF"/>
      <w:lang w:val="en-US"/>
    </w:rPr>
  </w:style>
  <w:style w:type="character" w:customStyle="1" w:styleId="Heading6Char">
    <w:name w:val="Heading 6 Char"/>
    <w:basedOn w:val="DefaultParagraphFont"/>
    <w:link w:val="Heading6"/>
    <w:uiPriority w:val="9"/>
    <w:rsid w:val="650C8995"/>
    <w:rPr>
      <w:rFonts w:asciiTheme="majorHAnsi" w:eastAsiaTheme="majorEastAsia" w:hAnsiTheme="majorHAnsi" w:cstheme="majorBidi"/>
      <w:noProof w:val="0"/>
      <w:color w:val="272729"/>
      <w:lang w:val="en-US"/>
    </w:rPr>
  </w:style>
  <w:style w:type="character" w:customStyle="1" w:styleId="Heading7Char">
    <w:name w:val="Heading 7 Char"/>
    <w:basedOn w:val="DefaultParagraphFont"/>
    <w:link w:val="Heading7"/>
    <w:uiPriority w:val="9"/>
    <w:rsid w:val="650C8995"/>
    <w:rPr>
      <w:rFonts w:asciiTheme="majorHAnsi" w:eastAsiaTheme="majorEastAsia" w:hAnsiTheme="majorHAnsi" w:cstheme="majorBidi"/>
      <w:i/>
      <w:iCs/>
      <w:noProof w:val="0"/>
      <w:color w:val="272729"/>
      <w:lang w:val="en-US"/>
    </w:rPr>
  </w:style>
  <w:style w:type="character" w:customStyle="1" w:styleId="Heading8Char">
    <w:name w:val="Heading 8 Char"/>
    <w:basedOn w:val="DefaultParagraphFont"/>
    <w:link w:val="Heading8"/>
    <w:uiPriority w:val="9"/>
    <w:rsid w:val="650C8995"/>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650C8995"/>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650C8995"/>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650C8995"/>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650C8995"/>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650C8995"/>
    <w:rPr>
      <w:i/>
      <w:iCs/>
      <w:noProof w:val="0"/>
      <w:color w:val="4E5054" w:themeColor="accent1"/>
      <w:lang w:val="en-US"/>
    </w:rPr>
  </w:style>
  <w:style w:type="paragraph" w:styleId="TOC1">
    <w:name w:val="toc 1"/>
    <w:basedOn w:val="Normal"/>
    <w:next w:val="Normal"/>
    <w:uiPriority w:val="39"/>
    <w:unhideWhenUsed/>
    <w:rsid w:val="650C8995"/>
    <w:pPr>
      <w:spacing w:after="100"/>
    </w:pPr>
  </w:style>
  <w:style w:type="paragraph" w:styleId="TOC2">
    <w:name w:val="toc 2"/>
    <w:basedOn w:val="Normal"/>
    <w:next w:val="Normal"/>
    <w:uiPriority w:val="39"/>
    <w:unhideWhenUsed/>
    <w:rsid w:val="650C8995"/>
    <w:pPr>
      <w:spacing w:after="100"/>
      <w:ind w:left="220"/>
    </w:pPr>
  </w:style>
  <w:style w:type="paragraph" w:styleId="TOC3">
    <w:name w:val="toc 3"/>
    <w:basedOn w:val="Normal"/>
    <w:next w:val="Normal"/>
    <w:uiPriority w:val="39"/>
    <w:unhideWhenUsed/>
    <w:rsid w:val="650C8995"/>
    <w:pPr>
      <w:spacing w:after="100"/>
      <w:ind w:left="440"/>
    </w:pPr>
  </w:style>
  <w:style w:type="paragraph" w:styleId="TOC4">
    <w:name w:val="toc 4"/>
    <w:basedOn w:val="Normal"/>
    <w:next w:val="Normal"/>
    <w:uiPriority w:val="39"/>
    <w:unhideWhenUsed/>
    <w:rsid w:val="650C8995"/>
    <w:pPr>
      <w:spacing w:after="100"/>
      <w:ind w:left="660"/>
    </w:pPr>
  </w:style>
  <w:style w:type="paragraph" w:styleId="TOC5">
    <w:name w:val="toc 5"/>
    <w:basedOn w:val="Normal"/>
    <w:next w:val="Normal"/>
    <w:uiPriority w:val="39"/>
    <w:unhideWhenUsed/>
    <w:rsid w:val="650C8995"/>
    <w:pPr>
      <w:spacing w:after="100"/>
      <w:ind w:left="880"/>
    </w:pPr>
  </w:style>
  <w:style w:type="paragraph" w:styleId="TOC6">
    <w:name w:val="toc 6"/>
    <w:basedOn w:val="Normal"/>
    <w:next w:val="Normal"/>
    <w:uiPriority w:val="39"/>
    <w:unhideWhenUsed/>
    <w:rsid w:val="650C8995"/>
    <w:pPr>
      <w:spacing w:after="100"/>
      <w:ind w:left="1100"/>
    </w:pPr>
  </w:style>
  <w:style w:type="paragraph" w:styleId="TOC7">
    <w:name w:val="toc 7"/>
    <w:basedOn w:val="Normal"/>
    <w:next w:val="Normal"/>
    <w:uiPriority w:val="39"/>
    <w:unhideWhenUsed/>
    <w:rsid w:val="650C8995"/>
    <w:pPr>
      <w:spacing w:after="100"/>
      <w:ind w:left="1320"/>
    </w:pPr>
  </w:style>
  <w:style w:type="paragraph" w:styleId="TOC8">
    <w:name w:val="toc 8"/>
    <w:basedOn w:val="Normal"/>
    <w:next w:val="Normal"/>
    <w:uiPriority w:val="39"/>
    <w:unhideWhenUsed/>
    <w:rsid w:val="650C8995"/>
    <w:pPr>
      <w:spacing w:after="100"/>
      <w:ind w:left="1540"/>
    </w:pPr>
  </w:style>
  <w:style w:type="paragraph" w:styleId="TOC9">
    <w:name w:val="toc 9"/>
    <w:basedOn w:val="Normal"/>
    <w:next w:val="Normal"/>
    <w:uiPriority w:val="39"/>
    <w:unhideWhenUsed/>
    <w:rsid w:val="650C8995"/>
    <w:pPr>
      <w:spacing w:after="100"/>
      <w:ind w:left="1760"/>
    </w:pPr>
  </w:style>
  <w:style w:type="paragraph" w:styleId="EndnoteText">
    <w:name w:val="endnote text"/>
    <w:basedOn w:val="Normal"/>
    <w:link w:val="EndnoteTextChar"/>
    <w:uiPriority w:val="99"/>
    <w:semiHidden/>
    <w:unhideWhenUsed/>
    <w:rsid w:val="650C8995"/>
  </w:style>
  <w:style w:type="character" w:customStyle="1" w:styleId="EndnoteTextChar">
    <w:name w:val="Endnote Text Char"/>
    <w:basedOn w:val="DefaultParagraphFont"/>
    <w:link w:val="EndnoteText"/>
    <w:uiPriority w:val="99"/>
    <w:semiHidden/>
    <w:rsid w:val="650C8995"/>
    <w:rPr>
      <w:noProof w:val="0"/>
      <w:sz w:val="20"/>
      <w:szCs w:val="20"/>
      <w:lang w:val="en-US"/>
    </w:rPr>
  </w:style>
  <w:style w:type="paragraph" w:styleId="FootnoteText">
    <w:name w:val="footnote text"/>
    <w:basedOn w:val="Normal"/>
    <w:link w:val="FootnoteTextChar"/>
    <w:uiPriority w:val="99"/>
    <w:semiHidden/>
    <w:unhideWhenUsed/>
    <w:rsid w:val="650C8995"/>
  </w:style>
  <w:style w:type="character" w:customStyle="1" w:styleId="FootnoteTextChar">
    <w:name w:val="Footnote Text Char"/>
    <w:basedOn w:val="DefaultParagraphFont"/>
    <w:link w:val="FootnoteText"/>
    <w:uiPriority w:val="99"/>
    <w:semiHidden/>
    <w:rsid w:val="650C8995"/>
    <w:rPr>
      <w:noProof w:val="0"/>
      <w:sz w:val="20"/>
      <w:szCs w:val="20"/>
      <w:lang w:val="en-US"/>
    </w:rPr>
  </w:style>
  <w:style w:type="paragraph" w:styleId="Revision">
    <w:name w:val="Revision"/>
    <w:hidden/>
    <w:semiHidden/>
    <w:rsid w:val="00E4550B"/>
    <w:pPr>
      <w:spacing w:after="0"/>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olvotrucks.us/trucks/vnr-electric/"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llison.scudder@volv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press.volvotrucks.u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ess.volvotrucks.u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volvocar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volvoca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969D3B974BCA64BA2B2E087BE2580CB" ma:contentTypeVersion="" ma:contentTypeDescription="Create a new document." ma:contentTypeScope="" ma:versionID="a7dc1e4b2b43012b04a7aabaa68e35fe">
  <xsd:schema xmlns:xsd="http://www.w3.org/2001/XMLSchema" xmlns:xs="http://www.w3.org/2001/XMLSchema" xmlns:p="http://schemas.microsoft.com/office/2006/metadata/properties" xmlns:ns2="0f598cf0-e8c5-4307-9cfa-42823bcfbaa3" xmlns:ns3="2dad8d9c-fab2-45f0-b4ad-0aec0f457adc" xmlns:ns4="2d94cab8-90a1-41ce-97ca-6728e2d37389" targetNamespace="http://schemas.microsoft.com/office/2006/metadata/properties" ma:root="true" ma:fieldsID="41f114da1a4560f78b019db4da794ceb" ns2:_="" ns3:_="" ns4:_="">
    <xsd:import namespace="0f598cf0-e8c5-4307-9cfa-42823bcfbaa3"/>
    <xsd:import namespace="2dad8d9c-fab2-45f0-b4ad-0aec0f457adc"/>
    <xsd:import namespace="2d94cab8-90a1-41ce-97ca-6728e2d373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4:SharedWithUsers" minOccurs="0"/>
                <xsd:element ref="ns4:SharedWithDetails" minOccurs="0"/>
                <xsd:element ref="ns2:MediaServiceDateTaken" minOccurs="0"/>
                <xsd:element ref="ns2:MediaServiceOCR"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98cf0-e8c5-4307-9cfa-42823bcfb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6030b31-b262-4dfa-bb64-35cfdf7b07c2"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ad8d9c-fab2-45f0-b4ad-0aec0f457a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7ecf9c7-e407-4299-8599-2287f6949283}" ma:internalName="TaxCatchAll" ma:showField="CatchAllData" ma:web="2dad8d9c-fab2-45f0-b4ad-0aec0f457a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94cab8-90a1-41ce-97ca-6728e2d373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f598cf0-e8c5-4307-9cfa-42823bcfbaa3">
      <Terms xmlns="http://schemas.microsoft.com/office/infopath/2007/PartnerControls"/>
    </lcf76f155ced4ddcb4097134ff3c332f>
    <TaxCatchAll xmlns="2dad8d9c-fab2-45f0-b4ad-0aec0f457adc" xsi:nil="true"/>
  </documentManagement>
</p:properties>
</file>

<file path=customXml/itemProps1.xml><?xml version="1.0" encoding="utf-8"?>
<ds:datastoreItem xmlns:ds="http://schemas.openxmlformats.org/officeDocument/2006/customXml" ds:itemID="{90F77CA0-A1AA-4E7E-B9D7-8489E5E17A87}">
  <ds:schemaRefs>
    <ds:schemaRef ds:uri="http://schemas.openxmlformats.org/officeDocument/2006/bibliography"/>
  </ds:schemaRefs>
</ds:datastoreItem>
</file>

<file path=customXml/itemProps2.xml><?xml version="1.0" encoding="utf-8"?>
<ds:datastoreItem xmlns:ds="http://schemas.openxmlformats.org/officeDocument/2006/customXml" ds:itemID="{25DF2005-7447-4463-A511-A04B123BF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98cf0-e8c5-4307-9cfa-42823bcfbaa3"/>
    <ds:schemaRef ds:uri="2dad8d9c-fab2-45f0-b4ad-0aec0f457adc"/>
    <ds:schemaRef ds:uri="2d94cab8-90a1-41ce-97ca-6728e2d37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079FF0-AD01-498E-9136-B4429AE2779F}">
  <ds:schemaRefs>
    <ds:schemaRef ds:uri="http://schemas.microsoft.com/sharepoint/v3/contenttype/forms"/>
  </ds:schemaRefs>
</ds:datastoreItem>
</file>

<file path=customXml/itemProps4.xml><?xml version="1.0" encoding="utf-8"?>
<ds:datastoreItem xmlns:ds="http://schemas.openxmlformats.org/officeDocument/2006/customXml" ds:itemID="{1E7972BC-2ADE-4430-9A33-1A44D9DA68EC}">
  <ds:schemaRefs>
    <ds:schemaRef ds:uri="2d94cab8-90a1-41ce-97ca-6728e2d37389"/>
    <ds:schemaRef ds:uri="http://schemas.openxmlformats.org/package/2006/metadata/core-properties"/>
    <ds:schemaRef ds:uri="http://purl.org/dc/dcmitype/"/>
    <ds:schemaRef ds:uri="http://purl.org/dc/terms/"/>
    <ds:schemaRef ds:uri="http://schemas.microsoft.com/office/2006/documentManagement/types"/>
    <ds:schemaRef ds:uri="http://schemas.microsoft.com/office/infopath/2007/PartnerControls"/>
    <ds:schemaRef ds:uri="2dad8d9c-fab2-45f0-b4ad-0aec0f457adc"/>
    <ds:schemaRef ds:uri="http://purl.org/dc/elements/1.1/"/>
    <ds:schemaRef ds:uri="0f598cf0-e8c5-4307-9cfa-42823bcfbaa3"/>
    <ds:schemaRef ds:uri="http://schemas.microsoft.com/office/2006/metadata/properties"/>
    <ds:schemaRef ds:uri="http://www.w3.org/XML/1998/namespace"/>
  </ds:schemaRefs>
</ds:datastoreItem>
</file>

<file path=docMetadata/LabelInfo.xml><?xml version="1.0" encoding="utf-8"?>
<clbl:labelList xmlns:clbl="http://schemas.microsoft.com/office/2020/mipLabelMetadata">
  <clbl:label id="{543eaf7b-7e0d-4076-a34d-1fc8cc20e5bb}" enabled="0" method="" siteId="{543eaf7b-7e0d-4076-a34d-1fc8cc20e5bb}" removed="1"/>
</clbl:labelList>
</file>

<file path=docProps/app.xml><?xml version="1.0" encoding="utf-8"?>
<Properties xmlns="http://schemas.openxmlformats.org/officeDocument/2006/extended-properties" xmlns:vt="http://schemas.openxmlformats.org/officeDocument/2006/docPropsVTypes">
  <Template>Volvo Spread - Letter A4.dotx</Template>
  <TotalTime>0</TotalTime>
  <Pages>4</Pages>
  <Words>980</Words>
  <Characters>5586</Characters>
  <Application>Microsoft Office Word</Application>
  <DocSecurity>0</DocSecurity>
  <Lines>46</Lines>
  <Paragraphs>13</Paragraphs>
  <ScaleCrop>false</ScaleCrop>
  <Manager/>
  <Company/>
  <LinksUpToDate>false</LinksUpToDate>
  <CharactersWithSpaces>6553</CharactersWithSpaces>
  <SharedDoc>false</SharedDoc>
  <HLinks>
    <vt:vector size="36" baseType="variant">
      <vt:variant>
        <vt:i4>1638516</vt:i4>
      </vt:variant>
      <vt:variant>
        <vt:i4>9</vt:i4>
      </vt:variant>
      <vt:variant>
        <vt:i4>0</vt:i4>
      </vt:variant>
      <vt:variant>
        <vt:i4>5</vt:i4>
      </vt:variant>
      <vt:variant>
        <vt:lpwstr>mailto:allison.scudder@volvo.com</vt:lpwstr>
      </vt:variant>
      <vt:variant>
        <vt:lpwstr/>
      </vt:variant>
      <vt:variant>
        <vt:i4>1048644</vt:i4>
      </vt:variant>
      <vt:variant>
        <vt:i4>6</vt:i4>
      </vt:variant>
      <vt:variant>
        <vt:i4>0</vt:i4>
      </vt:variant>
      <vt:variant>
        <vt:i4>5</vt:i4>
      </vt:variant>
      <vt:variant>
        <vt:lpwstr>https://press.volvotrucks.us/</vt:lpwstr>
      </vt:variant>
      <vt:variant>
        <vt:lpwstr/>
      </vt:variant>
      <vt:variant>
        <vt:i4>1048644</vt:i4>
      </vt:variant>
      <vt:variant>
        <vt:i4>3</vt:i4>
      </vt:variant>
      <vt:variant>
        <vt:i4>0</vt:i4>
      </vt:variant>
      <vt:variant>
        <vt:i4>5</vt:i4>
      </vt:variant>
      <vt:variant>
        <vt:lpwstr>https://press.volvotrucks.us/</vt:lpwstr>
      </vt:variant>
      <vt:variant>
        <vt:lpwstr/>
      </vt:variant>
      <vt:variant>
        <vt:i4>8257654</vt:i4>
      </vt:variant>
      <vt:variant>
        <vt:i4>0</vt:i4>
      </vt:variant>
      <vt:variant>
        <vt:i4>0</vt:i4>
      </vt:variant>
      <vt:variant>
        <vt:i4>5</vt:i4>
      </vt:variant>
      <vt:variant>
        <vt:lpwstr>https://www.volvotrucks.us/trucks/vnr-electric/</vt:lpwstr>
      </vt:variant>
      <vt:variant>
        <vt:lpwstr/>
      </vt:variant>
      <vt:variant>
        <vt:i4>4325401</vt:i4>
      </vt:variant>
      <vt:variant>
        <vt:i4>9</vt:i4>
      </vt:variant>
      <vt:variant>
        <vt:i4>0</vt:i4>
      </vt:variant>
      <vt:variant>
        <vt:i4>5</vt:i4>
      </vt:variant>
      <vt:variant>
        <vt:lpwstr>http://www.volvocars.com/</vt:lpwstr>
      </vt:variant>
      <vt:variant>
        <vt:lpwstr/>
      </vt:variant>
      <vt:variant>
        <vt:i4>4325401</vt:i4>
      </vt:variant>
      <vt:variant>
        <vt:i4>0</vt:i4>
      </vt:variant>
      <vt:variant>
        <vt:i4>0</vt:i4>
      </vt:variant>
      <vt:variant>
        <vt:i4>5</vt:i4>
      </vt:variant>
      <vt:variant>
        <vt:lpwstr>http://www.volvocars.com/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Gifford, Kristen</dc:creator>
  <cp:keywords/>
  <cp:lastModifiedBy>Gifford, Kristen</cp:lastModifiedBy>
  <cp:revision>2</cp:revision>
  <dcterms:created xsi:type="dcterms:W3CDTF">2026-05-01T20:32:00Z</dcterms:created>
  <dcterms:modified xsi:type="dcterms:W3CDTF">2026-05-01T20:32:00Z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0x0101009969D3B974BCA64BA2B2E087BE2580CB</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y fmtid="{D5CDD505-2E9C-101B-9397-08002B2CF9AE}" pid="19" name="MediaServiceImageTags">
    <vt:lpwstr/>
  </property>
</Properties>
</file>